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FE4D1F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22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56"/>
                    <a:stretch/>
                  </pic:blipFill>
                  <pic:spPr bwMode="auto">
                    <a:xfrm>
                      <a:off x="0" y="0"/>
                      <a:ext cx="6631200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62C" w:rsidRDefault="00B1162C" w:rsidP="00B1162C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Name: ____________________</w:t>
      </w:r>
    </w:p>
    <w:p w:rsidR="00B1162C" w:rsidRDefault="00B1162C" w:rsidP="00B1162C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</w:t>
      </w:r>
    </w:p>
    <w:p w:rsidR="00B1162C" w:rsidRDefault="00B1162C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DD38DE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D06036" w:rsidRDefault="00056FDB" w:rsidP="00D06036">
      <w:pPr>
        <w:rPr>
          <w:rFonts w:ascii="Arial" w:hAnsi="Arial" w:cs="Arial"/>
          <w:color w:val="0070C0"/>
          <w:sz w:val="42"/>
          <w:szCs w:val="42"/>
        </w:rPr>
        <w:sectPr w:rsidR="00077675" w:rsidRPr="00D06036" w:rsidSect="00077675">
          <w:footerReference w:type="default" r:id="rId10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11" o:title="ENQUIRY_PROCESSES_ICONS_Teal-03"/>
          </v:shape>
        </w:pict>
      </w:r>
      <w:r w:rsidR="00D06036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pict>
          <v:shape id="_x0000_i1026" type="#_x0000_t75" style="width:22.2pt;height:22.2pt">
            <v:imagedata r:id="rId12" o:title="ENQUIRY_PROCESSES_ICONS_Teal-04"/>
          </v:shape>
        </w:pict>
      </w:r>
      <w:r w:rsidR="00D06036" w:rsidRPr="00E8568A">
        <w:rPr>
          <w:rFonts w:ascii="Arial" w:hAnsi="Arial" w:cs="Arial"/>
          <w:color w:val="418C87"/>
        </w:rPr>
        <w:t xml:space="preserve"> </w:t>
      </w:r>
      <w:r w:rsidR="00D06036" w:rsidRPr="00F16EC7">
        <w:rPr>
          <w:rFonts w:ascii="Arial" w:hAnsi="Arial" w:cs="Arial"/>
          <w:color w:val="325F78"/>
        </w:rPr>
        <w:t>Investigate the contribution that natural and human chemical processes make to our carbon dioxide emissions.</w:t>
      </w:r>
    </w:p>
    <w:tbl>
      <w:tblPr>
        <w:tblStyle w:val="TableGrid"/>
        <w:tblW w:w="15331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  <w:gridCol w:w="4762"/>
      </w:tblGrid>
      <w:tr w:rsidR="00554E08" w:rsidRPr="00257811" w:rsidTr="00923493">
        <w:trPr>
          <w:gridAfter w:val="1"/>
          <w:wAfter w:w="4762" w:type="dxa"/>
          <w:trHeight w:val="652"/>
        </w:trPr>
        <w:tc>
          <w:tcPr>
            <w:tcW w:w="4867" w:type="dxa"/>
            <w:gridSpan w:val="2"/>
            <w:shd w:val="clear" w:color="auto" w:fill="325F78"/>
            <w:vAlign w:val="center"/>
          </w:tcPr>
          <w:p w:rsidR="00554E08" w:rsidRPr="00257811" w:rsidRDefault="0093295B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FFAE4FC" wp14:editId="072F8A1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33655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16EC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F16EC7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6" style="position:absolute;left:0;text-align:left;margin-left:-.9pt;margin-top:2.65pt;width:21.5pt;height:2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16EC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F16EC7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5D24A09" wp14:editId="2F6F0A65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33655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F16EC7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F16EC7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7" style="position:absolute;left:0;text-align:left;margin-left:254.1pt;margin-top:2.65pt;width:21.5pt;height:21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" adj="-11796480,,5400" path="m45509,l273050,r,l273050,227541v,25134,-20375,45509,-45509,45509l,273050r,l,45509c,20375,20375,,45509,xe" fillcolor="white [3212]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F16EC7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F16EC7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325F7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325F7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923493">
        <w:trPr>
          <w:gridAfter w:val="1"/>
          <w:wAfter w:w="4762" w:type="dxa"/>
          <w:trHeight w:val="567"/>
        </w:trPr>
        <w:tc>
          <w:tcPr>
            <w:tcW w:w="4867" w:type="dxa"/>
            <w:gridSpan w:val="2"/>
            <w:vAlign w:val="center"/>
          </w:tcPr>
          <w:p w:rsidR="00554E08" w:rsidRPr="00F16EC7" w:rsidRDefault="00554E08">
            <w:pPr>
              <w:rPr>
                <w:rFonts w:ascii="Arial" w:hAnsi="Arial" w:cs="Arial"/>
                <w:color w:val="325F78"/>
                <w:sz w:val="26"/>
                <w:szCs w:val="26"/>
              </w:rPr>
            </w:pPr>
            <w:r w:rsidRPr="00F16EC7">
              <w:rPr>
                <w:rFonts w:ascii="Arial" w:hAnsi="Arial" w:cs="Arial"/>
                <w:color w:val="325F7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325F7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E4D1F" w:rsidRPr="00257811" w:rsidTr="00923493">
        <w:trPr>
          <w:gridAfter w:val="1"/>
          <w:wAfter w:w="4762" w:type="dxa"/>
          <w:trHeight w:val="812"/>
        </w:trPr>
        <w:tc>
          <w:tcPr>
            <w:tcW w:w="851" w:type="dxa"/>
            <w:vMerge w:val="restart"/>
          </w:tcPr>
          <w:p w:rsidR="00FE4D1F" w:rsidRPr="003F47CF" w:rsidRDefault="00FE4D1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1EE9756" wp14:editId="4930A57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E4D1F" w:rsidRPr="00387A75" w:rsidRDefault="00FE4D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3.65pt;width:21.5pt;height:21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E4D1F" w:rsidRPr="00387A75" w:rsidRDefault="00FE4D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FE4D1F" w:rsidRPr="00257811" w:rsidRDefault="00FE4D1F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Carbon is recycled through natural processes in the atmosphere, ecosystems, oceans and the Earth's crust (such as photosynthesis and respiration) as well as human activities (burning fuels)</w:t>
            </w:r>
            <w:r w:rsidR="001C2BF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FE4D1F" w:rsidRPr="00554E08" w:rsidRDefault="00FE4D1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FE4D1F" w:rsidRPr="003F47CF" w:rsidRDefault="00FE4D1F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A49B826" wp14:editId="292A80C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E4D1F" w:rsidRPr="00387A75" w:rsidRDefault="00FE4D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29" style="position:absolute;margin-left:-1.3pt;margin-top:3.65pt;width:21.5pt;height:21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nJcrwIAALEFAAAOAAAAZHJzL2Uyb0RvYy54bWysVE1v2zAMvQ/YfxB0X+0kyFo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E4D1F" w:rsidRPr="00387A75" w:rsidRDefault="00FE4D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E4D1F" w:rsidRPr="00257811" w:rsidRDefault="00FE4D1F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Use a diagram to show how carbon is recycled in the environment and through living things</w:t>
            </w:r>
            <w:r w:rsidR="001C2BFE">
              <w:rPr>
                <w:rFonts w:ascii="Arial" w:hAnsi="Arial" w:cs="Arial"/>
              </w:rPr>
              <w:t>.</w:t>
            </w:r>
          </w:p>
        </w:tc>
      </w:tr>
      <w:tr w:rsidR="00FE4D1F" w:rsidRPr="00257811" w:rsidTr="00923493">
        <w:trPr>
          <w:gridAfter w:val="1"/>
          <w:wAfter w:w="4762" w:type="dxa"/>
          <w:trHeight w:val="641"/>
        </w:trPr>
        <w:tc>
          <w:tcPr>
            <w:tcW w:w="851" w:type="dxa"/>
            <w:vMerge/>
          </w:tcPr>
          <w:p w:rsidR="00FE4D1F" w:rsidRPr="003F47CF" w:rsidRDefault="00FE4D1F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FE4D1F" w:rsidRPr="00FE4D1F" w:rsidRDefault="00FE4D1F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FE4D1F" w:rsidRPr="00554E08" w:rsidRDefault="00FE4D1F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FE4D1F" w:rsidRPr="003F47CF" w:rsidRDefault="00FE4D1F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E9BB04E" wp14:editId="15C781E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E4D1F" w:rsidRPr="00387A75" w:rsidRDefault="00FE4D1F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30" style="position:absolute;margin-left:-1.3pt;margin-top:3.6pt;width:21.5pt;height:2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FE4D1F" w:rsidRPr="00387A75" w:rsidRDefault="00FE4D1F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FE4D1F" w:rsidRPr="00257811" w:rsidRDefault="00FE4D1F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Describe how human activities affect the carbon cycle</w:t>
            </w:r>
            <w:r w:rsidR="001C2BFE">
              <w:rPr>
                <w:rFonts w:ascii="Arial" w:hAnsi="Arial" w:cs="Arial"/>
              </w:rPr>
              <w:t>.</w:t>
            </w:r>
          </w:p>
        </w:tc>
      </w:tr>
      <w:tr w:rsidR="00923493" w:rsidRPr="00257811" w:rsidTr="00923493">
        <w:trPr>
          <w:gridAfter w:val="1"/>
          <w:wAfter w:w="4762" w:type="dxa"/>
          <w:trHeight w:val="455"/>
        </w:trPr>
        <w:tc>
          <w:tcPr>
            <w:tcW w:w="851" w:type="dxa"/>
            <w:vMerge w:val="restart"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1CEF4B3" wp14:editId="1B8E4DF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53975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3425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1" style="position:absolute;margin-left:-.85pt;margin-top:4.25pt;width:21.5pt;height:2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923493" w:rsidP="003425D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Greenhouse gases reduce the amount of energy lost from the Earth through radiation and therefore the temperature has been rising as the concentration of those gases has risen. 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D510B5D" wp14:editId="692DCF7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3425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2" style="position:absolute;margin-left:-1pt;margin-top:4.45pt;width:21.5pt;height:2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923493" w:rsidP="003425D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Describe how global warming can impact on climate and local weather patterns</w:t>
            </w:r>
            <w:r>
              <w:rPr>
                <w:rFonts w:ascii="Arial" w:hAnsi="Arial" w:cs="Arial"/>
              </w:rPr>
              <w:t>.</w:t>
            </w:r>
          </w:p>
        </w:tc>
      </w:tr>
      <w:tr w:rsidR="00923493" w:rsidRPr="00257811" w:rsidTr="00604E6B">
        <w:trPr>
          <w:gridAfter w:val="1"/>
          <w:wAfter w:w="4762" w:type="dxa"/>
          <w:trHeight w:val="454"/>
        </w:trPr>
        <w:tc>
          <w:tcPr>
            <w:tcW w:w="851" w:type="dxa"/>
            <w:vMerge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923493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604E6B">
        <w:trPr>
          <w:gridAfter w:val="1"/>
          <w:wAfter w:w="4762" w:type="dxa"/>
          <w:trHeight w:val="649"/>
        </w:trPr>
        <w:tc>
          <w:tcPr>
            <w:tcW w:w="851" w:type="dxa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AFB656B" wp14:editId="196EAF2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3" style="position:absolute;margin-left:-1.15pt;margin-top:3.85pt;width:21.5pt;height:2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Scientists have evidence that global warming caused by human activity is causing changes in climate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6418F88" wp14:editId="5C2C28A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68580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4" style="position:absolute;margin-left:-1.3pt;margin-top:5.4pt;width:21.5pt;height:21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257811" w:rsidRDefault="00923493" w:rsidP="00A03136">
            <w:pPr>
              <w:rPr>
                <w:rFonts w:ascii="Arial" w:hAnsi="Arial" w:cs="Arial"/>
              </w:rPr>
            </w:pPr>
          </w:p>
        </w:tc>
      </w:tr>
      <w:tr w:rsidR="00923493" w:rsidRPr="00257811" w:rsidTr="00604E6B">
        <w:trPr>
          <w:trHeight w:val="446"/>
        </w:trPr>
        <w:tc>
          <w:tcPr>
            <w:tcW w:w="4867" w:type="dxa"/>
            <w:gridSpan w:val="2"/>
            <w:tcBorders>
              <w:bottom w:val="single" w:sz="4" w:space="0" w:color="325F78"/>
            </w:tcBorders>
            <w:vAlign w:val="center"/>
          </w:tcPr>
          <w:p w:rsidR="00923493" w:rsidRPr="001D2FB1" w:rsidRDefault="00923493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923493" w:rsidRPr="00257811" w:rsidRDefault="00923493" w:rsidP="00A03136">
            <w:pPr>
              <w:rPr>
                <w:rFonts w:ascii="Arial" w:hAnsi="Arial" w:cs="Arial"/>
              </w:rPr>
            </w:pPr>
          </w:p>
        </w:tc>
      </w:tr>
      <w:tr w:rsidR="00923493" w:rsidRPr="00257811" w:rsidTr="00604E6B">
        <w:trPr>
          <w:trHeight w:val="524"/>
        </w:trPr>
        <w:tc>
          <w:tcPr>
            <w:tcW w:w="4867" w:type="dxa"/>
            <w:gridSpan w:val="2"/>
            <w:vMerge w:val="restart"/>
            <w:tcBorders>
              <w:top w:val="single" w:sz="4" w:space="0" w:color="325F78"/>
            </w:tcBorders>
            <w:vAlign w:val="center"/>
          </w:tcPr>
          <w:p w:rsidR="00923493" w:rsidRPr="00F16EC7" w:rsidRDefault="00923493" w:rsidP="00B53487">
            <w:pPr>
              <w:rPr>
                <w:rFonts w:ascii="Arial" w:hAnsi="Arial" w:cs="Arial"/>
                <w:color w:val="325F78"/>
                <w:sz w:val="26"/>
                <w:szCs w:val="26"/>
              </w:rPr>
            </w:pPr>
            <w:r w:rsidRPr="00F16EC7">
              <w:rPr>
                <w:rFonts w:ascii="Arial" w:hAnsi="Arial" w:cs="Arial"/>
                <w:color w:val="325F78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vMerge w:val="restart"/>
          </w:tcPr>
          <w:p w:rsidR="00923493" w:rsidRPr="00257811" w:rsidRDefault="00923493" w:rsidP="00A03136">
            <w:pPr>
              <w:rPr>
                <w:rFonts w:ascii="Arial" w:hAnsi="Arial" w:cs="Arial"/>
              </w:rPr>
            </w:pPr>
          </w:p>
        </w:tc>
      </w:tr>
      <w:tr w:rsidR="00923493" w:rsidRPr="00257811" w:rsidTr="00604E6B">
        <w:trPr>
          <w:trHeight w:val="432"/>
        </w:trPr>
        <w:tc>
          <w:tcPr>
            <w:tcW w:w="4867" w:type="dxa"/>
            <w:gridSpan w:val="2"/>
            <w:vMerge/>
            <w:vAlign w:val="center"/>
          </w:tcPr>
          <w:p w:rsidR="00923493" w:rsidRPr="00F16EC7" w:rsidRDefault="00923493" w:rsidP="00B53487">
            <w:pPr>
              <w:rPr>
                <w:rFonts w:ascii="Arial" w:hAnsi="Arial" w:cs="Arial"/>
                <w:color w:val="325F78"/>
                <w:sz w:val="26"/>
                <w:szCs w:val="26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vMerge/>
          </w:tcPr>
          <w:p w:rsidR="00923493" w:rsidRPr="00257811" w:rsidRDefault="00923493" w:rsidP="00A03136">
            <w:pPr>
              <w:rPr>
                <w:rFonts w:ascii="Arial" w:hAnsi="Arial" w:cs="Arial"/>
              </w:rPr>
            </w:pPr>
          </w:p>
        </w:tc>
      </w:tr>
      <w:tr w:rsidR="00923493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75DD794" wp14:editId="462433E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52705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5" style="position:absolute;margin-left:-1.15pt;margin-top:4.15pt;width:21.5pt;height:2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Methane and carbon dioxide are greenhouse gases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5E8681A" wp14:editId="6FEEB45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55771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6" style="position:absolute;margin-left:-1.3pt;margin-top:4.4pt;width:21.5pt;height:2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325F78" w:themeColor="accent4"/>
            </w:tcBorders>
            <w:tcMar>
              <w:bottom w:w="57" w:type="dxa"/>
            </w:tcMar>
          </w:tcPr>
          <w:p w:rsidR="00923493" w:rsidRPr="00257811" w:rsidRDefault="00923493" w:rsidP="00A03136">
            <w:pPr>
              <w:rPr>
                <w:rFonts w:ascii="Arial" w:hAnsi="Arial" w:cs="Arial"/>
              </w:rPr>
            </w:pPr>
          </w:p>
        </w:tc>
      </w:tr>
      <w:tr w:rsidR="00456E5A" w:rsidRPr="00257811" w:rsidTr="00604E6B">
        <w:trPr>
          <w:gridAfter w:val="1"/>
          <w:wAfter w:w="4762" w:type="dxa"/>
          <w:trHeight w:val="590"/>
        </w:trPr>
        <w:tc>
          <w:tcPr>
            <w:tcW w:w="851" w:type="dxa"/>
            <w:vMerge w:val="restart"/>
          </w:tcPr>
          <w:p w:rsidR="00456E5A" w:rsidRPr="003F47CF" w:rsidRDefault="00456E5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7DF7209" wp14:editId="5226CD2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276357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56E5A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7" style="position:absolute;margin-left:-1.15pt;margin-top:21.75pt;width:21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56E5A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456E5A" w:rsidRPr="00257811" w:rsidRDefault="00456E5A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 xml:space="preserve">Earth's atmosphere contains </w:t>
            </w:r>
            <w:proofErr w:type="gramStart"/>
            <w:r w:rsidRPr="00FE4D1F">
              <w:rPr>
                <w:rFonts w:ascii="Arial" w:hAnsi="Arial" w:cs="Arial"/>
              </w:rPr>
              <w:t>around  78</w:t>
            </w:r>
            <w:proofErr w:type="gramEnd"/>
            <w:r w:rsidRPr="00FE4D1F">
              <w:rPr>
                <w:rFonts w:ascii="Arial" w:hAnsi="Arial" w:cs="Arial"/>
              </w:rPr>
              <w:t>% nitrogen, 21% oxygen, &lt;1% carbon dioxide, plus small amounts of other gases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456E5A" w:rsidRPr="00554E08" w:rsidRDefault="00456E5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456E5A" w:rsidRPr="003F47CF" w:rsidRDefault="00456E5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</w:tcPr>
          <w:p w:rsidR="00456E5A" w:rsidRPr="00257811" w:rsidRDefault="00456E5A" w:rsidP="00A03136">
            <w:pPr>
              <w:rPr>
                <w:rFonts w:ascii="Arial" w:hAnsi="Arial" w:cs="Arial"/>
              </w:rPr>
            </w:pPr>
          </w:p>
        </w:tc>
      </w:tr>
      <w:tr w:rsidR="00EA6026" w:rsidRPr="00257811" w:rsidTr="00604E6B">
        <w:trPr>
          <w:gridAfter w:val="1"/>
          <w:wAfter w:w="4762" w:type="dxa"/>
          <w:trHeight w:val="656"/>
        </w:trPr>
        <w:tc>
          <w:tcPr>
            <w:tcW w:w="851" w:type="dxa"/>
            <w:vMerge/>
          </w:tcPr>
          <w:p w:rsidR="00EA6026" w:rsidRPr="003F47CF" w:rsidRDefault="00EA6026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EA6026" w:rsidRPr="00FE4D1F" w:rsidRDefault="00EA6026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EA6026" w:rsidRPr="00554E08" w:rsidRDefault="00EA602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325F78"/>
            </w:tcBorders>
          </w:tcPr>
          <w:p w:rsidR="00EA6026" w:rsidRPr="003F47CF" w:rsidRDefault="00EA602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vAlign w:val="center"/>
          </w:tcPr>
          <w:p w:rsidR="00EA6026" w:rsidRPr="00257811" w:rsidRDefault="00EA6026" w:rsidP="00A03136">
            <w:pPr>
              <w:rPr>
                <w:rFonts w:ascii="Arial" w:hAnsi="Arial" w:cs="Arial"/>
              </w:rPr>
            </w:pPr>
          </w:p>
        </w:tc>
      </w:tr>
      <w:tr w:rsidR="00456E5A" w:rsidRPr="00257811" w:rsidTr="00604E6B">
        <w:trPr>
          <w:gridAfter w:val="1"/>
          <w:wAfter w:w="4762" w:type="dxa"/>
          <w:trHeight w:val="75"/>
        </w:trPr>
        <w:tc>
          <w:tcPr>
            <w:tcW w:w="851" w:type="dxa"/>
            <w:vMerge/>
          </w:tcPr>
          <w:p w:rsidR="00456E5A" w:rsidRPr="003F47CF" w:rsidRDefault="00456E5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456E5A" w:rsidRPr="00FE4D1F" w:rsidRDefault="00456E5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456E5A" w:rsidRPr="00554E08" w:rsidRDefault="00456E5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325F78"/>
            </w:tcBorders>
          </w:tcPr>
          <w:p w:rsidR="00456E5A" w:rsidRPr="003F47CF" w:rsidRDefault="00456E5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325F78" w:themeColor="accent4"/>
            </w:tcBorders>
            <w:vAlign w:val="center"/>
          </w:tcPr>
          <w:p w:rsidR="00456E5A" w:rsidRPr="00257811" w:rsidRDefault="00456E5A" w:rsidP="00A03136">
            <w:pPr>
              <w:rPr>
                <w:rFonts w:ascii="Arial" w:hAnsi="Arial" w:cs="Arial"/>
              </w:rPr>
            </w:pPr>
          </w:p>
        </w:tc>
      </w:tr>
      <w:tr w:rsidR="00923493" w:rsidRPr="00257811" w:rsidTr="00876308">
        <w:trPr>
          <w:gridAfter w:val="1"/>
          <w:wAfter w:w="4762" w:type="dxa"/>
          <w:trHeight w:val="119"/>
        </w:trPr>
        <w:tc>
          <w:tcPr>
            <w:tcW w:w="4867" w:type="dxa"/>
            <w:gridSpan w:val="2"/>
            <w:tcBorders>
              <w:bottom w:val="single" w:sz="4" w:space="0" w:color="325F78"/>
            </w:tcBorders>
            <w:vAlign w:val="center"/>
          </w:tcPr>
          <w:p w:rsidR="00923493" w:rsidRPr="001D2FB1" w:rsidRDefault="00923493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67"/>
        </w:trPr>
        <w:tc>
          <w:tcPr>
            <w:tcW w:w="4867" w:type="dxa"/>
            <w:gridSpan w:val="2"/>
            <w:tcBorders>
              <w:top w:val="single" w:sz="4" w:space="0" w:color="325F78"/>
            </w:tcBorders>
            <w:vAlign w:val="center"/>
          </w:tcPr>
          <w:p w:rsidR="00923493" w:rsidRPr="00F16EC7" w:rsidRDefault="00923493" w:rsidP="00B53487">
            <w:pPr>
              <w:rPr>
                <w:rFonts w:ascii="Arial" w:hAnsi="Arial" w:cs="Arial"/>
                <w:color w:val="325F78"/>
                <w:sz w:val="26"/>
                <w:szCs w:val="26"/>
              </w:rPr>
            </w:pPr>
            <w:r w:rsidRPr="00F16EC7">
              <w:rPr>
                <w:rFonts w:ascii="Arial" w:hAnsi="Arial" w:cs="Arial"/>
                <w:color w:val="325F78"/>
                <w:sz w:val="26"/>
                <w:szCs w:val="26"/>
              </w:rPr>
              <w:lastRenderedPageBreak/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418C87"/>
            </w:tcBorders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E783A37" wp14:editId="655E469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66040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8" style="position:absolute;margin-left:-1.15pt;margin-top:5.2pt;width:21.5pt;height:21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ATrgIAALI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  <w:b/>
              </w:rPr>
              <w:t>Global warming</w:t>
            </w:r>
            <w:r>
              <w:rPr>
                <w:rFonts w:ascii="Arial" w:hAnsi="Arial" w:cs="Arial"/>
                <w:b/>
              </w:rPr>
              <w:t>:</w:t>
            </w:r>
            <w:r w:rsidRPr="00FE4D1F">
              <w:rPr>
                <w:rFonts w:ascii="Arial" w:hAnsi="Arial" w:cs="Arial"/>
              </w:rPr>
              <w:t xml:space="preserve"> The gradual increase in surface temperature of the Earth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57"/>
        </w:trPr>
        <w:tc>
          <w:tcPr>
            <w:tcW w:w="851" w:type="dxa"/>
            <w:vMerge w:val="restart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CC6FD5F" wp14:editId="28F322A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24130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39" style="position:absolute;margin-left:-1.15pt;margin-top:1.9pt;width:21.5pt;height:2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  <w:b/>
              </w:rPr>
              <w:t>Fossil fuels</w:t>
            </w:r>
            <w:r>
              <w:rPr>
                <w:rFonts w:ascii="Arial" w:hAnsi="Arial" w:cs="Arial"/>
                <w:b/>
              </w:rPr>
              <w:t>:</w:t>
            </w:r>
            <w:r w:rsidRPr="00FE4D1F">
              <w:rPr>
                <w:rFonts w:ascii="Arial" w:hAnsi="Arial" w:cs="Arial"/>
              </w:rPr>
              <w:t xml:space="preserve"> Remains of dead organisms that are burned as fuels, releasing carbon dioxide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400"/>
        </w:trPr>
        <w:tc>
          <w:tcPr>
            <w:tcW w:w="851" w:type="dxa"/>
            <w:vMerge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364"/>
        </w:trPr>
        <w:tc>
          <w:tcPr>
            <w:tcW w:w="851" w:type="dxa"/>
            <w:vMerge w:val="restart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284D49C" wp14:editId="0CDD0EC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21590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40" style="position:absolute;margin-left:-1.15pt;margin-top:1.7pt;width:21.5pt;height:2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  <w:b/>
              </w:rPr>
              <w:t>Carbon sink</w:t>
            </w:r>
            <w:r>
              <w:rPr>
                <w:rFonts w:ascii="Arial" w:hAnsi="Arial" w:cs="Arial"/>
                <w:b/>
              </w:rPr>
              <w:t>:</w:t>
            </w:r>
            <w:r w:rsidRPr="00FE4D1F">
              <w:rPr>
                <w:rFonts w:ascii="Arial" w:hAnsi="Arial" w:cs="Arial"/>
              </w:rPr>
              <w:t xml:space="preserve"> Areas of vegetation, the ocean or the soil, which absorb and store carbon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317"/>
        </w:trPr>
        <w:tc>
          <w:tcPr>
            <w:tcW w:w="851" w:type="dxa"/>
            <w:vMerge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0C2F8A" w:rsidRDefault="00923493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8CEBA5" wp14:editId="1438DC6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34925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532A55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1" style="position:absolute;margin-left:-1.15pt;margin-top:2.75pt;width:21.5pt;height:21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" adj="-11796480,,5400" path="m45509,l273050,r,l273050,227541v,25134,-20375,45509,-45509,45509l,273050r,l,45509c,20375,20375,,45509,xe" filled="f" strokecolor="#325f7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23493" w:rsidRPr="00387A75" w:rsidRDefault="00532A55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  <w:b/>
              </w:rPr>
              <w:t>Greenhouse effect</w:t>
            </w:r>
            <w:r>
              <w:rPr>
                <w:rFonts w:ascii="Arial" w:hAnsi="Arial" w:cs="Arial"/>
                <w:b/>
              </w:rPr>
              <w:t>:</w:t>
            </w:r>
            <w:r w:rsidRPr="00FE4D1F">
              <w:rPr>
                <w:rFonts w:ascii="Arial" w:hAnsi="Arial" w:cs="Arial"/>
              </w:rPr>
              <w:t xml:space="preserve"> When energy from the sun is transferred to the thermal energy store of gases in Earth's atmosphere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325F78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325F78"/>
            </w:tcBorders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652"/>
        </w:trPr>
        <w:tc>
          <w:tcPr>
            <w:tcW w:w="851" w:type="dxa"/>
            <w:shd w:val="clear" w:color="auto" w:fill="98B4C3"/>
            <w:vAlign w:val="center"/>
          </w:tcPr>
          <w:p w:rsidR="00923493" w:rsidRPr="000C2F8A" w:rsidRDefault="00923493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6B3AFF" wp14:editId="00C3269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98B4C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F16EC7" w:rsidRDefault="00923493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</w:pPr>
                                  <w:r w:rsidRPr="00F16EC7">
                                    <w:rPr>
                                      <w:rFonts w:ascii="Arial" w:hAnsi="Arial" w:cs="Arial"/>
                                      <w:color w:val="325F7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42" style="position:absolute;margin-left:-1.15pt;margin-top:.95pt;width:21.55pt;height:2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" adj="-11796480,,5400" path="m45601,l273600,r,l273600,227999v,25185,-20416,45601,-45601,45601l,273600r,l,45601c,20416,20416,,45601,xe" fillcolor="white [3212]" strokecolor="#98b4c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23493" w:rsidRPr="00F16EC7" w:rsidRDefault="00923493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</w:pPr>
                            <w:r w:rsidRPr="00F16EC7">
                              <w:rPr>
                                <w:rFonts w:ascii="Arial" w:hAnsi="Arial" w:cs="Arial"/>
                                <w:color w:val="325F7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98B4C3"/>
            <w:vAlign w:val="center"/>
          </w:tcPr>
          <w:p w:rsidR="00923493" w:rsidRPr="00B53487" w:rsidRDefault="00923493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98B4C3"/>
          </w:tcPr>
          <w:p w:rsidR="00923493" w:rsidRPr="00554E08" w:rsidRDefault="00923493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98B4C3"/>
            <w:vAlign w:val="center"/>
          </w:tcPr>
          <w:p w:rsidR="00923493" w:rsidRPr="000C2F8A" w:rsidRDefault="00923493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98B4C3"/>
            <w:vAlign w:val="center"/>
          </w:tcPr>
          <w:p w:rsidR="00923493" w:rsidRPr="00257811" w:rsidRDefault="00923493" w:rsidP="00016825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9AC8CE1" wp14:editId="4BA570A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43" style="position:absolute;margin-left:-1.15pt;margin-top:4.65pt;width:21.55pt;height:21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Evaluate the implications of a proposal to reduce carbon emissions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23493" w:rsidRPr="000C2F8A" w:rsidRDefault="0092349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590"/>
        </w:trPr>
        <w:tc>
          <w:tcPr>
            <w:tcW w:w="851" w:type="dxa"/>
            <w:vMerge w:val="restart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4DF7E9A" wp14:editId="2D089BC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44" style="position:absolute;margin-left:-1.15pt;margin-top:3.95pt;width:21.55pt;height:21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Evaluate claims that human activity is causing global warming or climate change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left w:val="nil"/>
            </w:tcBorders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923493">
        <w:trPr>
          <w:gridAfter w:val="1"/>
          <w:wAfter w:w="4762" w:type="dxa"/>
          <w:trHeight w:val="331"/>
        </w:trPr>
        <w:tc>
          <w:tcPr>
            <w:tcW w:w="851" w:type="dxa"/>
            <w:vMerge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23493" w:rsidRPr="000C2F8A" w:rsidRDefault="0092349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C63589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92349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E4E2113" wp14:editId="5657BDA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23493" w:rsidRPr="00387A75" w:rsidRDefault="0092349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45" style="position:absolute;margin-left:-1.15pt;margin-top:3.75pt;width:21.55pt;height:2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23493" w:rsidRPr="00387A75" w:rsidRDefault="0092349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23493" w:rsidRPr="00257811" w:rsidRDefault="00923493" w:rsidP="000711C7">
            <w:pPr>
              <w:rPr>
                <w:rFonts w:ascii="Arial" w:hAnsi="Arial" w:cs="Arial"/>
              </w:rPr>
            </w:pPr>
            <w:r w:rsidRPr="00FE4D1F">
              <w:rPr>
                <w:rFonts w:ascii="Arial" w:hAnsi="Arial" w:cs="Arial"/>
              </w:rPr>
              <w:t>Compare the relative effects of human-produced and natural global warming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23493" w:rsidRPr="000C2F8A" w:rsidRDefault="0092349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C63589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F1485A3" wp14:editId="5157BEB7">
                      <wp:simplePos x="0" y="0"/>
                      <wp:positionH relativeFrom="column">
                        <wp:posOffset>-13670</wp:posOffset>
                      </wp:positionH>
                      <wp:positionV relativeFrom="paragraph">
                        <wp:posOffset>63332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375D1" w:rsidRPr="00387A75" w:rsidRDefault="00C375D1" w:rsidP="00C375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6" style="position:absolute;margin-left:-1.1pt;margin-top:5pt;width:21.55pt;height:21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C375D1" w:rsidRPr="00387A75" w:rsidRDefault="00C375D1" w:rsidP="00C375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nil"/>
            </w:tcBorders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923493" w:rsidRPr="00257811" w:rsidTr="00C63589">
        <w:trPr>
          <w:gridAfter w:val="1"/>
          <w:wAfter w:w="4762" w:type="dxa"/>
          <w:trHeight w:val="567"/>
        </w:trPr>
        <w:tc>
          <w:tcPr>
            <w:tcW w:w="851" w:type="dxa"/>
          </w:tcPr>
          <w:p w:rsidR="00923493" w:rsidRPr="003F47CF" w:rsidRDefault="0092349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923493" w:rsidRPr="00FE4D1F" w:rsidRDefault="0092349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923493" w:rsidRPr="00554E08" w:rsidRDefault="0092349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23493" w:rsidRPr="000C2F8A" w:rsidRDefault="00923493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923493" w:rsidRPr="00DF6C3B" w:rsidRDefault="00923493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C63589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D3548C7" wp14:editId="5035AAC5">
                      <wp:simplePos x="0" y="0"/>
                      <wp:positionH relativeFrom="column">
                        <wp:posOffset>-12400</wp:posOffset>
                      </wp:positionH>
                      <wp:positionV relativeFrom="paragraph">
                        <wp:posOffset>52237</wp:posOffset>
                      </wp:positionV>
                      <wp:extent cx="273600" cy="27360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325F7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375D1" w:rsidRPr="00387A75" w:rsidRDefault="00C375D1" w:rsidP="00C375D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47" style="position:absolute;margin-left:-1pt;margin-top:4.1pt;width:21.55pt;height:21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" adj="-11796480,,5400" path="m45601,l273600,r,l273600,227999v,25185,-20416,45601,-45601,45601l,273600r,l,45601c,20416,20416,,45601,xe" filled="f" strokecolor="#325f7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C375D1" w:rsidRPr="00387A75" w:rsidRDefault="00C375D1" w:rsidP="00C375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  <w:bottom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  <w:tr w:rsidR="00C375D1" w:rsidRPr="00257811" w:rsidTr="00604E6B">
        <w:trPr>
          <w:gridAfter w:val="1"/>
          <w:wAfter w:w="4762" w:type="dxa"/>
          <w:trHeight w:val="567"/>
        </w:trPr>
        <w:tc>
          <w:tcPr>
            <w:tcW w:w="851" w:type="dxa"/>
          </w:tcPr>
          <w:p w:rsidR="00C375D1" w:rsidRPr="003F47CF" w:rsidRDefault="00C375D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325F78" w:themeColor="accent4"/>
            </w:tcBorders>
            <w:tcMar>
              <w:bottom w:w="57" w:type="dxa"/>
            </w:tcMar>
            <w:vAlign w:val="center"/>
          </w:tcPr>
          <w:p w:rsidR="00C375D1" w:rsidRPr="00FE4D1F" w:rsidRDefault="00C375D1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C375D1" w:rsidRPr="00554E08" w:rsidRDefault="00C375D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C375D1" w:rsidRPr="000C2F8A" w:rsidRDefault="00C375D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C375D1" w:rsidRPr="00DF6C3B" w:rsidRDefault="00C375D1" w:rsidP="000711C7">
            <w:pPr>
              <w:rPr>
                <w:rFonts w:ascii="Arial" w:hAnsi="Arial" w:cs="Arial"/>
              </w:rPr>
            </w:pPr>
          </w:p>
        </w:tc>
      </w:tr>
    </w:tbl>
    <w:p w:rsidR="00FE4FC7" w:rsidRDefault="00FE4FC7"/>
    <w:sectPr w:rsidR="00FE4FC7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876308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56FDB"/>
    <w:rsid w:val="000711C7"/>
    <w:rsid w:val="00077675"/>
    <w:rsid w:val="000930D7"/>
    <w:rsid w:val="00093198"/>
    <w:rsid w:val="000C2F8A"/>
    <w:rsid w:val="000D48A8"/>
    <w:rsid w:val="000F24C4"/>
    <w:rsid w:val="00186AAE"/>
    <w:rsid w:val="001A35E0"/>
    <w:rsid w:val="001C2BFE"/>
    <w:rsid w:val="001D2FB1"/>
    <w:rsid w:val="001F62E6"/>
    <w:rsid w:val="00242B1C"/>
    <w:rsid w:val="00257811"/>
    <w:rsid w:val="00266718"/>
    <w:rsid w:val="00320FA4"/>
    <w:rsid w:val="003425DC"/>
    <w:rsid w:val="00387A75"/>
    <w:rsid w:val="00394230"/>
    <w:rsid w:val="003F47CF"/>
    <w:rsid w:val="003F62F8"/>
    <w:rsid w:val="004250BB"/>
    <w:rsid w:val="00456E5A"/>
    <w:rsid w:val="00497CE4"/>
    <w:rsid w:val="004F3C4C"/>
    <w:rsid w:val="00521555"/>
    <w:rsid w:val="00532A55"/>
    <w:rsid w:val="00554E08"/>
    <w:rsid w:val="0056195D"/>
    <w:rsid w:val="0058055D"/>
    <w:rsid w:val="005A282E"/>
    <w:rsid w:val="005C3E61"/>
    <w:rsid w:val="00604E6B"/>
    <w:rsid w:val="00670916"/>
    <w:rsid w:val="006750C0"/>
    <w:rsid w:val="0069095E"/>
    <w:rsid w:val="006D153C"/>
    <w:rsid w:val="007C61E8"/>
    <w:rsid w:val="00846FF1"/>
    <w:rsid w:val="0087338D"/>
    <w:rsid w:val="00876308"/>
    <w:rsid w:val="00880730"/>
    <w:rsid w:val="008E7A30"/>
    <w:rsid w:val="00923493"/>
    <w:rsid w:val="0093295B"/>
    <w:rsid w:val="00A17561"/>
    <w:rsid w:val="00A365B5"/>
    <w:rsid w:val="00A36E22"/>
    <w:rsid w:val="00A92AEA"/>
    <w:rsid w:val="00B1162C"/>
    <w:rsid w:val="00B42352"/>
    <w:rsid w:val="00B53487"/>
    <w:rsid w:val="00B71FA6"/>
    <w:rsid w:val="00C1089B"/>
    <w:rsid w:val="00C375D1"/>
    <w:rsid w:val="00C63589"/>
    <w:rsid w:val="00CC657C"/>
    <w:rsid w:val="00CE3EF3"/>
    <w:rsid w:val="00CE5EDC"/>
    <w:rsid w:val="00D06036"/>
    <w:rsid w:val="00DD38DE"/>
    <w:rsid w:val="00DF6C3B"/>
    <w:rsid w:val="00E8568A"/>
    <w:rsid w:val="00EA6026"/>
    <w:rsid w:val="00F16EC7"/>
    <w:rsid w:val="00FE4D1F"/>
    <w:rsid w:val="00FE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394D4-4E52-46AD-AB43-522C81EAD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4F250C9A.dotm</Template>
  <TotalTime>26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Earth Climate</dc:title>
  <dc:creator>AQA</dc:creator>
  <dcterms:created xsi:type="dcterms:W3CDTF">2016-08-03T16:05:00Z</dcterms:created>
  <dcterms:modified xsi:type="dcterms:W3CDTF">2019-09-17T10:12:00Z</dcterms:modified>
</cp:coreProperties>
</file>