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B95C5E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177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64"/>
                    <a:stretch/>
                  </pic:blipFill>
                  <pic:spPr bwMode="auto">
                    <a:xfrm>
                      <a:off x="0" y="0"/>
                      <a:ext cx="6631200" cy="11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108D1FB9" wp14:editId="1106B468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</w:r>
      <w:r w:rsidR="00BF018C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__________________________________</w:t>
      </w:r>
    </w:p>
    <w:p w:rsidR="00BF018C" w:rsidRDefault="00BF018C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BE47A3" w:rsidRPr="00C33C04" w:rsidRDefault="00863A5D">
      <w:pPr>
        <w:rPr>
          <w:color w:val="325F78"/>
        </w:rPr>
      </w:pPr>
      <w:r>
        <w:rPr>
          <w:rFonts w:ascii="Arial" w:hAnsi="Arial" w:cs="Arial"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9" o:title="ENQUIRY_PROCESSES_ICONS_Teal-02"/>
          </v:shape>
        </w:pict>
      </w:r>
      <w:r w:rsidR="002F6105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pict>
          <v:shape id="_x0000_i1026" type="#_x0000_t75" style="width:22.2pt;height:22.2pt">
            <v:imagedata r:id="rId10" o:title="ENQUIRY_PROCESSES_ICONS_Teal-03"/>
          </v:shape>
        </w:pict>
      </w:r>
      <w:r w:rsidR="002F6105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pict>
          <v:shape id="_x0000_i1027" type="#_x0000_t75" style="width:22.2pt;height:22.2pt">
            <v:imagedata r:id="rId11" o:title="ENQUIRY_PROCESSES_ICONS_Teal-04"/>
          </v:shape>
        </w:pict>
      </w:r>
      <w:r w:rsidR="002F6105">
        <w:rPr>
          <w:rFonts w:ascii="Arial" w:hAnsi="Arial" w:cs="Arial"/>
          <w:color w:val="0070C0"/>
        </w:rPr>
        <w:t xml:space="preserve"> </w:t>
      </w:r>
      <w:r w:rsidR="002F6105" w:rsidRPr="00C33C04">
        <w:rPr>
          <w:rFonts w:ascii="Arial" w:hAnsi="Arial" w:cs="Arial"/>
          <w:color w:val="325F78"/>
        </w:rPr>
        <w:t>Model the processes that are responsible for rock formation and link these to the rock features.</w:t>
      </w:r>
    </w:p>
    <w:tbl>
      <w:tblPr>
        <w:tblStyle w:val="TableGrid"/>
        <w:tblW w:w="10627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  <w:gridCol w:w="58"/>
      </w:tblGrid>
      <w:tr w:rsidR="00554E08" w:rsidRPr="00257811" w:rsidTr="00746847">
        <w:trPr>
          <w:gridAfter w:val="1"/>
          <w:wAfter w:w="58" w:type="dxa"/>
          <w:trHeight w:val="652"/>
        </w:trPr>
        <w:tc>
          <w:tcPr>
            <w:tcW w:w="4867" w:type="dxa"/>
            <w:gridSpan w:val="2"/>
            <w:shd w:val="clear" w:color="auto" w:fill="325F78"/>
            <w:vAlign w:val="center"/>
          </w:tcPr>
          <w:p w:rsidR="00554E08" w:rsidRPr="00257811" w:rsidRDefault="0081488B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8CF8E9D" wp14:editId="7D9F17F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5080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1216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F12166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6" style="position:absolute;left:0;text-align:left;margin-left:-.65pt;margin-top:.4pt;width:21.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1216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F12166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B6847E2" wp14:editId="4A9A966C">
                      <wp:simplePos x="0" y="0"/>
                      <wp:positionH relativeFrom="column">
                        <wp:posOffset>3230245</wp:posOffset>
                      </wp:positionH>
                      <wp:positionV relativeFrom="paragraph">
                        <wp:posOffset>5080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1216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F12166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7" style="position:absolute;left:0;text-align:left;margin-left:254.35pt;margin-top:.4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1216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F12166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325F7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325F7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746847">
        <w:trPr>
          <w:gridAfter w:val="1"/>
          <w:wAfter w:w="58" w:type="dxa"/>
          <w:trHeight w:val="567"/>
        </w:trPr>
        <w:tc>
          <w:tcPr>
            <w:tcW w:w="4867" w:type="dxa"/>
            <w:gridSpan w:val="2"/>
            <w:vAlign w:val="center"/>
          </w:tcPr>
          <w:p w:rsidR="00554E08" w:rsidRPr="00A365B5" w:rsidRDefault="00554E08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F12166">
              <w:rPr>
                <w:rFonts w:ascii="Arial" w:hAnsi="Arial" w:cs="Arial"/>
                <w:color w:val="325F7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95C5E" w:rsidRPr="00257811" w:rsidTr="00746847">
        <w:trPr>
          <w:gridAfter w:val="1"/>
          <w:wAfter w:w="58" w:type="dxa"/>
          <w:trHeight w:val="786"/>
        </w:trPr>
        <w:tc>
          <w:tcPr>
            <w:tcW w:w="851" w:type="dxa"/>
            <w:vMerge w:val="restart"/>
          </w:tcPr>
          <w:p w:rsidR="00B95C5E" w:rsidRPr="003F47CF" w:rsidRDefault="00B95C5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2789879A" wp14:editId="6223D4A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95C5E" w:rsidRPr="00387A75" w:rsidRDefault="00B95C5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3.65pt;width:21.5pt;height:21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95C5E" w:rsidRPr="00387A75" w:rsidRDefault="00B95C5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B95C5E" w:rsidRPr="00257811" w:rsidRDefault="00B95C5E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Sedimentary, igneous and metamorphic rocks can be interconverted over millions of years through weathering and erosion, heat and pressure, and melting and cooling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B95C5E" w:rsidRPr="00554E08" w:rsidRDefault="00B95C5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95C5E" w:rsidRPr="003F47CF" w:rsidRDefault="00B95C5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3A28708" wp14:editId="5D22E86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95C5E" w:rsidRPr="00387A75" w:rsidRDefault="00B95C5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3.65pt;width:21.5pt;height:21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JcrwIAALEFAAAOAAAAZHJzL2Uyb0RvYy54bWysVE1v2zAMvQ/YfxB0X+0kyFo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95C5E" w:rsidRPr="00387A75" w:rsidRDefault="00B95C5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95C5E" w:rsidRPr="00257811" w:rsidRDefault="00B95C5E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Explain why a rock has a particular property based on how it was formed</w:t>
            </w:r>
            <w:r w:rsidR="00BE47A3">
              <w:rPr>
                <w:rFonts w:ascii="Arial" w:hAnsi="Arial" w:cs="Arial"/>
              </w:rPr>
              <w:t>.</w:t>
            </w:r>
          </w:p>
        </w:tc>
      </w:tr>
      <w:tr w:rsidR="00B95C5E" w:rsidRPr="00257811" w:rsidTr="00746847">
        <w:trPr>
          <w:gridAfter w:val="1"/>
          <w:wAfter w:w="58" w:type="dxa"/>
          <w:trHeight w:val="795"/>
        </w:trPr>
        <w:tc>
          <w:tcPr>
            <w:tcW w:w="851" w:type="dxa"/>
            <w:vMerge/>
          </w:tcPr>
          <w:p w:rsidR="00B95C5E" w:rsidRPr="003F47CF" w:rsidRDefault="00B95C5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B95C5E" w:rsidRPr="00B95C5E" w:rsidRDefault="00B95C5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B95C5E" w:rsidRPr="00554E08" w:rsidRDefault="00B95C5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95C5E" w:rsidRPr="003F47CF" w:rsidRDefault="00B95C5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F3A1DCB" wp14:editId="1395C9F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51435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95C5E" w:rsidRPr="00387A75" w:rsidRDefault="00B95C5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0" style="position:absolute;margin-left:-1.3pt;margin-top:4.05pt;width:21.5pt;height:21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95C5E" w:rsidRPr="00387A75" w:rsidRDefault="00B95C5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95C5E" w:rsidRPr="00257811" w:rsidRDefault="00B95C5E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Identify the causes of weathering and erosion and describe how they occur</w:t>
            </w:r>
            <w:r w:rsidR="00BE47A3">
              <w:rPr>
                <w:rFonts w:ascii="Arial" w:hAnsi="Arial" w:cs="Arial"/>
              </w:rPr>
              <w:t>.</w:t>
            </w:r>
          </w:p>
        </w:tc>
      </w:tr>
      <w:tr w:rsidR="00B70414" w:rsidRPr="00257811" w:rsidTr="00746847">
        <w:trPr>
          <w:gridAfter w:val="1"/>
          <w:wAfter w:w="58" w:type="dxa"/>
          <w:trHeight w:val="110"/>
        </w:trPr>
        <w:tc>
          <w:tcPr>
            <w:tcW w:w="4867" w:type="dxa"/>
            <w:gridSpan w:val="2"/>
            <w:tcBorders>
              <w:bottom w:val="single" w:sz="4" w:space="0" w:color="325F78"/>
            </w:tcBorders>
            <w:vAlign w:val="center"/>
          </w:tcPr>
          <w:p w:rsidR="00B70414" w:rsidRPr="001D2FB1" w:rsidRDefault="00B70414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470EA2E" wp14:editId="2AD4D96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74930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95C5E" w:rsidRPr="00387A75" w:rsidRDefault="00B95C5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1" style="position:absolute;margin-left:-1.3pt;margin-top:5.9pt;width:21.5pt;height:21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95C5E" w:rsidRPr="00387A75" w:rsidRDefault="00B95C5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B70414" w:rsidRPr="00257811" w:rsidRDefault="00B70414" w:rsidP="00F1234E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Construct a labelled diagram to identify the processes of the rock cycle</w:t>
            </w:r>
            <w:r w:rsidR="00BE47A3">
              <w:rPr>
                <w:rFonts w:ascii="Arial" w:hAnsi="Arial" w:cs="Arial"/>
              </w:rPr>
              <w:t>.</w:t>
            </w: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4867" w:type="dxa"/>
            <w:gridSpan w:val="2"/>
            <w:tcBorders>
              <w:top w:val="single" w:sz="4" w:space="0" w:color="325F78"/>
            </w:tcBorders>
            <w:vAlign w:val="center"/>
          </w:tcPr>
          <w:p w:rsidR="00B70414" w:rsidRPr="00A365B5" w:rsidRDefault="00B70414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F12166">
              <w:rPr>
                <w:rFonts w:ascii="Arial" w:hAnsi="Arial" w:cs="Arial"/>
                <w:color w:val="325F78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2A60809" wp14:editId="768F082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2" style="position:absolute;margin-left:-1.15pt;margin-top:3.55pt;width:21.5pt;height:21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 xml:space="preserve">The three rock layers inside Earth are the </w:t>
            </w:r>
            <w:r w:rsidR="000343CA">
              <w:rPr>
                <w:rFonts w:ascii="Arial" w:hAnsi="Arial" w:cs="Arial"/>
              </w:rPr>
              <w:t>crust, the mantle, and the core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119"/>
        </w:trPr>
        <w:tc>
          <w:tcPr>
            <w:tcW w:w="4867" w:type="dxa"/>
            <w:gridSpan w:val="2"/>
            <w:tcBorders>
              <w:bottom w:val="single" w:sz="4" w:space="0" w:color="325F78"/>
            </w:tcBorders>
            <w:vAlign w:val="center"/>
          </w:tcPr>
          <w:p w:rsidR="00B70414" w:rsidRPr="001D2FB1" w:rsidRDefault="00B70414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4867" w:type="dxa"/>
            <w:gridSpan w:val="2"/>
            <w:tcBorders>
              <w:top w:val="single" w:sz="4" w:space="0" w:color="325F78"/>
            </w:tcBorders>
            <w:vAlign w:val="center"/>
          </w:tcPr>
          <w:p w:rsidR="00B70414" w:rsidRPr="00A365B5" w:rsidRDefault="00B70414" w:rsidP="00B53487">
            <w:pPr>
              <w:rPr>
                <w:rFonts w:ascii="Arial" w:hAnsi="Arial" w:cs="Arial"/>
                <w:color w:val="418C87"/>
                <w:sz w:val="26"/>
                <w:szCs w:val="26"/>
              </w:rPr>
            </w:pPr>
            <w:r w:rsidRPr="00F12166">
              <w:rPr>
                <w:rFonts w:ascii="Arial" w:hAnsi="Arial" w:cs="Arial"/>
                <w:color w:val="325F7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8389390" wp14:editId="5D81DB9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53340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3" style="position:absolute;margin-left:-1.3pt;margin-top:4.2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465"/>
        </w:trPr>
        <w:tc>
          <w:tcPr>
            <w:tcW w:w="851" w:type="dxa"/>
            <w:vMerge w:val="restart"/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9D23FB7" wp14:editId="71E3461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66040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4" style="position:absolute;margin-left:-1.15pt;margin-top:5.2pt;width:21.5pt;height:2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LBrQIAAK8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Rock cycle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Sequence of processes where rocks change from one type to another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465"/>
        </w:trPr>
        <w:tc>
          <w:tcPr>
            <w:tcW w:w="851" w:type="dxa"/>
            <w:vMerge/>
          </w:tcPr>
          <w:p w:rsidR="00A31086" w:rsidRPr="003F47CF" w:rsidRDefault="00A3108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A31086" w:rsidRPr="00B95C5E" w:rsidRDefault="00A31086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465"/>
        </w:trPr>
        <w:tc>
          <w:tcPr>
            <w:tcW w:w="851" w:type="dxa"/>
            <w:vMerge w:val="restart"/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F644485" wp14:editId="54A5754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71755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5" style="position:absolute;margin-left:-1.15pt;margin-top:5.65pt;width:21.5pt;height:2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Weathering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The wearing down of rock by physical, chemical or biological processes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</w:tcBorders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C846DA" w:rsidRPr="00257811" w:rsidTr="00746847">
        <w:trPr>
          <w:gridAfter w:val="1"/>
          <w:wAfter w:w="58" w:type="dxa"/>
          <w:trHeight w:val="465"/>
        </w:trPr>
        <w:tc>
          <w:tcPr>
            <w:tcW w:w="851" w:type="dxa"/>
            <w:vMerge/>
          </w:tcPr>
          <w:p w:rsidR="00C846DA" w:rsidRPr="003F47CF" w:rsidRDefault="00C846D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C846DA" w:rsidRPr="00B95C5E" w:rsidRDefault="00C846DA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C846DA" w:rsidRPr="00554E08" w:rsidRDefault="00C846D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C846DA" w:rsidRPr="003F47CF" w:rsidRDefault="0074684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ADBC9CD" wp14:editId="7CD98B5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12065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6" style="position:absolute;margin-left:-1.3pt;margin-top:.95pt;width:21.5pt;height:21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/>
            </w:tcBorders>
          </w:tcPr>
          <w:p w:rsidR="00C846DA" w:rsidRPr="00257811" w:rsidRDefault="00C846DA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D5E3878" wp14:editId="62A932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7" style="position:absolute;margin-left:-1.15pt;margin-top:4.55pt;width:21.5pt;height:21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XHrQIAALI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Erosion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Weathering of rock and its movement by water, ice or wind (transportation)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0C2F8A" w:rsidRDefault="00B70414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13FB255" wp14:editId="33A9640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48260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8" style="position:absolute;margin-left:-1.15pt;margin-top:3.8pt;width:21.5pt;height:2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Minerals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Chemicals that rocks are made from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  <w:bottom w:val="single" w:sz="4" w:space="0" w:color="325F78"/>
            </w:tcBorders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494"/>
        </w:trPr>
        <w:tc>
          <w:tcPr>
            <w:tcW w:w="851" w:type="dxa"/>
            <w:vMerge w:val="restart"/>
          </w:tcPr>
          <w:p w:rsidR="00A31086" w:rsidRPr="003F47CF" w:rsidRDefault="00A31086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B6F3BCB" wp14:editId="2555C1B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59690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9" style="position:absolute;margin-left:-1.15pt;margin-top:4.7pt;width:21.5pt;height:21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q1rgIAALIFAAAOAAAAZHJzL2Uyb0RvYy54bWysVE1v2zAMvQ/YfxB0X+0kyFo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Sedimentary</w:t>
            </w:r>
            <w:r w:rsidRPr="00B95C5E">
              <w:rPr>
                <w:rFonts w:ascii="Arial" w:hAnsi="Arial" w:cs="Arial"/>
              </w:rPr>
              <w:t xml:space="preserve"> </w:t>
            </w:r>
            <w:r w:rsidRPr="00B95C5E">
              <w:rPr>
                <w:rFonts w:ascii="Arial" w:hAnsi="Arial" w:cs="Arial"/>
                <w:b/>
              </w:rPr>
              <w:t>rocks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Formed from layers of sediment, and which can contain fossils. Examples are limestone, chalk and sandstone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/>
            </w:tcBorders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391"/>
        </w:trPr>
        <w:tc>
          <w:tcPr>
            <w:tcW w:w="851" w:type="dxa"/>
            <w:vMerge/>
          </w:tcPr>
          <w:p w:rsidR="00A31086" w:rsidRPr="003F47CF" w:rsidRDefault="00A3108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A31086" w:rsidRPr="00B95C5E" w:rsidRDefault="00A31086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410"/>
        </w:trPr>
        <w:tc>
          <w:tcPr>
            <w:tcW w:w="851" w:type="dxa"/>
            <w:vMerge w:val="restart"/>
          </w:tcPr>
          <w:p w:rsidR="00A31086" w:rsidRPr="003F47CF" w:rsidRDefault="00A31086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9E154FD" wp14:editId="74861ED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50800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1086" w:rsidRPr="00387A75" w:rsidRDefault="00A31086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0" style="position:absolute;margin-left:-1.15pt;margin-top:4pt;width:21.5pt;height:21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31086" w:rsidRPr="00387A75" w:rsidRDefault="00A31086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Igneous rocks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Formed from cooled magma, with minerals arranged in crystals. Examples are granite, basalt and obsidian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418C87"/>
            </w:tcBorders>
          </w:tcPr>
          <w:p w:rsidR="00A31086" w:rsidRPr="00554E08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418C87"/>
            </w:tcBorders>
          </w:tcPr>
          <w:p w:rsidR="00A31086" w:rsidRPr="003F47CF" w:rsidRDefault="00A3108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A31086" w:rsidRPr="00257811" w:rsidRDefault="00A31086" w:rsidP="000711C7">
            <w:pPr>
              <w:rPr>
                <w:rFonts w:ascii="Arial" w:hAnsi="Arial" w:cs="Arial"/>
              </w:rPr>
            </w:pPr>
          </w:p>
        </w:tc>
      </w:tr>
      <w:tr w:rsidR="00C846DA" w:rsidRPr="00257811" w:rsidTr="00746847">
        <w:trPr>
          <w:trHeight w:val="403"/>
        </w:trPr>
        <w:tc>
          <w:tcPr>
            <w:tcW w:w="851" w:type="dxa"/>
            <w:vMerge/>
          </w:tcPr>
          <w:p w:rsidR="00C846DA" w:rsidRPr="003F47CF" w:rsidRDefault="00C846D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C846DA" w:rsidRPr="00B95C5E" w:rsidRDefault="00C846DA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418C87"/>
            </w:tcBorders>
          </w:tcPr>
          <w:p w:rsidR="00C846DA" w:rsidRPr="00554E08" w:rsidRDefault="00C846D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418C87"/>
            </w:tcBorders>
          </w:tcPr>
          <w:p w:rsidR="00C846DA" w:rsidRPr="003F47CF" w:rsidRDefault="00C846D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C846DA" w:rsidRPr="00257811" w:rsidRDefault="00C846DA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04711F4" wp14:editId="2188A59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63690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1" style="position:absolute;margin-left:-1.15pt;margin-top:5pt;width:21.55pt;height:21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Metamorphic rocks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Formed from existing rocks exposed to heat and pressure over a long time. Examples are marble, slate and schist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44830C" wp14:editId="69640EE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78740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5" o:spid="_x0000_s1042" style="position:absolute;margin-left:-1.15pt;margin-top:6.2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  <w:b/>
              </w:rPr>
              <w:t>Strata</w:t>
            </w:r>
            <w:r w:rsidR="00BE47A3">
              <w:rPr>
                <w:rFonts w:ascii="Arial" w:hAnsi="Arial" w:cs="Arial"/>
                <w:b/>
              </w:rPr>
              <w:t>:</w:t>
            </w:r>
            <w:r w:rsidRPr="00B95C5E">
              <w:rPr>
                <w:rFonts w:ascii="Arial" w:hAnsi="Arial" w:cs="Arial"/>
              </w:rPr>
              <w:t xml:space="preserve"> Layers of sedimentary rock</w:t>
            </w:r>
            <w:r w:rsidR="001E295A">
              <w:rPr>
                <w:rFonts w:ascii="Arial" w:hAnsi="Arial" w:cs="Arial"/>
              </w:rPr>
              <w:t>.</w:t>
            </w:r>
          </w:p>
          <w:p w:rsidR="00807C1F" w:rsidRPr="00257811" w:rsidRDefault="00807C1F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418C87"/>
            </w:tcBorders>
          </w:tcPr>
          <w:p w:rsidR="00B70414" w:rsidRPr="00554E08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418C87"/>
            </w:tcBorders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652"/>
        </w:trPr>
        <w:tc>
          <w:tcPr>
            <w:tcW w:w="851" w:type="dxa"/>
            <w:shd w:val="clear" w:color="auto" w:fill="98B4C3"/>
            <w:vAlign w:val="center"/>
          </w:tcPr>
          <w:p w:rsidR="00B70414" w:rsidRPr="000C2F8A" w:rsidRDefault="00B70414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E9C2F1F" wp14:editId="08C8A07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98B4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A365B5" w:rsidRDefault="00B70414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418C87"/>
                                      <w:sz w:val="32"/>
                                    </w:rPr>
                                  </w:pPr>
                                  <w:r w:rsidRPr="00A365B5">
                                    <w:rPr>
                                      <w:rFonts w:ascii="Arial" w:hAnsi="Arial" w:cs="Arial"/>
                                      <w:color w:val="418C87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43" style="position:absolute;margin-left:-1.15pt;margin-top:.95pt;width:21.55pt;height:21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" adj="-11796480,,5400" path="m45601,l273600,r,l273600,227999v,25185,-20416,45601,-45601,45601l,273600r,l,45601c,20416,20416,,45601,xe" fillcolor="white [3212]" strokecolor="#98b4c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70414" w:rsidRPr="00A365B5" w:rsidRDefault="00B70414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18C87"/>
                                <w:sz w:val="32"/>
                              </w:rPr>
                            </w:pPr>
                            <w:r w:rsidRPr="00A365B5">
                              <w:rPr>
                                <w:rFonts w:ascii="Arial" w:hAnsi="Arial" w:cs="Arial"/>
                                <w:color w:val="418C87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98B4C3"/>
            <w:vAlign w:val="center"/>
          </w:tcPr>
          <w:p w:rsidR="00B70414" w:rsidRPr="00B53487" w:rsidRDefault="00B70414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98B4C3"/>
          </w:tcPr>
          <w:p w:rsidR="00B70414" w:rsidRPr="00554E08" w:rsidRDefault="00B70414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98B4C3"/>
            <w:vAlign w:val="center"/>
          </w:tcPr>
          <w:p w:rsidR="00B70414" w:rsidRPr="000C2F8A" w:rsidRDefault="00B70414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98B4C3"/>
            <w:vAlign w:val="center"/>
          </w:tcPr>
          <w:p w:rsidR="00B70414" w:rsidRPr="00257811" w:rsidRDefault="00B70414" w:rsidP="00016825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3C1A84A" wp14:editId="0761E04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4" style="position:absolute;margin-left:-1.15pt;margin-top:4.65pt;width:21.55pt;height: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Identify circumstances that indicate fast processes of change on Earth and those that indicate slower processes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B70414" w:rsidRPr="00554E08" w:rsidRDefault="00B7041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70414" w:rsidRPr="000C2F8A" w:rsidRDefault="00B7041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DF6C3B" w:rsidRDefault="00B70414" w:rsidP="000711C7">
            <w:pPr>
              <w:rPr>
                <w:rFonts w:ascii="Arial" w:hAnsi="Arial" w:cs="Arial"/>
              </w:rPr>
            </w:pPr>
          </w:p>
        </w:tc>
      </w:tr>
      <w:tr w:rsidR="0080789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807897" w:rsidRPr="003F47CF" w:rsidRDefault="0080789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0E68D0A" wp14:editId="37BD92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7897" w:rsidRPr="00387A75" w:rsidRDefault="0080789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5" style="position:absolute;margin-left:-1.15pt;margin-top:3.95pt;width:21.55pt;height:21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07897" w:rsidRPr="00387A75" w:rsidRDefault="0080789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07897" w:rsidRPr="00257811" w:rsidRDefault="00807897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Predict planetary conditions from descriptions of rocks on other planets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807897" w:rsidRPr="00554E08" w:rsidRDefault="0080789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07897" w:rsidRPr="00DF6C3B" w:rsidRDefault="0080789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807897" w:rsidRPr="00DF6C3B" w:rsidRDefault="00807897" w:rsidP="000711C7">
            <w:pPr>
              <w:rPr>
                <w:rFonts w:ascii="Arial" w:hAnsi="Arial" w:cs="Arial"/>
              </w:rPr>
            </w:pPr>
          </w:p>
        </w:tc>
      </w:tr>
      <w:tr w:rsidR="00B70414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B70414" w:rsidRPr="003F47CF" w:rsidRDefault="00B7041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A1928A8" wp14:editId="22398DE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0414" w:rsidRPr="00387A75" w:rsidRDefault="00B7041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70F2D1" id="Round Diagonal Corner Rectangle 22" o:spid="_x0000_s1047" style="position:absolute;margin-left:-1.15pt;margin-top:3.75pt;width:21.55pt;height:21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70414" w:rsidRPr="00387A75" w:rsidRDefault="00B7041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70414" w:rsidRPr="00257811" w:rsidRDefault="00B70414" w:rsidP="000711C7">
            <w:pPr>
              <w:rPr>
                <w:rFonts w:ascii="Arial" w:hAnsi="Arial" w:cs="Arial"/>
              </w:rPr>
            </w:pPr>
            <w:r w:rsidRPr="00B95C5E">
              <w:rPr>
                <w:rFonts w:ascii="Arial" w:hAnsi="Arial" w:cs="Arial"/>
              </w:rPr>
              <w:t>Describe similarities and differences between the rock cycle and everyday physical and chemical processes</w:t>
            </w:r>
            <w:r w:rsidR="00BE47A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B70414" w:rsidRPr="00554E08" w:rsidRDefault="00B70414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70414" w:rsidRPr="000C2F8A" w:rsidRDefault="00B7041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70414" w:rsidRPr="00DF6C3B" w:rsidRDefault="00B70414" w:rsidP="000711C7">
            <w:pPr>
              <w:rPr>
                <w:rFonts w:ascii="Arial" w:hAnsi="Arial" w:cs="Arial"/>
              </w:rPr>
            </w:pPr>
          </w:p>
        </w:tc>
      </w:tr>
      <w:tr w:rsidR="00A31086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A31086" w:rsidRPr="003F47CF" w:rsidRDefault="0065126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3835179" wp14:editId="3FD98C8A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1" name="Round Diagonal Corner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126C" w:rsidRPr="00387A75" w:rsidRDefault="0065126C" w:rsidP="00651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" o:spid="_x0000_s1047" style="position:absolute;margin-left:-1.05pt;margin-top:3.7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5126C" w:rsidRPr="00387A75" w:rsidRDefault="0065126C" w:rsidP="006512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A31086" w:rsidRPr="00B95C5E" w:rsidRDefault="00A3108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A31086" w:rsidRPr="00554E08" w:rsidRDefault="00A31086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A31086" w:rsidRPr="000C2F8A" w:rsidRDefault="00A31086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31086" w:rsidRPr="00DF6C3B" w:rsidRDefault="00A31086" w:rsidP="000711C7">
            <w:pPr>
              <w:rPr>
                <w:rFonts w:ascii="Arial" w:hAnsi="Arial" w:cs="Arial"/>
              </w:rPr>
            </w:pPr>
          </w:p>
        </w:tc>
      </w:tr>
      <w:tr w:rsidR="0080789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807897" w:rsidRPr="003F47CF" w:rsidRDefault="0080789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807897" w:rsidRPr="00B95C5E" w:rsidRDefault="0080789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807897" w:rsidRPr="00554E08" w:rsidRDefault="0080789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807897" w:rsidRPr="00DF6C3B" w:rsidRDefault="0080789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807897" w:rsidRPr="00DF6C3B" w:rsidRDefault="00807897" w:rsidP="000711C7">
            <w:pPr>
              <w:rPr>
                <w:rFonts w:ascii="Arial" w:hAnsi="Arial" w:cs="Arial"/>
              </w:rPr>
            </w:pPr>
          </w:p>
        </w:tc>
      </w:tr>
      <w:tr w:rsidR="0074684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746847" w:rsidRPr="003F47CF" w:rsidRDefault="0074684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746847" w:rsidRPr="00B95C5E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46847" w:rsidRPr="00554E08" w:rsidRDefault="0074684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</w:tr>
      <w:tr w:rsidR="0074684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746847" w:rsidRPr="003F47CF" w:rsidRDefault="0074684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746847" w:rsidRPr="00B95C5E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46847" w:rsidRPr="00554E08" w:rsidRDefault="0074684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</w:tr>
      <w:tr w:rsidR="0074684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746847" w:rsidRPr="003F47CF" w:rsidRDefault="0065126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105AC24" wp14:editId="01A9D46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45085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126C" w:rsidRPr="00387A75" w:rsidRDefault="0065126C" w:rsidP="006512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48" style="position:absolute;margin-left:-1.1pt;margin-top:3.55pt;width:21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5126C" w:rsidRPr="00387A75" w:rsidRDefault="0065126C" w:rsidP="0065126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746847" w:rsidRPr="00B95C5E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46847" w:rsidRPr="00554E08" w:rsidRDefault="0074684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</w:tr>
      <w:tr w:rsidR="0074684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746847" w:rsidRPr="003F47CF" w:rsidRDefault="0074684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746847" w:rsidRPr="00B95C5E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46847" w:rsidRPr="00554E08" w:rsidRDefault="0074684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</w:tr>
      <w:tr w:rsidR="00746847" w:rsidRPr="00257811" w:rsidTr="00746847">
        <w:trPr>
          <w:gridAfter w:val="1"/>
          <w:wAfter w:w="58" w:type="dxa"/>
          <w:trHeight w:val="567"/>
        </w:trPr>
        <w:tc>
          <w:tcPr>
            <w:tcW w:w="851" w:type="dxa"/>
          </w:tcPr>
          <w:p w:rsidR="00746847" w:rsidRPr="003F47CF" w:rsidRDefault="0074684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746847" w:rsidRPr="00B95C5E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746847" w:rsidRPr="00554E08" w:rsidRDefault="0074684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746847" w:rsidRPr="00DF6C3B" w:rsidRDefault="00746847" w:rsidP="000711C7">
            <w:pPr>
              <w:rPr>
                <w:rFonts w:ascii="Arial" w:hAnsi="Arial" w:cs="Arial"/>
              </w:rPr>
            </w:pPr>
          </w:p>
        </w:tc>
      </w:tr>
    </w:tbl>
    <w:p w:rsidR="0062072E" w:rsidRDefault="0062072E"/>
    <w:sectPr w:rsidR="0062072E" w:rsidSect="00077675">
      <w:footerReference w:type="default" r:id="rId12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9732A5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343CA"/>
    <w:rsid w:val="000711C7"/>
    <w:rsid w:val="00077675"/>
    <w:rsid w:val="000930D7"/>
    <w:rsid w:val="00093198"/>
    <w:rsid w:val="000C2F8A"/>
    <w:rsid w:val="000D48A8"/>
    <w:rsid w:val="000F24C4"/>
    <w:rsid w:val="0016544C"/>
    <w:rsid w:val="00186AAE"/>
    <w:rsid w:val="001A35E0"/>
    <w:rsid w:val="001D2FB1"/>
    <w:rsid w:val="001E295A"/>
    <w:rsid w:val="001F62E6"/>
    <w:rsid w:val="00213F8D"/>
    <w:rsid w:val="00257811"/>
    <w:rsid w:val="002F6105"/>
    <w:rsid w:val="00387A75"/>
    <w:rsid w:val="003F47CF"/>
    <w:rsid w:val="00517F40"/>
    <w:rsid w:val="00521555"/>
    <w:rsid w:val="00554E08"/>
    <w:rsid w:val="0056195D"/>
    <w:rsid w:val="0057186E"/>
    <w:rsid w:val="0058055D"/>
    <w:rsid w:val="00585788"/>
    <w:rsid w:val="00592AFD"/>
    <w:rsid w:val="005A282E"/>
    <w:rsid w:val="005C3E61"/>
    <w:rsid w:val="0062072E"/>
    <w:rsid w:val="0065126C"/>
    <w:rsid w:val="0069095E"/>
    <w:rsid w:val="006D153C"/>
    <w:rsid w:val="00746847"/>
    <w:rsid w:val="00807897"/>
    <w:rsid w:val="00807C1F"/>
    <w:rsid w:val="0081488B"/>
    <w:rsid w:val="00855C68"/>
    <w:rsid w:val="00863A5D"/>
    <w:rsid w:val="008E7A30"/>
    <w:rsid w:val="009732A5"/>
    <w:rsid w:val="00A17561"/>
    <w:rsid w:val="00A25F7B"/>
    <w:rsid w:val="00A31086"/>
    <w:rsid w:val="00A365B5"/>
    <w:rsid w:val="00AD7D7F"/>
    <w:rsid w:val="00B42352"/>
    <w:rsid w:val="00B53487"/>
    <w:rsid w:val="00B70414"/>
    <w:rsid w:val="00B95C5E"/>
    <w:rsid w:val="00BE47A3"/>
    <w:rsid w:val="00BF018C"/>
    <w:rsid w:val="00C1089B"/>
    <w:rsid w:val="00C30A22"/>
    <w:rsid w:val="00C33C04"/>
    <w:rsid w:val="00C846DA"/>
    <w:rsid w:val="00CC657C"/>
    <w:rsid w:val="00D52328"/>
    <w:rsid w:val="00DF6C3B"/>
    <w:rsid w:val="00E11DA2"/>
    <w:rsid w:val="00F1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5967FFE2.dotm</Template>
  <TotalTime>2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Earth structure</dc:title>
  <dc:creator>AQA</dc:creator>
  <dcterms:created xsi:type="dcterms:W3CDTF">2016-08-04T11:01:00Z</dcterms:created>
  <dcterms:modified xsi:type="dcterms:W3CDTF">2019-09-17T08:28:00Z</dcterms:modified>
</cp:coreProperties>
</file>