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67F76288" wp14:editId="188BEE6D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</w:r>
      <w:r w:rsidR="00CB115D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</w:t>
      </w:r>
    </w:p>
    <w:p w:rsidR="00CB115D" w:rsidRDefault="00CB115D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274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136893B5" wp14:editId="2DF7447F">
            <wp:simplePos x="0" y="0"/>
            <wp:positionH relativeFrom="page">
              <wp:posOffset>0</wp:posOffset>
            </wp:positionH>
            <wp:positionV relativeFrom="page">
              <wp:posOffset>1271270</wp:posOffset>
            </wp:positionV>
            <wp:extent cx="6642100" cy="121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3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5"/>
                    <a:stretch/>
                  </pic:blipFill>
                  <pic:spPr bwMode="auto">
                    <a:xfrm>
                      <a:off x="0" y="0"/>
                      <a:ext cx="66421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F21C6" w:rsidRPr="00F2572B" w:rsidRDefault="00186A54">
      <w:pPr>
        <w:rPr>
          <w:color w:val="4B9646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0" o:title="ENQUIRY_PROCESSES_ICONS_Dark_Green-02"/>
          </v:shape>
        </w:pict>
      </w:r>
      <w:r w:rsidR="009D12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6" type="#_x0000_t75" style="width:21.8pt;height:21.8pt">
            <v:imagedata r:id="rId11" o:title="ENQUIRY_PROCESSES_ICONS_Dark_Green-03"/>
          </v:shape>
        </w:pict>
      </w:r>
      <w:r w:rsidR="009D12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7" type="#_x0000_t75" style="width:21.8pt;height:21.8pt">
            <v:imagedata r:id="rId12" o:title="ENQUIRY_PROCESSES_ICONS_Dark_Green-01"/>
          </v:shape>
        </w:pict>
      </w:r>
      <w:r w:rsidR="009D12DA">
        <w:rPr>
          <w:rFonts w:ascii="Arial" w:hAnsi="Arial" w:cs="Arial"/>
        </w:rPr>
        <w:t xml:space="preserve"> </w:t>
      </w:r>
      <w:r w:rsidR="009D12DA" w:rsidRPr="00F2572B">
        <w:rPr>
          <w:rFonts w:ascii="Arial" w:hAnsi="Arial" w:cs="Arial"/>
          <w:color w:val="4B9646"/>
        </w:rPr>
        <w:t>Use models to evaluate the features of various types of seed dispersal.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CA25E4">
        <w:trPr>
          <w:trHeight w:val="652"/>
        </w:trPr>
        <w:tc>
          <w:tcPr>
            <w:tcW w:w="4867" w:type="dxa"/>
            <w:gridSpan w:val="2"/>
            <w:shd w:val="clear" w:color="auto" w:fill="4B9646"/>
            <w:vAlign w:val="center"/>
          </w:tcPr>
          <w:p w:rsidR="00554E08" w:rsidRPr="00257811" w:rsidRDefault="00EA4E0B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C163494" wp14:editId="0AEBF48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35560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2572B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4B9646"/>
                                      <w:sz w:val="32"/>
                                    </w:rPr>
                                  </w:pPr>
                                  <w:r w:rsidRPr="00F2572B">
                                    <w:rPr>
                                      <w:rFonts w:ascii="Arial" w:hAnsi="Arial" w:cs="Arial"/>
                                      <w:color w:val="4B9646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" o:spid="_x0000_s1026" style="position:absolute;left:0;text-align:left;margin-left:-.15pt;margin-top:2.8pt;width:21.5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" adj="-11796480,,5400" path="m45509,l273050,r,l273050,227541v,25134,-20375,45509,-45509,45509l,273050r,l,45509c,20375,20375,,45509,xe" fillcolor="white [3212]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2572B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B9646"/>
                                <w:sz w:val="32"/>
                              </w:rPr>
                            </w:pPr>
                            <w:r w:rsidRPr="00F2572B">
                              <w:rPr>
                                <w:rFonts w:ascii="Arial" w:hAnsi="Arial" w:cs="Arial"/>
                                <w:color w:val="4B9646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9107B98" wp14:editId="28623190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35560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2572B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4B9646"/>
                                      <w:sz w:val="32"/>
                                    </w:rPr>
                                  </w:pPr>
                                  <w:r w:rsidRPr="00F2572B">
                                    <w:rPr>
                                      <w:rFonts w:ascii="Arial" w:hAnsi="Arial" w:cs="Arial"/>
                                      <w:color w:val="4B9646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" o:spid="_x0000_s1027" style="position:absolute;left:0;text-align:left;margin-left:254.6pt;margin-top:2.8pt;width:21.5pt;height:2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" adj="-11796480,,5400" path="m45509,l273050,r,l273050,227541v,25134,-20375,45509,-45509,45509l,273050r,l,45509c,20375,20375,,45509,xe" fillcolor="white [3212]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2572B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B9646"/>
                                <w:sz w:val="32"/>
                              </w:rPr>
                            </w:pPr>
                            <w:r w:rsidRPr="00F2572B">
                              <w:rPr>
                                <w:rFonts w:ascii="Arial" w:hAnsi="Arial" w:cs="Arial"/>
                                <w:color w:val="4B9646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4B9646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4B9646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3B580E" w:rsidRPr="003B580E" w:rsidTr="00E91C0C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F2572B">
              <w:rPr>
                <w:rFonts w:ascii="Arial" w:hAnsi="Arial" w:cs="Arial"/>
                <w:color w:val="4B9646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</w:p>
        </w:tc>
      </w:tr>
      <w:tr w:rsidR="00554E08" w:rsidRPr="00257811" w:rsidTr="00E91C0C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1747BBA" wp14:editId="6CBB517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" o:spid="_x0000_s1028" style="position:absolute;margin-left:-1.15pt;margin-top:3.65pt;width:21.5pt;height:2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51rgIAAK8FAAAOAAAAZHJzL2Uyb0RvYy54bWysVE1v2zAMvQ/YfxB0X+2kX5tRp8hSdB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74675" w:rsidP="00B92701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Plants have adaptations to disperse seeds using wind, water</w:t>
            </w:r>
            <w:r w:rsidR="00B92701">
              <w:rPr>
                <w:rFonts w:ascii="Arial" w:hAnsi="Arial" w:cs="Arial"/>
              </w:rPr>
              <w:t xml:space="preserve"> </w:t>
            </w:r>
            <w:r w:rsidRPr="00274675">
              <w:rPr>
                <w:rFonts w:ascii="Arial" w:hAnsi="Arial" w:cs="Arial"/>
              </w:rPr>
              <w:t>or animals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931BD64" wp14:editId="343B855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5" o:spid="_x0000_s1029" style="position:absolute;margin-left:-1.3pt;margin-top:3.65pt;width:21.5pt;height:2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Describe the main steps that take place when a plant reproduces successfully</w:t>
            </w:r>
            <w:r w:rsidR="00BF21C6">
              <w:rPr>
                <w:rFonts w:ascii="Arial" w:hAnsi="Arial" w:cs="Arial"/>
              </w:rPr>
              <w:t>.</w:t>
            </w:r>
          </w:p>
        </w:tc>
      </w:tr>
      <w:tr w:rsidR="00554E08" w:rsidRPr="00257811" w:rsidTr="006D7A6B">
        <w:trPr>
          <w:trHeight w:val="873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A761BB0" wp14:editId="50110FA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30" style="position:absolute;margin-left:-1.15pt;margin-top:3.85pt;width:21.5pt;height:2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Plants reproduce sexually to produce seeds, which are formed following fertilisation in the ovary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9930011" wp14:editId="57766A0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6" o:spid="_x0000_s1031" style="position:absolute;margin-left:-1.3pt;margin-top:3.85pt;width:21.5pt;height: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Identify parts of the flower and link their structure to their function</w:t>
            </w:r>
            <w:r w:rsidR="00BF21C6">
              <w:rPr>
                <w:rFonts w:ascii="Arial" w:hAnsi="Arial" w:cs="Arial"/>
              </w:rPr>
              <w:t>.</w:t>
            </w:r>
          </w:p>
          <w:p w:rsidR="003D4284" w:rsidRPr="00257811" w:rsidRDefault="003D4284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E91C0C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4B96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B9646"/>
            </w:tcBorders>
          </w:tcPr>
          <w:p w:rsidR="001D2FB1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4CFB223" wp14:editId="5EF1F01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57150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8" o:spid="_x0000_s1032" style="position:absolute;margin-left:-1.3pt;margin-top:4.5pt;width:21.5pt;height:2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9544B5" wp14:editId="337981C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598170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9" o:spid="_x0000_s1033" style="position:absolute;margin-left:-1.3pt;margin-top:47.1pt;width:21.5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Suggest how a plant carried out seed dispersal based on the features of its fruit or seed</w:t>
            </w:r>
            <w:r w:rsidR="00BF21C6">
              <w:rPr>
                <w:rFonts w:ascii="Arial" w:hAnsi="Arial" w:cs="Arial"/>
              </w:rPr>
              <w:t>.</w:t>
            </w:r>
          </w:p>
        </w:tc>
      </w:tr>
      <w:tr w:rsidR="001D2FB1" w:rsidRPr="00257811" w:rsidTr="00E91C0C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4B9646"/>
            </w:tcBorders>
            <w:vAlign w:val="center"/>
          </w:tcPr>
          <w:p w:rsidR="001D2FB1" w:rsidRPr="003B580E" w:rsidRDefault="001D2FB1" w:rsidP="00B53487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F2572B">
              <w:rPr>
                <w:rFonts w:ascii="Arial" w:hAnsi="Arial" w:cs="Arial"/>
                <w:color w:val="4B9646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B96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E91C0C">
        <w:trPr>
          <w:trHeight w:val="567"/>
        </w:trPr>
        <w:tc>
          <w:tcPr>
            <w:tcW w:w="851" w:type="dxa"/>
          </w:tcPr>
          <w:p w:rsidR="00554E08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773DD8C" wp14:editId="13072E3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64135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34" style="position:absolute;margin-left:-1.15pt;margin-top:5.05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Flowers contain the plant's reproductive organs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Explain why seed dispersal is important to survival of the parent plant and its offspring</w:t>
            </w:r>
            <w:r w:rsidR="00BF21C6">
              <w:rPr>
                <w:rFonts w:ascii="Arial" w:hAnsi="Arial" w:cs="Arial"/>
              </w:rPr>
              <w:t>.</w:t>
            </w:r>
          </w:p>
        </w:tc>
      </w:tr>
      <w:tr w:rsidR="00554E08" w:rsidRPr="00257811" w:rsidTr="006D7A6B">
        <w:trPr>
          <w:trHeight w:val="198"/>
        </w:trPr>
        <w:tc>
          <w:tcPr>
            <w:tcW w:w="851" w:type="dxa"/>
          </w:tcPr>
          <w:p w:rsidR="00554E08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116BF05" wp14:editId="10AB09B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41275</wp:posOffset>
                      </wp:positionV>
                      <wp:extent cx="273050" cy="27305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9" o:spid="_x0000_s1035" style="position:absolute;margin-left:-1.15pt;margin-top:3.25pt;width:21.5pt;height:2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Pollen can be carried by the wind, pollinating insects or other animals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E91C0C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4B96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B96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E91C0C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4B9646"/>
            </w:tcBorders>
            <w:vAlign w:val="center"/>
          </w:tcPr>
          <w:p w:rsidR="001D2FB1" w:rsidRPr="00F2572B" w:rsidRDefault="001D2FB1" w:rsidP="00B53487">
            <w:pPr>
              <w:rPr>
                <w:rFonts w:ascii="Arial" w:hAnsi="Arial" w:cs="Arial"/>
                <w:color w:val="4B9646"/>
                <w:sz w:val="26"/>
                <w:szCs w:val="26"/>
              </w:rPr>
            </w:pPr>
            <w:r w:rsidRPr="00F2572B">
              <w:rPr>
                <w:rFonts w:ascii="Arial" w:hAnsi="Arial" w:cs="Arial"/>
                <w:color w:val="4B9646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B96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D7A6B">
        <w:trPr>
          <w:trHeight w:val="105"/>
        </w:trPr>
        <w:tc>
          <w:tcPr>
            <w:tcW w:w="851" w:type="dxa"/>
          </w:tcPr>
          <w:p w:rsidR="00554E08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5839140" wp14:editId="7368055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60960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36" style="position:absolute;margin-left:-1.15pt;margin-top:4.8pt;width:21.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C1B32" w:rsidP="000711C7">
            <w:pPr>
              <w:rPr>
                <w:rFonts w:ascii="Arial" w:hAnsi="Arial" w:cs="Arial"/>
              </w:rPr>
            </w:pPr>
            <w:r w:rsidRPr="002C1B32">
              <w:rPr>
                <w:rFonts w:ascii="Arial" w:hAnsi="Arial" w:cs="Arial"/>
                <w:b/>
              </w:rPr>
              <w:t>Pollen</w:t>
            </w:r>
            <w:r w:rsidR="00BF21C6">
              <w:rPr>
                <w:rFonts w:ascii="Arial" w:hAnsi="Arial" w:cs="Arial"/>
                <w:b/>
              </w:rPr>
              <w:t>:</w:t>
            </w:r>
            <w:r w:rsidRPr="002C1B32">
              <w:rPr>
                <w:rFonts w:ascii="Arial" w:hAnsi="Arial" w:cs="Arial"/>
              </w:rPr>
              <w:t xml:space="preserve"> Contains the plant male sex cells found on the stamens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E91C0C">
        <w:trPr>
          <w:trHeight w:val="567"/>
        </w:trPr>
        <w:tc>
          <w:tcPr>
            <w:tcW w:w="851" w:type="dxa"/>
          </w:tcPr>
          <w:p w:rsidR="00554E08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8A294B4" wp14:editId="102FA80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54610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37" style="position:absolute;margin-left:-1.15pt;margin-top:4.3pt;width:21.5pt;height:2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ourwIAALIFAAAOAAAAZHJzL2Uyb0RvYy54bWysVE1v2zAMvQ/YfxB0X+2kX5tRp8hSdB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72B6D" w:rsidRPr="00257811" w:rsidRDefault="002C1B32" w:rsidP="000711C7">
            <w:pPr>
              <w:rPr>
                <w:rFonts w:ascii="Arial" w:hAnsi="Arial" w:cs="Arial"/>
              </w:rPr>
            </w:pPr>
            <w:r w:rsidRPr="002C1B32">
              <w:rPr>
                <w:rFonts w:ascii="Arial" w:hAnsi="Arial" w:cs="Arial"/>
                <w:b/>
              </w:rPr>
              <w:t>Ovules</w:t>
            </w:r>
            <w:r w:rsidR="00BF21C6">
              <w:rPr>
                <w:rFonts w:ascii="Arial" w:hAnsi="Arial" w:cs="Arial"/>
                <w:b/>
              </w:rPr>
              <w:t>:</w:t>
            </w:r>
            <w:r w:rsidRPr="002C1B32">
              <w:rPr>
                <w:rFonts w:ascii="Arial" w:hAnsi="Arial" w:cs="Arial"/>
              </w:rPr>
              <w:t xml:space="preserve"> Female sex cells in plants found in the ovary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F47CF" w:rsidRDefault="007B7F9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ADB738F" wp14:editId="6FECF409">
                      <wp:simplePos x="0" y="0"/>
                      <wp:positionH relativeFrom="column">
                        <wp:posOffset>-15459</wp:posOffset>
                      </wp:positionH>
                      <wp:positionV relativeFrom="paragraph">
                        <wp:posOffset>57282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F92" w:rsidRPr="00387A75" w:rsidRDefault="007B7F92" w:rsidP="007B7F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8" style="position:absolute;margin-left:-1.2pt;margin-top:4.5pt;width:21.5pt;height:2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7B7F92" w:rsidRPr="00387A75" w:rsidRDefault="007B7F92" w:rsidP="007B7F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4B96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D46A09" w:rsidRPr="00257811" w:rsidTr="00E91C0C">
        <w:trPr>
          <w:trHeight w:val="555"/>
        </w:trPr>
        <w:tc>
          <w:tcPr>
            <w:tcW w:w="851" w:type="dxa"/>
            <w:vMerge w:val="restart"/>
          </w:tcPr>
          <w:p w:rsidR="00D46A09" w:rsidRPr="003F47CF" w:rsidRDefault="00D46A0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FEEDF11" wp14:editId="59F045B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6A09" w:rsidRPr="00387A75" w:rsidRDefault="00D46A0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39" style="position:absolute;margin-left:-1.15pt;margin-top:4.65pt;width:21.5pt;height:2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46A09" w:rsidRPr="00387A75" w:rsidRDefault="00D46A0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A72B6D" w:rsidRPr="00257811" w:rsidRDefault="00D46A09" w:rsidP="000711C7">
            <w:pPr>
              <w:rPr>
                <w:rFonts w:ascii="Arial" w:hAnsi="Arial" w:cs="Arial"/>
              </w:rPr>
            </w:pPr>
            <w:r w:rsidRPr="002C1B32">
              <w:rPr>
                <w:rFonts w:ascii="Arial" w:hAnsi="Arial" w:cs="Arial"/>
                <w:b/>
              </w:rPr>
              <w:t>Pollination</w:t>
            </w:r>
            <w:r w:rsidR="00BF21C6">
              <w:rPr>
                <w:rFonts w:ascii="Arial" w:hAnsi="Arial" w:cs="Arial"/>
                <w:b/>
              </w:rPr>
              <w:t>:</w:t>
            </w:r>
            <w:r w:rsidRPr="002C1B32">
              <w:rPr>
                <w:rFonts w:ascii="Arial" w:hAnsi="Arial" w:cs="Arial"/>
              </w:rPr>
              <w:t xml:space="preserve"> Transfer of pollen from the male part of the flower to the female part of the flower on the same or another plant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B9646"/>
            </w:tcBorders>
          </w:tcPr>
          <w:p w:rsidR="00D46A09" w:rsidRPr="00554E08" w:rsidRDefault="00D46A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B9646"/>
            </w:tcBorders>
          </w:tcPr>
          <w:p w:rsidR="00D46A09" w:rsidRPr="003F47CF" w:rsidRDefault="00D46A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/>
              <w:bottom w:val="single" w:sz="4" w:space="0" w:color="4B9646"/>
            </w:tcBorders>
            <w:tcMar>
              <w:bottom w:w="57" w:type="dxa"/>
            </w:tcMar>
            <w:vAlign w:val="center"/>
          </w:tcPr>
          <w:p w:rsidR="00D46A09" w:rsidRPr="00257811" w:rsidRDefault="00D46A09" w:rsidP="000711C7">
            <w:pPr>
              <w:rPr>
                <w:rFonts w:ascii="Arial" w:hAnsi="Arial" w:cs="Arial"/>
              </w:rPr>
            </w:pPr>
          </w:p>
        </w:tc>
      </w:tr>
      <w:tr w:rsidR="00D46A09" w:rsidRPr="00257811" w:rsidTr="00E91C0C">
        <w:trPr>
          <w:trHeight w:val="554"/>
        </w:trPr>
        <w:tc>
          <w:tcPr>
            <w:tcW w:w="851" w:type="dxa"/>
            <w:vMerge/>
          </w:tcPr>
          <w:p w:rsidR="00D46A09" w:rsidRPr="003F47CF" w:rsidRDefault="00D46A0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D46A09" w:rsidRPr="002C1B32" w:rsidRDefault="00D46A09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B9646"/>
            </w:tcBorders>
          </w:tcPr>
          <w:p w:rsidR="00D46A09" w:rsidRPr="00554E08" w:rsidRDefault="00D46A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B9646"/>
            </w:tcBorders>
          </w:tcPr>
          <w:p w:rsidR="00D46A09" w:rsidRPr="003F47CF" w:rsidRDefault="00D46A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/>
              <w:bottom w:val="single" w:sz="4" w:space="0" w:color="4B9646"/>
            </w:tcBorders>
            <w:tcMar>
              <w:bottom w:w="57" w:type="dxa"/>
            </w:tcMar>
            <w:vAlign w:val="center"/>
          </w:tcPr>
          <w:p w:rsidR="00D46A09" w:rsidRPr="00257811" w:rsidRDefault="00D46A09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E91C0C">
        <w:trPr>
          <w:trHeight w:val="567"/>
        </w:trPr>
        <w:tc>
          <w:tcPr>
            <w:tcW w:w="851" w:type="dxa"/>
          </w:tcPr>
          <w:p w:rsidR="00554E08" w:rsidRPr="000C2F8A" w:rsidRDefault="002C1B32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1AFAD09" wp14:editId="7B8E228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60960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0" style="position:absolute;margin-left:-1.15pt;margin-top:4.8pt;width:21.5pt;height:2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h+sAIAALIFAAAOAAAAZHJzL2Uyb0RvYy54bWysVE1v2zAMvQ/YfxB0X+2kX5tRp8hSdB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C1B32" w:rsidP="000711C7">
            <w:pPr>
              <w:rPr>
                <w:rFonts w:ascii="Arial" w:hAnsi="Arial" w:cs="Arial"/>
              </w:rPr>
            </w:pPr>
            <w:r w:rsidRPr="002C1B32">
              <w:rPr>
                <w:rFonts w:ascii="Arial" w:hAnsi="Arial" w:cs="Arial"/>
                <w:b/>
              </w:rPr>
              <w:t>Fertilisation</w:t>
            </w:r>
            <w:r w:rsidR="00BF21C6">
              <w:rPr>
                <w:rFonts w:ascii="Arial" w:hAnsi="Arial" w:cs="Arial"/>
                <w:b/>
              </w:rPr>
              <w:t>:</w:t>
            </w:r>
            <w:r w:rsidRPr="002C1B32">
              <w:rPr>
                <w:rFonts w:ascii="Arial" w:hAnsi="Arial" w:cs="Arial"/>
              </w:rPr>
              <w:t xml:space="preserve"> Joining of a nucleus from a male and female sex cell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274675" w:rsidRPr="00257811" w:rsidTr="00E91C0C">
        <w:trPr>
          <w:trHeight w:val="567"/>
        </w:trPr>
        <w:tc>
          <w:tcPr>
            <w:tcW w:w="851" w:type="dxa"/>
          </w:tcPr>
          <w:p w:rsidR="00274675" w:rsidRPr="003F47CF" w:rsidRDefault="0027467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6CED954" wp14:editId="187427F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68580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1" style="position:absolute;margin-left:-1.15pt;margin-top:5.4pt;width:21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74675" w:rsidRPr="00257811" w:rsidRDefault="002C1B32" w:rsidP="000711C7">
            <w:pPr>
              <w:rPr>
                <w:rFonts w:ascii="Arial" w:hAnsi="Arial" w:cs="Arial"/>
              </w:rPr>
            </w:pPr>
            <w:r w:rsidRPr="002C1B32">
              <w:rPr>
                <w:rFonts w:ascii="Arial" w:hAnsi="Arial" w:cs="Arial"/>
                <w:b/>
              </w:rPr>
              <w:t>Seed</w:t>
            </w:r>
            <w:r w:rsidR="00BF21C6">
              <w:rPr>
                <w:rFonts w:ascii="Arial" w:hAnsi="Arial" w:cs="Arial"/>
                <w:b/>
              </w:rPr>
              <w:t>:</w:t>
            </w:r>
            <w:r w:rsidRPr="002C1B32">
              <w:rPr>
                <w:rFonts w:ascii="Arial" w:hAnsi="Arial" w:cs="Arial"/>
              </w:rPr>
              <w:t xml:space="preserve"> Structure that contains the embryo of a new plant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274675" w:rsidRPr="00554E08" w:rsidRDefault="0027467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274675" w:rsidRPr="003F47CF" w:rsidRDefault="007B7F9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03D034A" wp14:editId="7FB404F2">
                      <wp:simplePos x="0" y="0"/>
                      <wp:positionH relativeFrom="column">
                        <wp:posOffset>-1576</wp:posOffset>
                      </wp:positionH>
                      <wp:positionV relativeFrom="paragraph">
                        <wp:posOffset>71842</wp:posOffset>
                      </wp:positionV>
                      <wp:extent cx="273050" cy="27305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F92" w:rsidRPr="00387A75" w:rsidRDefault="007B7F92" w:rsidP="007B7F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6" o:spid="_x0000_s1042" style="position:absolute;margin-left:-.1pt;margin-top:5.65pt;width:21.5pt;height:2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7B7F92" w:rsidRPr="00387A75" w:rsidRDefault="007B7F92" w:rsidP="007B7F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4B9646"/>
            </w:tcBorders>
            <w:tcMar>
              <w:bottom w:w="57" w:type="dxa"/>
            </w:tcMar>
            <w:vAlign w:val="center"/>
          </w:tcPr>
          <w:p w:rsidR="00274675" w:rsidRPr="00257811" w:rsidRDefault="00274675" w:rsidP="000711C7">
            <w:pPr>
              <w:rPr>
                <w:rFonts w:ascii="Arial" w:hAnsi="Arial" w:cs="Arial"/>
              </w:rPr>
            </w:pPr>
          </w:p>
        </w:tc>
      </w:tr>
      <w:tr w:rsidR="00274675" w:rsidRPr="00257811" w:rsidTr="00E91C0C">
        <w:trPr>
          <w:trHeight w:val="567"/>
        </w:trPr>
        <w:tc>
          <w:tcPr>
            <w:tcW w:w="851" w:type="dxa"/>
          </w:tcPr>
          <w:p w:rsidR="00274675" w:rsidRPr="003F47CF" w:rsidRDefault="0027467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7C7DEE6" wp14:editId="19BEC25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58420</wp:posOffset>
                      </wp:positionV>
                      <wp:extent cx="273050" cy="27305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E61" w:rsidRPr="00387A75" w:rsidRDefault="005C3E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5" o:spid="_x0000_s1043" style="position:absolute;margin-left:-1.15pt;margin-top:4.6pt;width:21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C3E61" w:rsidRPr="00387A75" w:rsidRDefault="005C3E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74675" w:rsidRPr="00257811" w:rsidRDefault="002C1B32" w:rsidP="000711C7">
            <w:pPr>
              <w:rPr>
                <w:rFonts w:ascii="Arial" w:hAnsi="Arial" w:cs="Arial"/>
              </w:rPr>
            </w:pPr>
            <w:r w:rsidRPr="002C1B32">
              <w:rPr>
                <w:rFonts w:ascii="Arial" w:hAnsi="Arial" w:cs="Arial"/>
                <w:b/>
              </w:rPr>
              <w:t>Fruit</w:t>
            </w:r>
            <w:r w:rsidR="00BF21C6">
              <w:rPr>
                <w:rFonts w:ascii="Arial" w:hAnsi="Arial" w:cs="Arial"/>
                <w:b/>
              </w:rPr>
              <w:t>:</w:t>
            </w:r>
            <w:r w:rsidRPr="002C1B32">
              <w:rPr>
                <w:rFonts w:ascii="Arial" w:hAnsi="Arial" w:cs="Arial"/>
              </w:rPr>
              <w:t xml:space="preserve"> Structure that the ovary becomes after fertilisation, which contains seeds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274675" w:rsidRPr="00554E08" w:rsidRDefault="0027467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274675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/>
              <w:bottom w:val="single" w:sz="4" w:space="0" w:color="4B9646"/>
            </w:tcBorders>
            <w:tcMar>
              <w:bottom w:w="57" w:type="dxa"/>
            </w:tcMar>
            <w:vAlign w:val="center"/>
          </w:tcPr>
          <w:p w:rsidR="00274675" w:rsidRPr="00257811" w:rsidRDefault="00274675" w:rsidP="000711C7">
            <w:pPr>
              <w:rPr>
                <w:rFonts w:ascii="Arial" w:hAnsi="Arial" w:cs="Arial"/>
              </w:rPr>
            </w:pPr>
          </w:p>
        </w:tc>
      </w:tr>
      <w:tr w:rsidR="00274675" w:rsidRPr="00257811" w:rsidTr="00E91C0C">
        <w:trPr>
          <w:trHeight w:val="567"/>
        </w:trPr>
        <w:tc>
          <w:tcPr>
            <w:tcW w:w="851" w:type="dxa"/>
          </w:tcPr>
          <w:p w:rsidR="00274675" w:rsidRPr="003F47CF" w:rsidRDefault="0027467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6328AED" wp14:editId="1C08819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36195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74675" w:rsidRPr="00387A75" w:rsidRDefault="00274675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44" style="position:absolute;margin-left:-1.15pt;margin-top:2.85pt;width:21.5pt;height:2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74675" w:rsidRPr="00387A75" w:rsidRDefault="00274675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74675" w:rsidRPr="00257811" w:rsidRDefault="002C1B32" w:rsidP="00017A67">
            <w:pPr>
              <w:rPr>
                <w:rFonts w:ascii="Arial" w:hAnsi="Arial" w:cs="Arial"/>
              </w:rPr>
            </w:pPr>
            <w:r w:rsidRPr="002C1B32">
              <w:rPr>
                <w:rFonts w:ascii="Arial" w:hAnsi="Arial" w:cs="Arial"/>
                <w:b/>
              </w:rPr>
              <w:t>Carpel</w:t>
            </w:r>
            <w:r w:rsidR="00BF21C6">
              <w:rPr>
                <w:rFonts w:ascii="Arial" w:hAnsi="Arial" w:cs="Arial"/>
                <w:b/>
              </w:rPr>
              <w:t>:</w:t>
            </w:r>
            <w:r w:rsidRPr="002C1B32">
              <w:rPr>
                <w:rFonts w:ascii="Arial" w:hAnsi="Arial" w:cs="Arial"/>
              </w:rPr>
              <w:t xml:space="preserve"> The female part of the flower, made up of the stigma where the </w:t>
            </w:r>
            <w:r w:rsidR="00017A67">
              <w:rPr>
                <w:rFonts w:ascii="Arial" w:hAnsi="Arial" w:cs="Arial"/>
              </w:rPr>
              <w:t>P</w:t>
            </w:r>
            <w:r w:rsidRPr="002C1B32">
              <w:rPr>
                <w:rFonts w:ascii="Arial" w:hAnsi="Arial" w:cs="Arial"/>
              </w:rPr>
              <w:t>ollen lands, style and ovary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B9646"/>
            </w:tcBorders>
          </w:tcPr>
          <w:p w:rsidR="00274675" w:rsidRPr="00554E08" w:rsidRDefault="0027467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B9646"/>
            </w:tcBorders>
          </w:tcPr>
          <w:p w:rsidR="00274675" w:rsidRPr="003F47CF" w:rsidRDefault="0027467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4B9646"/>
            </w:tcBorders>
            <w:tcMar>
              <w:bottom w:w="57" w:type="dxa"/>
            </w:tcMar>
            <w:vAlign w:val="center"/>
          </w:tcPr>
          <w:p w:rsidR="00274675" w:rsidRPr="00257811" w:rsidRDefault="00274675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F6193">
        <w:trPr>
          <w:trHeight w:val="652"/>
        </w:trPr>
        <w:tc>
          <w:tcPr>
            <w:tcW w:w="851" w:type="dxa"/>
            <w:shd w:val="clear" w:color="auto" w:fill="A5CB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D602905" wp14:editId="3D1249E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69850</wp:posOffset>
                      </wp:positionV>
                      <wp:extent cx="273050" cy="27305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A5CBA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2572B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4B9646"/>
                                      <w:sz w:val="32"/>
                                    </w:rPr>
                                  </w:pPr>
                                  <w:r w:rsidRPr="00F2572B">
                                    <w:rPr>
                                      <w:rFonts w:ascii="Arial" w:hAnsi="Arial" w:cs="Arial"/>
                                      <w:color w:val="4B9646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5" o:spid="_x0000_s1045" style="position:absolute;margin-left:1.85pt;margin-top:5.5pt;width:21.5pt;height:2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" adj="-11796480,,5400" path="m45509,l273050,r,l273050,227541v,25134,-20375,45509,-45509,45509l,273050r,l,45509c,20375,20375,,45509,xe" fillcolor="white [3212]" strokecolor="#a5cba3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2572B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B9646"/>
                                <w:sz w:val="32"/>
                              </w:rPr>
                            </w:pPr>
                            <w:r w:rsidRPr="00F2572B">
                              <w:rPr>
                                <w:rFonts w:ascii="Arial" w:hAnsi="Arial" w:cs="Arial"/>
                                <w:color w:val="4B9646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A5CBA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5CBA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A5CB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A5CBA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C515AB6" wp14:editId="7811B209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59055</wp:posOffset>
                      </wp:positionV>
                      <wp:extent cx="273050" cy="27305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46" style="position:absolute;margin-left:1.85pt;margin-top:4.65pt;width:21.5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aMsAIAALIFAAAOAAAAZHJzL2Uyb0RvYy54bWysVE1v2zAMvQ/YfxB0X+2kX5tRp8hSdB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Describe similarities and differences between the structures of wind pollinated and insect pollinated plants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2000EC8" wp14:editId="1743F1B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49530</wp:posOffset>
                      </wp:positionV>
                      <wp:extent cx="273050" cy="27305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47" style="position:absolute;margin-left:1.85pt;margin-top:3.9pt;width:21.5pt;height:2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C7rwIAALIFAAAOAAAAZHJzL2Uyb0RvYy54bWysVE1v2zAMvQ/YfxB0X+2kX5tRp8hSdB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Suggest how plant breeders use knowledge of pollination to carry out selective breeding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B7F92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3D76CCB" wp14:editId="3A75896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47625</wp:posOffset>
                      </wp:positionV>
                      <wp:extent cx="273050" cy="27305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2" o:spid="_x0000_s1048" style="position:absolute;margin-left:1.85pt;margin-top:3.75pt;width:21.5pt;height:2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6LrwIAALIFAAAOAAAAZHJzL2Uyb0RvYy54bWysVE1v2zAMvQ/YfxB0X+2kX5tRp8hSdB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274675" w:rsidP="000711C7">
            <w:pPr>
              <w:rPr>
                <w:rFonts w:ascii="Arial" w:hAnsi="Arial" w:cs="Arial"/>
              </w:rPr>
            </w:pPr>
            <w:r w:rsidRPr="00274675">
              <w:rPr>
                <w:rFonts w:ascii="Arial" w:hAnsi="Arial" w:cs="Arial"/>
              </w:rPr>
              <w:t>Develop an argument why a particular plant structure increases the likelihood of successful production of offspring</w:t>
            </w:r>
            <w:r w:rsidR="00BF21C6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7B7F92" w:rsidRPr="00257811" w:rsidTr="007B7F92">
        <w:trPr>
          <w:trHeight w:val="567"/>
        </w:trPr>
        <w:tc>
          <w:tcPr>
            <w:tcW w:w="851" w:type="dxa"/>
          </w:tcPr>
          <w:p w:rsidR="007B7F92" w:rsidRPr="003F47CF" w:rsidRDefault="007B7F9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A241BB7" wp14:editId="66480E46">
                      <wp:simplePos x="0" y="0"/>
                      <wp:positionH relativeFrom="column">
                        <wp:posOffset>24546</wp:posOffset>
                      </wp:positionH>
                      <wp:positionV relativeFrom="paragraph">
                        <wp:posOffset>72850</wp:posOffset>
                      </wp:positionV>
                      <wp:extent cx="273050" cy="27305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F92" w:rsidRPr="00387A75" w:rsidRDefault="007B7F92" w:rsidP="007B7F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7" o:spid="_x0000_s1049" style="position:absolute;margin-left:1.95pt;margin-top:5.75pt;width:21.5pt;height:2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7B7F92" w:rsidRPr="00387A75" w:rsidRDefault="007B7F92" w:rsidP="007B7F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7B7F92" w:rsidRPr="00274675" w:rsidRDefault="007B7F9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B7F92" w:rsidRPr="00554E08" w:rsidRDefault="007B7F9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B7F92" w:rsidRPr="000C2F8A" w:rsidRDefault="007B7F9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B7F92" w:rsidRPr="00DF6C3B" w:rsidRDefault="007B7F92" w:rsidP="000711C7">
            <w:pPr>
              <w:rPr>
                <w:rFonts w:ascii="Arial" w:hAnsi="Arial" w:cs="Arial"/>
              </w:rPr>
            </w:pPr>
          </w:p>
        </w:tc>
      </w:tr>
      <w:tr w:rsidR="007B7F92" w:rsidRPr="00257811" w:rsidTr="007B7F92">
        <w:trPr>
          <w:trHeight w:val="567"/>
        </w:trPr>
        <w:tc>
          <w:tcPr>
            <w:tcW w:w="851" w:type="dxa"/>
          </w:tcPr>
          <w:p w:rsidR="007B7F92" w:rsidRPr="003F47CF" w:rsidRDefault="007B7F9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7B7F92" w:rsidRPr="00274675" w:rsidRDefault="007B7F9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B7F92" w:rsidRPr="00554E08" w:rsidRDefault="007B7F9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B7F92" w:rsidRPr="000C2F8A" w:rsidRDefault="007B7F9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B7F92" w:rsidRPr="00DF6C3B" w:rsidRDefault="007B7F92" w:rsidP="000711C7">
            <w:pPr>
              <w:rPr>
                <w:rFonts w:ascii="Arial" w:hAnsi="Arial" w:cs="Arial"/>
              </w:rPr>
            </w:pPr>
          </w:p>
        </w:tc>
      </w:tr>
      <w:tr w:rsidR="007B7F92" w:rsidRPr="00257811" w:rsidTr="007B7F92">
        <w:trPr>
          <w:trHeight w:val="567"/>
        </w:trPr>
        <w:tc>
          <w:tcPr>
            <w:tcW w:w="851" w:type="dxa"/>
          </w:tcPr>
          <w:p w:rsidR="007B7F92" w:rsidRPr="003F47CF" w:rsidRDefault="007B7F9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7B7F92" w:rsidRPr="00274675" w:rsidRDefault="007B7F9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B7F92" w:rsidRPr="00554E08" w:rsidRDefault="007B7F9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B7F92" w:rsidRPr="000C2F8A" w:rsidRDefault="007B7F9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B7F92" w:rsidRPr="00DF6C3B" w:rsidRDefault="007B7F92" w:rsidP="000711C7">
            <w:pPr>
              <w:rPr>
                <w:rFonts w:ascii="Arial" w:hAnsi="Arial" w:cs="Arial"/>
              </w:rPr>
            </w:pPr>
          </w:p>
        </w:tc>
      </w:tr>
      <w:tr w:rsidR="007B7F92" w:rsidRPr="00257811" w:rsidTr="007B7F92">
        <w:trPr>
          <w:trHeight w:val="567"/>
        </w:trPr>
        <w:tc>
          <w:tcPr>
            <w:tcW w:w="851" w:type="dxa"/>
          </w:tcPr>
          <w:p w:rsidR="007B7F92" w:rsidRPr="003F47CF" w:rsidRDefault="007B7F9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7B7F92" w:rsidRPr="00274675" w:rsidRDefault="007B7F9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B7F92" w:rsidRPr="00554E08" w:rsidRDefault="007B7F9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B7F92" w:rsidRPr="000C2F8A" w:rsidRDefault="007B7F9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B7F92" w:rsidRPr="00DF6C3B" w:rsidRDefault="007B7F92" w:rsidP="000711C7">
            <w:pPr>
              <w:rPr>
                <w:rFonts w:ascii="Arial" w:hAnsi="Arial" w:cs="Arial"/>
              </w:rPr>
            </w:pPr>
          </w:p>
        </w:tc>
      </w:tr>
      <w:tr w:rsidR="007B7F92" w:rsidRPr="00257811" w:rsidTr="007B7F92">
        <w:trPr>
          <w:trHeight w:val="567"/>
        </w:trPr>
        <w:tc>
          <w:tcPr>
            <w:tcW w:w="851" w:type="dxa"/>
          </w:tcPr>
          <w:p w:rsidR="007B7F92" w:rsidRPr="003F47CF" w:rsidRDefault="007B7F9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56227F0" wp14:editId="11A2F86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63500</wp:posOffset>
                      </wp:positionV>
                      <wp:extent cx="273050" cy="273050"/>
                      <wp:effectExtent l="0" t="0" r="12700" b="12700"/>
                      <wp:wrapNone/>
                      <wp:docPr id="29" name="Round Diagonal Corner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B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F92" w:rsidRPr="00387A75" w:rsidRDefault="007B7F92" w:rsidP="007B7F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9" o:spid="_x0000_s1050" style="position:absolute;margin-left:-1pt;margin-top:5pt;width:21.5pt;height:2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" adj="-11796480,,5400" path="m45509,l273050,r,l273050,227541v,25134,-20375,45509,-45509,45509l,273050r,l,45509c,20375,20375,,45509,xe" filled="f" strokecolor="#4b96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7B7F92" w:rsidRPr="00387A75" w:rsidRDefault="007B7F92" w:rsidP="007B7F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7B7F92" w:rsidRPr="00274675" w:rsidRDefault="007B7F9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B7F92" w:rsidRPr="00554E08" w:rsidRDefault="007B7F9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B7F92" w:rsidRPr="000C2F8A" w:rsidRDefault="007B7F9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B7F92" w:rsidRPr="00DF6C3B" w:rsidRDefault="007B7F92" w:rsidP="000711C7">
            <w:pPr>
              <w:rPr>
                <w:rFonts w:ascii="Arial" w:hAnsi="Arial" w:cs="Arial"/>
              </w:rPr>
            </w:pPr>
          </w:p>
        </w:tc>
      </w:tr>
      <w:tr w:rsidR="007B7F92" w:rsidRPr="00257811" w:rsidTr="007B7F92">
        <w:trPr>
          <w:trHeight w:val="567"/>
        </w:trPr>
        <w:tc>
          <w:tcPr>
            <w:tcW w:w="851" w:type="dxa"/>
          </w:tcPr>
          <w:p w:rsidR="007B7F92" w:rsidRPr="003F47CF" w:rsidRDefault="007B7F9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7B7F92" w:rsidRPr="00274675" w:rsidRDefault="007B7F9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B7F92" w:rsidRPr="00554E08" w:rsidRDefault="007B7F9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B7F92" w:rsidRPr="000C2F8A" w:rsidRDefault="007B7F9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B7F92" w:rsidRPr="00DF6C3B" w:rsidRDefault="007B7F92" w:rsidP="000711C7">
            <w:pPr>
              <w:rPr>
                <w:rFonts w:ascii="Arial" w:hAnsi="Arial" w:cs="Arial"/>
              </w:rPr>
            </w:pPr>
          </w:p>
        </w:tc>
      </w:tr>
      <w:tr w:rsidR="007B7F92" w:rsidRPr="00257811" w:rsidTr="007B7F92">
        <w:trPr>
          <w:trHeight w:val="567"/>
        </w:trPr>
        <w:tc>
          <w:tcPr>
            <w:tcW w:w="851" w:type="dxa"/>
          </w:tcPr>
          <w:p w:rsidR="007B7F92" w:rsidRPr="003F47CF" w:rsidRDefault="007B7F9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7B7F92" w:rsidRPr="00274675" w:rsidRDefault="007B7F9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B7F92" w:rsidRPr="00554E08" w:rsidRDefault="007B7F92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B7F92" w:rsidRPr="000C2F8A" w:rsidRDefault="007B7F9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B7F92" w:rsidRPr="00DF6C3B" w:rsidRDefault="007B7F92" w:rsidP="000711C7">
            <w:pPr>
              <w:rPr>
                <w:rFonts w:ascii="Arial" w:hAnsi="Arial" w:cs="Arial"/>
              </w:rPr>
            </w:pPr>
          </w:p>
        </w:tc>
      </w:tr>
    </w:tbl>
    <w:p w:rsidR="009E49A9" w:rsidRDefault="009E49A9"/>
    <w:sectPr w:rsidR="009E49A9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DB2" w:rsidRDefault="007B7F92">
    <w:pPr>
      <w:pStyle w:val="Footer"/>
    </w:pPr>
    <w:r>
      <w:t xml:space="preserve">Final September 2016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17A67"/>
    <w:rsid w:val="000711C7"/>
    <w:rsid w:val="00077675"/>
    <w:rsid w:val="000930D7"/>
    <w:rsid w:val="00093198"/>
    <w:rsid w:val="000C2F8A"/>
    <w:rsid w:val="000D48A8"/>
    <w:rsid w:val="000F24C4"/>
    <w:rsid w:val="00186A54"/>
    <w:rsid w:val="00186AAE"/>
    <w:rsid w:val="001A35E0"/>
    <w:rsid w:val="001D2FB1"/>
    <w:rsid w:val="00257811"/>
    <w:rsid w:val="00274675"/>
    <w:rsid w:val="002B607F"/>
    <w:rsid w:val="002C1B32"/>
    <w:rsid w:val="00387A75"/>
    <w:rsid w:val="003B580E"/>
    <w:rsid w:val="003D4284"/>
    <w:rsid w:val="003F47CF"/>
    <w:rsid w:val="00521555"/>
    <w:rsid w:val="00554E08"/>
    <w:rsid w:val="0056195D"/>
    <w:rsid w:val="0058055D"/>
    <w:rsid w:val="005A282E"/>
    <w:rsid w:val="005C3E61"/>
    <w:rsid w:val="006D153C"/>
    <w:rsid w:val="006D7A6B"/>
    <w:rsid w:val="007B7F92"/>
    <w:rsid w:val="008E7A30"/>
    <w:rsid w:val="008F6193"/>
    <w:rsid w:val="009D12DA"/>
    <w:rsid w:val="009E49A9"/>
    <w:rsid w:val="00A17561"/>
    <w:rsid w:val="00A72B6D"/>
    <w:rsid w:val="00A96593"/>
    <w:rsid w:val="00B42352"/>
    <w:rsid w:val="00B53487"/>
    <w:rsid w:val="00B92701"/>
    <w:rsid w:val="00BF21C6"/>
    <w:rsid w:val="00C1089B"/>
    <w:rsid w:val="00CA25E4"/>
    <w:rsid w:val="00CB115D"/>
    <w:rsid w:val="00CC657C"/>
    <w:rsid w:val="00CE739D"/>
    <w:rsid w:val="00D46A09"/>
    <w:rsid w:val="00D63F4F"/>
    <w:rsid w:val="00D90DB2"/>
    <w:rsid w:val="00DA74DE"/>
    <w:rsid w:val="00DF6C3B"/>
    <w:rsid w:val="00E91C0C"/>
    <w:rsid w:val="00EA4E0B"/>
    <w:rsid w:val="00F2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3F63B4CB.dotm</Template>
  <TotalTime>0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Eco-system Plant reproduction</dc:title>
  <dc:creator>AQA</dc:creator>
  <dcterms:created xsi:type="dcterms:W3CDTF">2016-08-04T11:44:00Z</dcterms:created>
  <dcterms:modified xsi:type="dcterms:W3CDTF">2019-09-17T08:34:00Z</dcterms:modified>
</cp:coreProperties>
</file>