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DCDEEE5" wp14:editId="1052B830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</w:r>
      <w:r w:rsidR="00087D4A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</w:t>
      </w:r>
    </w:p>
    <w:p w:rsidR="00087D4A" w:rsidRDefault="00087D4A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52147A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7C33CD09" wp14:editId="6A4DD697">
            <wp:simplePos x="0" y="0"/>
            <wp:positionH relativeFrom="page">
              <wp:posOffset>0</wp:posOffset>
            </wp:positionH>
            <wp:positionV relativeFrom="page">
              <wp:posOffset>1271270</wp:posOffset>
            </wp:positionV>
            <wp:extent cx="6642100" cy="12084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3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8"/>
                    <a:stretch/>
                  </pic:blipFill>
                  <pic:spPr bwMode="auto">
                    <a:xfrm>
                      <a:off x="0" y="0"/>
                      <a:ext cx="6642100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13ECF" w:rsidRPr="00D94600" w:rsidRDefault="007C6EA8" w:rsidP="00D94600">
      <w:pPr>
        <w:rPr>
          <w:color w:val="8CC788" w:themeColor="accent3" w:themeTint="99"/>
        </w:rPr>
      </w:pPr>
      <w:r>
        <w:rPr>
          <w:rFonts w:ascii="Arial" w:hAnsi="Arial" w:cs="Arial"/>
          <w:color w:val="8CC788" w:themeColor="accent3" w:themeTint="99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21.4pt">
            <v:imagedata r:id="rId10" o:title="ENQUIRY_PROCESSES_ICONS_Dark_Green-02"/>
          </v:shape>
        </w:pict>
      </w:r>
      <w:r w:rsidR="00D94600">
        <w:rPr>
          <w:rFonts w:ascii="Arial" w:hAnsi="Arial" w:cs="Arial"/>
          <w:color w:val="8CC788" w:themeColor="accent3" w:themeTint="99"/>
        </w:rPr>
        <w:t xml:space="preserve"> </w:t>
      </w:r>
      <w:r>
        <w:rPr>
          <w:rFonts w:ascii="Arial" w:hAnsi="Arial" w:cs="Arial"/>
          <w:color w:val="8CC788" w:themeColor="accent3" w:themeTint="99"/>
        </w:rPr>
        <w:pict>
          <v:shape id="_x0000_i1026" type="#_x0000_t75" style="width:21.4pt;height:21.4pt">
            <v:imagedata r:id="rId11" o:title="ENQUIRY_PROCESSES_ICONS_Dark_Green-03"/>
          </v:shape>
        </w:pict>
      </w:r>
      <w:r w:rsidR="00D94600">
        <w:rPr>
          <w:rFonts w:ascii="Arial" w:hAnsi="Arial" w:cs="Arial"/>
          <w:color w:val="8CC788" w:themeColor="accent3" w:themeTint="99"/>
        </w:rPr>
        <w:t xml:space="preserve"> </w:t>
      </w:r>
      <w:r>
        <w:rPr>
          <w:rFonts w:ascii="Arial" w:hAnsi="Arial" w:cs="Arial"/>
          <w:color w:val="8CC788" w:themeColor="accent3" w:themeTint="99"/>
        </w:rPr>
        <w:pict>
          <v:shape id="_x0000_i1027" type="#_x0000_t75" style="width:21.4pt;height:21.4pt">
            <v:imagedata r:id="rId12" o:title="ENQUIRY_PROCESSES_ICONS_Dark_Green-01"/>
          </v:shape>
        </w:pict>
      </w:r>
      <w:r w:rsidR="00D94600">
        <w:rPr>
          <w:rFonts w:ascii="Arial" w:hAnsi="Arial" w:cs="Arial"/>
          <w:color w:val="8CC788" w:themeColor="accent3" w:themeTint="99"/>
        </w:rPr>
        <w:t xml:space="preserve"> </w:t>
      </w:r>
      <w:r w:rsidR="00D94600" w:rsidRPr="001C09A5">
        <w:rPr>
          <w:rFonts w:ascii="Arial" w:hAnsi="Arial" w:cs="Arial"/>
          <w:color w:val="4B9646"/>
        </w:rPr>
        <w:t>Use a model to investigate the impact of changes in a population of one organism on others in the ecosystem.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1C09A5">
        <w:trPr>
          <w:trHeight w:val="652"/>
        </w:trPr>
        <w:tc>
          <w:tcPr>
            <w:tcW w:w="4867" w:type="dxa"/>
            <w:gridSpan w:val="2"/>
            <w:shd w:val="clear" w:color="auto" w:fill="4B9646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4B9646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4B9646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07BE938" wp14:editId="6CAEEAE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B580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4B9646" w:themeColor="accent3"/>
                                      <w:sz w:val="32"/>
                                    </w:rPr>
                                  </w:pPr>
                                  <w:r w:rsidRPr="003B580E">
                                    <w:rPr>
                                      <w:rFonts w:ascii="Arial" w:hAnsi="Arial" w:cs="Arial"/>
                                      <w:color w:val="4B9646" w:themeColor="accent3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926479" id="Round Diagonal Corner Rectangle 4" o:spid="_x0000_s1026" style="position:absolute;left:0;text-align:left;margin-left:-1.3pt;margin-top:3.6pt;width:21.5pt;height:2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" adj="-11796480,,5400" path="m45509,l273050,r,l273050,227541v,25134,-20375,45509,-45509,45509l,273050r,l,45509c,20375,20375,,45509,xe" fillcolor="white [3212]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B580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B9646" w:themeColor="accent3"/>
                                <w:sz w:val="32"/>
                              </w:rPr>
                            </w:pPr>
                            <w:r w:rsidRPr="003B580E">
                              <w:rPr>
                                <w:rFonts w:ascii="Arial" w:hAnsi="Arial" w:cs="Arial"/>
                                <w:color w:val="4B9646" w:themeColor="accent3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0D76666E" wp14:editId="12443A98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B580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4B9646" w:themeColor="accent3"/>
                                      <w:sz w:val="32"/>
                                    </w:rPr>
                                  </w:pPr>
                                  <w:r w:rsidRPr="003B580E">
                                    <w:rPr>
                                      <w:rFonts w:ascii="Arial" w:hAnsi="Arial" w:cs="Arial"/>
                                      <w:color w:val="4B9646" w:themeColor="accent3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D47B5D" id="Round Diagonal Corner Rectangle 3" o:spid="_x0000_s1027" style="position:absolute;left:0;text-align:left;margin-left:-256.3pt;margin-top:3.6pt;width:21.5pt;height:21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" adj="-11796480,,5400" path="m45509,l273050,r,l273050,227541v,25134,-20375,45509,-45509,45509l,273050r,l,45509c,20375,20375,,45509,xe" fillcolor="white [3212]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B580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B9646" w:themeColor="accent3"/>
                                <w:sz w:val="32"/>
                              </w:rPr>
                            </w:pPr>
                            <w:r w:rsidRPr="003B580E">
                              <w:rPr>
                                <w:rFonts w:ascii="Arial" w:hAnsi="Arial" w:cs="Arial"/>
                                <w:color w:val="4B9646" w:themeColor="accent3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3B580E" w:rsidRPr="003B580E" w:rsidTr="001C09A5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1C09A5">
              <w:rPr>
                <w:rFonts w:ascii="Arial" w:hAnsi="Arial" w:cs="Arial"/>
                <w:color w:val="4B9646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</w:p>
        </w:tc>
      </w:tr>
      <w:tr w:rsidR="00DB58EE" w:rsidRPr="00257811" w:rsidTr="001C09A5">
        <w:trPr>
          <w:trHeight w:val="695"/>
        </w:trPr>
        <w:tc>
          <w:tcPr>
            <w:tcW w:w="851" w:type="dxa"/>
            <w:vMerge w:val="restart"/>
          </w:tcPr>
          <w:p w:rsidR="00DB58EE" w:rsidRPr="003F47CF" w:rsidRDefault="00DB58E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E888846" wp14:editId="36E0C1F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58EE" w:rsidRPr="00387A75" w:rsidRDefault="00DB58E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959592" id="Round Diagonal Corner Rectangle 2" o:spid="_x0000_s1028" style="position:absolute;margin-left:-1.15pt;margin-top:3.65pt;width:21.55pt;height:21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B58EE" w:rsidRPr="00387A75" w:rsidRDefault="00DB58E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DB58EE" w:rsidRPr="00257811" w:rsidRDefault="00DB58EE" w:rsidP="000711C7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Organisms in a food web (decomposers, producers and consumers) depend on each other for nutrients. So, a change in one population leads to changes in others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DB58EE" w:rsidRPr="00554E08" w:rsidRDefault="00DB58E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DB58EE" w:rsidRPr="003F47CF" w:rsidRDefault="00DB58E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77E0715" wp14:editId="68E28F1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58EE" w:rsidRPr="00387A75" w:rsidRDefault="00DB58E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D80D07" id="Round Diagonal Corner Rectangle 15" o:spid="_x0000_s1029" style="position:absolute;margin-left:-1.3pt;margin-top:3.65pt;width:21.5pt;height:2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B58EE" w:rsidRPr="00387A75" w:rsidRDefault="00DB58E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B58EE" w:rsidRPr="00257811" w:rsidRDefault="00DB58EE" w:rsidP="000711C7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Describe how a species’ population changes as its predator or prey population changes</w:t>
            </w:r>
            <w:r w:rsidR="00613ECF">
              <w:rPr>
                <w:rFonts w:ascii="Arial" w:hAnsi="Arial" w:cs="Arial"/>
              </w:rPr>
              <w:t>.</w:t>
            </w:r>
          </w:p>
        </w:tc>
      </w:tr>
      <w:tr w:rsidR="00DB58EE" w:rsidRPr="00257811" w:rsidTr="001C09A5">
        <w:trPr>
          <w:trHeight w:val="610"/>
        </w:trPr>
        <w:tc>
          <w:tcPr>
            <w:tcW w:w="851" w:type="dxa"/>
            <w:vMerge/>
          </w:tcPr>
          <w:p w:rsidR="00DB58EE" w:rsidRPr="003F47CF" w:rsidRDefault="00DB58E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DB58EE" w:rsidRPr="00DB58EE" w:rsidRDefault="00DB58E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DB58EE" w:rsidRPr="00554E08" w:rsidRDefault="00DB58E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DB58EE" w:rsidRPr="003F47CF" w:rsidRDefault="00DB58E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699273F" wp14:editId="4C83825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88265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58EE" w:rsidRPr="00387A75" w:rsidRDefault="00DB58E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9AE0D6" id="Round Diagonal Corner Rectangle 16" o:spid="_x0000_s1030" style="position:absolute;margin-left:-1.3pt;margin-top:6.95pt;width:21.5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B58EE" w:rsidRPr="00387A75" w:rsidRDefault="00DB58E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B58EE" w:rsidRPr="00257811" w:rsidRDefault="00DB58EE" w:rsidP="000711C7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Explain effects of environmental changes and toxic materials on a species’ population</w:t>
            </w:r>
            <w:r w:rsidR="00613ECF">
              <w:rPr>
                <w:rFonts w:ascii="Arial" w:hAnsi="Arial" w:cs="Arial"/>
              </w:rPr>
              <w:t>.</w:t>
            </w:r>
          </w:p>
        </w:tc>
      </w:tr>
      <w:tr w:rsidR="00DB58EE" w:rsidRPr="00257811" w:rsidTr="001C09A5">
        <w:trPr>
          <w:trHeight w:val="719"/>
        </w:trPr>
        <w:tc>
          <w:tcPr>
            <w:tcW w:w="851" w:type="dxa"/>
            <w:vMerge w:val="restart"/>
          </w:tcPr>
          <w:p w:rsidR="00DB58EE" w:rsidRPr="003F47CF" w:rsidRDefault="00DB58E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C2B1C83" wp14:editId="4CF1CB8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58EE" w:rsidRPr="00387A75" w:rsidRDefault="00DB58E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80C013" id="Round Diagonal Corner Rectangle 7" o:spid="_x0000_s1031" style="position:absolute;margin-left:-1.15pt;margin-top:3.85pt;width:21.55pt;height:21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B58EE" w:rsidRPr="00387A75" w:rsidRDefault="00DB58E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DB58EE" w:rsidRPr="00257811" w:rsidRDefault="00DB58EE" w:rsidP="000711C7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The population of a species is affected by the number of its predators and prey, disease, pollution and competition between individuals for limited resources such as water and nutrients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DB58EE" w:rsidRPr="00554E08" w:rsidRDefault="00DB58E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DB58EE" w:rsidRPr="003F47CF" w:rsidRDefault="00DB58E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31A7A5F" wp14:editId="59D5776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48063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231718" id="Round Diagonal Corner Rectangle 18" o:spid="_x0000_s1032" style="position:absolute;margin-left:-1.3pt;margin-top:3.8pt;width:21.5pt;height:21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DB58EE" w:rsidRPr="00257811" w:rsidRDefault="00DB58EE" w:rsidP="005B65B0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Combine food chains to form a food web</w:t>
            </w:r>
            <w:r w:rsidR="00613ECF">
              <w:rPr>
                <w:rFonts w:ascii="Arial" w:hAnsi="Arial" w:cs="Arial"/>
              </w:rPr>
              <w:t>.</w:t>
            </w:r>
          </w:p>
        </w:tc>
      </w:tr>
      <w:tr w:rsidR="00DB58EE" w:rsidRPr="00257811" w:rsidTr="001C09A5">
        <w:trPr>
          <w:trHeight w:val="676"/>
        </w:trPr>
        <w:tc>
          <w:tcPr>
            <w:tcW w:w="851" w:type="dxa"/>
            <w:vMerge/>
          </w:tcPr>
          <w:p w:rsidR="00DB58EE" w:rsidRPr="003F47CF" w:rsidRDefault="00DB58E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DB58EE" w:rsidRPr="00DB58EE" w:rsidRDefault="00DB58E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DB58EE" w:rsidRPr="00554E08" w:rsidRDefault="00DB58E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DB58EE" w:rsidRPr="003F47CF" w:rsidRDefault="00DB58E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D52DC5F" wp14:editId="1EDD119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62580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CB9361" id="Round Diagonal Corner Rectangle 19" o:spid="_x0000_s1033" style="position:absolute;margin-left:-1.3pt;margin-top:4.95pt;width:21.5pt;height:2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DB58EE" w:rsidRPr="00257811" w:rsidRDefault="00DB58EE" w:rsidP="005B65B0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Explain issues with human food supplies in terms of insect pollinators</w:t>
            </w:r>
            <w:r w:rsidR="00613ECF">
              <w:rPr>
                <w:rFonts w:ascii="Arial" w:hAnsi="Arial" w:cs="Arial"/>
              </w:rPr>
              <w:t>.</w:t>
            </w:r>
          </w:p>
        </w:tc>
      </w:tr>
      <w:tr w:rsidR="001D2FB1" w:rsidRPr="00257811" w:rsidTr="001C09A5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4B96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B96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1C09A5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4B9646"/>
            </w:tcBorders>
            <w:vAlign w:val="center"/>
          </w:tcPr>
          <w:p w:rsidR="001D2FB1" w:rsidRPr="003B580E" w:rsidRDefault="001D2FB1" w:rsidP="00B53487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1C09A5">
              <w:rPr>
                <w:rFonts w:ascii="Arial" w:hAnsi="Arial" w:cs="Arial"/>
                <w:color w:val="4B9646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B96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567"/>
        </w:trPr>
        <w:tc>
          <w:tcPr>
            <w:tcW w:w="851" w:type="dxa"/>
          </w:tcPr>
          <w:p w:rsidR="00AE6E00" w:rsidRPr="003F47CF" w:rsidRDefault="00AE6E0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1F78E44" wp14:editId="31198F1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74930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A2F187" id="Round Diagonal Corner Rectangle 8" o:spid="_x0000_s1034" style="position:absolute;margin-left:-1.15pt;margin-top:5.9pt;width:21.55pt;height:21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E6E00" w:rsidRPr="00257811" w:rsidRDefault="00AE6E00" w:rsidP="0000440C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Insects are needed to pollinate food crops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AE6E00" w:rsidRPr="00554E08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AE6E00" w:rsidRPr="003F47CF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4B9646"/>
            </w:tcBorders>
            <w:vAlign w:val="center"/>
          </w:tcPr>
          <w:p w:rsidR="00AE6E00" w:rsidRPr="001D2FB1" w:rsidRDefault="00AE6E00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AE6E00" w:rsidRPr="00554E08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B9646"/>
            </w:tcBorders>
          </w:tcPr>
          <w:p w:rsidR="00AE6E00" w:rsidRPr="003F47CF" w:rsidRDefault="00545F9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C93044D" wp14:editId="6F18D87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130175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2A20" w:rsidRPr="00387A75" w:rsidRDefault="00042A2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1.3pt;margin-top:10.25pt;width:21.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42A20" w:rsidRPr="00387A75" w:rsidRDefault="00042A2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4B9646"/>
            </w:tcBorders>
            <w:vAlign w:val="center"/>
          </w:tcPr>
          <w:p w:rsidR="00AE6E00" w:rsidRPr="003B580E" w:rsidRDefault="00AE6E00" w:rsidP="00B53487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1C09A5">
              <w:rPr>
                <w:rFonts w:ascii="Arial" w:hAnsi="Arial" w:cs="Arial"/>
                <w:color w:val="4B9646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AE6E00" w:rsidRPr="00554E08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B9646"/>
            </w:tcBorders>
          </w:tcPr>
          <w:p w:rsidR="00AE6E00" w:rsidRPr="003F47CF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auto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536"/>
        </w:trPr>
        <w:tc>
          <w:tcPr>
            <w:tcW w:w="851" w:type="dxa"/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35F712" wp14:editId="5C54484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2A20" w:rsidRPr="00387A75" w:rsidRDefault="00042A2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AA2BEE" id="Round Diagonal Corner Rectangle 9" o:spid="_x0000_s1035" style="position:absolute;margin-left:-1.15pt;margin-top:3.55pt;width:21.5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42A20" w:rsidRPr="00387A75" w:rsidRDefault="00042A2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Food</w:t>
            </w:r>
            <w:r w:rsidRPr="00AE6E00">
              <w:rPr>
                <w:rFonts w:ascii="Arial" w:hAnsi="Arial" w:cs="Arial"/>
              </w:rPr>
              <w:t xml:space="preserve"> </w:t>
            </w:r>
            <w:r w:rsidRPr="00AE6E00">
              <w:rPr>
                <w:rFonts w:ascii="Arial" w:hAnsi="Arial" w:cs="Arial"/>
                <w:b/>
              </w:rPr>
              <w:t>web</w:t>
            </w:r>
            <w:r w:rsidR="00613ECF"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Shows how food chains in an ecosystem are linked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042A20" w:rsidRPr="00554E08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 w:themeColor="accent3"/>
              <w:bottom w:val="single" w:sz="4" w:space="0" w:color="4B9646"/>
            </w:tcBorders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413"/>
        </w:trPr>
        <w:tc>
          <w:tcPr>
            <w:tcW w:w="851" w:type="dxa"/>
            <w:vMerge w:val="restart"/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65A45C" wp14:editId="5E5F2BB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33655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2A20" w:rsidRPr="00387A75" w:rsidRDefault="00042A2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6D1EC" id="Round Diagonal Corner Rectangle 10" o:spid="_x0000_s1037" style="position:absolute;margin-left:-1.15pt;margin-top:2.65pt;width:21.5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42A20" w:rsidRPr="00387A75" w:rsidRDefault="00042A2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Food</w:t>
            </w:r>
            <w:r w:rsidRPr="00AE6E00">
              <w:rPr>
                <w:rFonts w:ascii="Arial" w:hAnsi="Arial" w:cs="Arial"/>
              </w:rPr>
              <w:t xml:space="preserve"> </w:t>
            </w:r>
            <w:r w:rsidRPr="00AE6E00">
              <w:rPr>
                <w:rFonts w:ascii="Arial" w:hAnsi="Arial" w:cs="Arial"/>
                <w:b/>
              </w:rPr>
              <w:t>chain</w:t>
            </w:r>
            <w:r w:rsidR="00613ECF"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Part of a food web, starting with a producer, ending with a top predator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042A20" w:rsidRPr="00554E08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B9646"/>
            </w:tcBorders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/>
              <w:bottom w:val="single" w:sz="4" w:space="0" w:color="4B9646"/>
            </w:tcBorders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412"/>
        </w:trPr>
        <w:tc>
          <w:tcPr>
            <w:tcW w:w="851" w:type="dxa"/>
            <w:vMerge/>
          </w:tcPr>
          <w:p w:rsidR="00042A20" w:rsidRPr="003F47CF" w:rsidRDefault="00042A2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042A20" w:rsidRPr="00AE6E00" w:rsidRDefault="00042A20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042A20" w:rsidRPr="00554E08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B9646"/>
            </w:tcBorders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/>
            </w:tcBorders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</w:p>
        </w:tc>
      </w:tr>
      <w:tr w:rsidR="00545F9E" w:rsidRPr="00257811" w:rsidTr="00545F9E">
        <w:trPr>
          <w:trHeight w:val="841"/>
        </w:trPr>
        <w:tc>
          <w:tcPr>
            <w:tcW w:w="851" w:type="dxa"/>
          </w:tcPr>
          <w:p w:rsidR="00545F9E" w:rsidRPr="003F47CF" w:rsidRDefault="00545F9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6A8A0A0" wp14:editId="4E26F8E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58705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E" w:rsidRPr="00387A75" w:rsidRDefault="00545F9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38" style="position:absolute;margin-left:-1.15pt;margin-top:4.6pt;width:21.55pt;height:21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45F9E" w:rsidRPr="00387A75" w:rsidRDefault="00545F9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45F9E" w:rsidRPr="00257811" w:rsidRDefault="00545F9E" w:rsidP="000711C7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Ecosystem</w:t>
            </w:r>
            <w:r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The living things in a given area, and their non-living environment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45F9E" w:rsidRPr="00554E08" w:rsidRDefault="00545F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45F9E" w:rsidRPr="003F47CF" w:rsidRDefault="00545F9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827D3DE" wp14:editId="3AF7C19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97528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E" w:rsidRPr="00387A75" w:rsidRDefault="00545F9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39" style="position:absolute;margin-left:-1.3pt;margin-top:7.7pt;width:21.5pt;height:2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45F9E" w:rsidRPr="00387A75" w:rsidRDefault="00545F9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4B9646" w:themeColor="accent3"/>
            </w:tcBorders>
          </w:tcPr>
          <w:p w:rsidR="00545F9E" w:rsidRPr="00257811" w:rsidRDefault="00545F9E" w:rsidP="000711C7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634"/>
        </w:trPr>
        <w:tc>
          <w:tcPr>
            <w:tcW w:w="851" w:type="dxa"/>
          </w:tcPr>
          <w:p w:rsidR="00AE6E00" w:rsidRPr="000C2F8A" w:rsidRDefault="00AE6E00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7F333BF" wp14:editId="781504D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74295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6E00" w:rsidRPr="00387A75" w:rsidRDefault="00AE6E0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EE91D4" id="Round Diagonal Corner Rectangle 11" o:spid="_x0000_s1039" style="position:absolute;margin-left:-1.15pt;margin-top:5.85pt;width:21.55pt;height:21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E6E00" w:rsidRPr="00387A75" w:rsidRDefault="00AE6E0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Environment</w:t>
            </w:r>
            <w:r w:rsidR="00613ECF"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The surrounding air, water, and soil where an organism lives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AE6E00" w:rsidRPr="00554E08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AE6E00" w:rsidRPr="003F47CF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567"/>
        </w:trPr>
        <w:tc>
          <w:tcPr>
            <w:tcW w:w="851" w:type="dxa"/>
          </w:tcPr>
          <w:p w:rsidR="00042A20" w:rsidRPr="003F47CF" w:rsidRDefault="00042A2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E95444" wp14:editId="5952B26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68580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2A20" w:rsidRPr="00387A75" w:rsidRDefault="00042A2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0B976C" id="Round Diagonal Corner Rectangle 12" o:spid="_x0000_s1041" style="position:absolute;margin-left:-1.15pt;margin-top:5.4pt;width:21.55pt;height:2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42A20" w:rsidRPr="00387A75" w:rsidRDefault="00042A2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Population</w:t>
            </w:r>
            <w:r w:rsidR="00613ECF"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Group of the same species living in an area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042A20" w:rsidRPr="00554E08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567"/>
        </w:trPr>
        <w:tc>
          <w:tcPr>
            <w:tcW w:w="851" w:type="dxa"/>
          </w:tcPr>
          <w:p w:rsidR="00042A20" w:rsidRPr="003F47CF" w:rsidRDefault="00042A2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46D9DE" wp14:editId="7D20D5B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55595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2A20" w:rsidRPr="00387A75" w:rsidRDefault="00042A2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A134AA" id="Round Diagonal Corner Rectangle 13" o:spid="_x0000_s1042" style="position:absolute;margin-left:-1.15pt;margin-top:4.4pt;width:21.55pt;height:2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42A20" w:rsidRPr="00387A75" w:rsidRDefault="00042A2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Producer</w:t>
            </w:r>
            <w:r w:rsidR="00613ECF"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Green plant or algae that makes its own food using sunlight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 w:themeColor="accent3"/>
            </w:tcBorders>
          </w:tcPr>
          <w:p w:rsidR="00042A20" w:rsidRPr="00554E08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 w:themeColor="accent3"/>
            </w:tcBorders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 w:themeColor="accent3"/>
            </w:tcBorders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567"/>
        </w:trPr>
        <w:tc>
          <w:tcPr>
            <w:tcW w:w="851" w:type="dxa"/>
          </w:tcPr>
          <w:p w:rsidR="00042A20" w:rsidRPr="003F47CF" w:rsidRDefault="00042A2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652541" wp14:editId="3453078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45435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2A20" w:rsidRPr="00387A75" w:rsidRDefault="00042A2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1BDD24" id="Round Diagonal Corner Rectangle 25" o:spid="_x0000_s1043" style="position:absolute;margin-left:-1.15pt;margin-top:3.6pt;width:21.55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42A20" w:rsidRPr="00387A75" w:rsidRDefault="00042A2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Consumer</w:t>
            </w:r>
            <w:r w:rsidR="00613ECF"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Animal that eats other animals or plants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 w:themeColor="accent3"/>
            </w:tcBorders>
          </w:tcPr>
          <w:p w:rsidR="00042A20" w:rsidRPr="00554E08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 w:themeColor="accent3"/>
            </w:tcBorders>
          </w:tcPr>
          <w:p w:rsidR="00042A20" w:rsidRPr="003F47CF" w:rsidRDefault="00042A2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042A20" w:rsidRPr="00257811" w:rsidRDefault="00042A20" w:rsidP="000711C7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567"/>
        </w:trPr>
        <w:tc>
          <w:tcPr>
            <w:tcW w:w="851" w:type="dxa"/>
          </w:tcPr>
          <w:p w:rsidR="00AE6E00" w:rsidRPr="003F47CF" w:rsidRDefault="00AE6E0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717FC4" wp14:editId="093F5F4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60610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6E00" w:rsidRPr="00387A75" w:rsidRDefault="00AE6E0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982D74" id="Round Diagonal Corner Rectangle 6" o:spid="_x0000_s1044" style="position:absolute;margin-left:-1.15pt;margin-top:4.75pt;width:21.55pt;height:2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E6E00" w:rsidRPr="00387A75" w:rsidRDefault="00AE6E0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E6E00" w:rsidRPr="00257811" w:rsidRDefault="00AE6E00" w:rsidP="00AE6E00">
            <w:pPr>
              <w:rPr>
                <w:rFonts w:ascii="Arial" w:hAnsi="Arial" w:cs="Arial"/>
              </w:rPr>
            </w:pPr>
            <w:r w:rsidRPr="00AE6E00">
              <w:rPr>
                <w:rFonts w:ascii="Arial" w:hAnsi="Arial" w:cs="Arial"/>
                <w:b/>
              </w:rPr>
              <w:t>Decomposer</w:t>
            </w:r>
            <w:r w:rsidR="00613ECF">
              <w:rPr>
                <w:rFonts w:ascii="Arial" w:hAnsi="Arial" w:cs="Arial"/>
                <w:b/>
              </w:rPr>
              <w:t>:</w:t>
            </w:r>
            <w:r w:rsidRPr="00AE6E00">
              <w:rPr>
                <w:rFonts w:ascii="Arial" w:hAnsi="Arial" w:cs="Arial"/>
              </w:rPr>
              <w:t xml:space="preserve"> Organism </w:t>
            </w:r>
            <w:r w:rsidR="005B65B0" w:rsidRPr="00AE6E00">
              <w:rPr>
                <w:rFonts w:ascii="Arial" w:hAnsi="Arial" w:cs="Arial"/>
              </w:rPr>
              <w:t>that breaks</w:t>
            </w:r>
            <w:r w:rsidRPr="00AE6E00">
              <w:rPr>
                <w:rFonts w:ascii="Arial" w:hAnsi="Arial" w:cs="Arial"/>
              </w:rPr>
              <w:t xml:space="preserve"> down dead plant and animal material so nutrients can be recycled back to the soil or water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 w:themeColor="accent3"/>
            </w:tcBorders>
          </w:tcPr>
          <w:p w:rsidR="00AE6E00" w:rsidRPr="00554E08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 w:themeColor="accent3"/>
            </w:tcBorders>
          </w:tcPr>
          <w:p w:rsidR="00AE6E00" w:rsidRPr="003F47CF" w:rsidRDefault="00AE6E0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652"/>
        </w:trPr>
        <w:tc>
          <w:tcPr>
            <w:tcW w:w="851" w:type="dxa"/>
            <w:shd w:val="clear" w:color="auto" w:fill="A5CBA3"/>
            <w:vAlign w:val="center"/>
          </w:tcPr>
          <w:p w:rsidR="00AE6E00" w:rsidRPr="000C2F8A" w:rsidRDefault="00AE6E00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27A903" wp14:editId="7C8B95D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A5CBA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6E00" w:rsidRPr="003B580E" w:rsidRDefault="00AE6E00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4B9646" w:themeColor="accent3"/>
                                      <w:sz w:val="32"/>
                                    </w:rPr>
                                  </w:pPr>
                                  <w:r w:rsidRPr="003B580E">
                                    <w:rPr>
                                      <w:rFonts w:ascii="Arial" w:hAnsi="Arial" w:cs="Arial"/>
                                      <w:color w:val="4B9646" w:themeColor="accent3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515EBE" id="Round Diagonal Corner Rectangle 5" o:spid="_x0000_s1045" style="position:absolute;margin-left:-1.15pt;margin-top:.95pt;width:21.55pt;height:2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" adj="-11796480,,5400" path="m45601,l273600,r,l273600,227999v,25185,-20416,45601,-45601,45601l,273600r,l,45601c,20416,20416,,45601,xe" fillcolor="white [3212]" strokecolor="#a5cba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E6E00" w:rsidRPr="003B580E" w:rsidRDefault="00AE6E00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B9646" w:themeColor="accent3"/>
                                <w:sz w:val="32"/>
                              </w:rPr>
                            </w:pPr>
                            <w:r w:rsidRPr="003B580E">
                              <w:rPr>
                                <w:rFonts w:ascii="Arial" w:hAnsi="Arial" w:cs="Arial"/>
                                <w:color w:val="4B9646" w:themeColor="accent3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A5CBA3"/>
            <w:vAlign w:val="center"/>
          </w:tcPr>
          <w:p w:rsidR="00AE6E00" w:rsidRPr="00B53487" w:rsidRDefault="00AE6E00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5CBA3"/>
          </w:tcPr>
          <w:p w:rsidR="00AE6E00" w:rsidRPr="00554E08" w:rsidRDefault="00AE6E00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A5CBA3"/>
            <w:vAlign w:val="center"/>
          </w:tcPr>
          <w:p w:rsidR="00AE6E00" w:rsidRPr="000C2F8A" w:rsidRDefault="00AE6E00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A5CBA3"/>
            <w:vAlign w:val="center"/>
          </w:tcPr>
          <w:p w:rsidR="00AE6E00" w:rsidRPr="00257811" w:rsidRDefault="00AE6E00" w:rsidP="00016825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567"/>
        </w:trPr>
        <w:tc>
          <w:tcPr>
            <w:tcW w:w="851" w:type="dxa"/>
          </w:tcPr>
          <w:p w:rsidR="00AE6E00" w:rsidRPr="003F47CF" w:rsidRDefault="00AE6E0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9CAAC88" wp14:editId="7F49B3F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6E00" w:rsidRPr="00387A75" w:rsidRDefault="00AE6E0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036044" id="Round Diagonal Corner Rectangle 14" o:spid="_x0000_s1046" style="position:absolute;margin-left:-1.15pt;margin-top:4.65pt;width:21.55pt;height:2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E6E00" w:rsidRPr="00387A75" w:rsidRDefault="00AE6E0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Suggest what might happen when an unfamiliar species is introduced into a food web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AE6E00" w:rsidRPr="00554E08" w:rsidRDefault="00AE6E0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E6E00" w:rsidRPr="000C2F8A" w:rsidRDefault="00AE6E0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E6E00" w:rsidRPr="00DF6C3B" w:rsidRDefault="00AE6E00" w:rsidP="000711C7">
            <w:pPr>
              <w:rPr>
                <w:rFonts w:ascii="Arial" w:hAnsi="Arial" w:cs="Arial"/>
              </w:rPr>
            </w:pPr>
          </w:p>
        </w:tc>
      </w:tr>
      <w:tr w:rsidR="00391ED0" w:rsidRPr="00257811" w:rsidTr="00545F9E">
        <w:trPr>
          <w:trHeight w:val="567"/>
        </w:trPr>
        <w:tc>
          <w:tcPr>
            <w:tcW w:w="851" w:type="dxa"/>
          </w:tcPr>
          <w:p w:rsidR="00391ED0" w:rsidRPr="003F47CF" w:rsidRDefault="00391E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7DD568" wp14:editId="5870CFF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1ED0" w:rsidRPr="00387A75" w:rsidRDefault="00391ED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7CD2F6" id="Round Diagonal Corner Rectangle 21" o:spid="_x0000_s1048" style="position:absolute;margin-left:-1.15pt;margin-top:3.95pt;width:21.55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91ED0" w:rsidRPr="00387A75" w:rsidRDefault="00391ED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91ED0" w:rsidRPr="00257811" w:rsidRDefault="00391ED0" w:rsidP="000711C7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Develop an argument about how toxic substances can accumulate in human food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391ED0" w:rsidRPr="00554E08" w:rsidRDefault="00391ED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91ED0" w:rsidRPr="00DF6C3B" w:rsidRDefault="00391ED0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391ED0" w:rsidRPr="00DF6C3B" w:rsidRDefault="00391ED0" w:rsidP="000711C7">
            <w:pPr>
              <w:rPr>
                <w:rFonts w:ascii="Arial" w:hAnsi="Arial" w:cs="Arial"/>
              </w:rPr>
            </w:pPr>
          </w:p>
        </w:tc>
      </w:tr>
      <w:tr w:rsidR="00AE6E00" w:rsidRPr="00257811" w:rsidTr="00545F9E">
        <w:trPr>
          <w:trHeight w:val="567"/>
        </w:trPr>
        <w:tc>
          <w:tcPr>
            <w:tcW w:w="851" w:type="dxa"/>
          </w:tcPr>
          <w:p w:rsidR="00AE6E00" w:rsidRPr="003F47CF" w:rsidRDefault="00AE6E0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A748450" wp14:editId="2304B8B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6E00" w:rsidRPr="00387A75" w:rsidRDefault="00AE6E0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900613" id="Round Diagonal Corner Rectangle 22" o:spid="_x0000_s1049" style="position:absolute;margin-left:-1.15pt;margin-top:3.75pt;width:21.55pt;height:2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E6E00" w:rsidRPr="00387A75" w:rsidRDefault="00AE6E0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E6E00" w:rsidRPr="00257811" w:rsidRDefault="00AE6E00" w:rsidP="000711C7">
            <w:pPr>
              <w:rPr>
                <w:rFonts w:ascii="Arial" w:hAnsi="Arial" w:cs="Arial"/>
              </w:rPr>
            </w:pPr>
            <w:r w:rsidRPr="00DB58EE">
              <w:rPr>
                <w:rFonts w:ascii="Arial" w:hAnsi="Arial" w:cs="Arial"/>
              </w:rPr>
              <w:t>Make a deduction based on data about what caused a change in the population of a species</w:t>
            </w:r>
            <w:r w:rsidR="00613EC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AE6E00" w:rsidRPr="00554E08" w:rsidRDefault="00AE6E0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E6E00" w:rsidRPr="000C2F8A" w:rsidRDefault="00AE6E0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E6E00" w:rsidRPr="00DF6C3B" w:rsidRDefault="00AE6E0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567"/>
        </w:trPr>
        <w:tc>
          <w:tcPr>
            <w:tcW w:w="851" w:type="dxa"/>
          </w:tcPr>
          <w:p w:rsidR="00042A20" w:rsidRPr="003F47CF" w:rsidRDefault="00545F9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A7877F1" wp14:editId="2A9E4C18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79156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E" w:rsidRPr="00387A75" w:rsidRDefault="00545F9E" w:rsidP="00545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7" o:spid="_x0000_s1049" style="position:absolute;margin-left:-1.05pt;margin-top:6.25pt;width:21.55pt;height: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45F9E" w:rsidRPr="00387A75" w:rsidRDefault="00545F9E" w:rsidP="00545F9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042A20" w:rsidRPr="00DB58EE" w:rsidRDefault="00042A2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42A20" w:rsidRPr="00554E08" w:rsidRDefault="00042A2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42A20" w:rsidRPr="000C2F8A" w:rsidRDefault="00042A2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42A20" w:rsidRPr="00DF6C3B" w:rsidRDefault="00042A20" w:rsidP="000711C7">
            <w:pPr>
              <w:rPr>
                <w:rFonts w:ascii="Arial" w:hAnsi="Arial" w:cs="Arial"/>
              </w:rPr>
            </w:pPr>
          </w:p>
        </w:tc>
      </w:tr>
      <w:tr w:rsidR="00391ED0" w:rsidRPr="00257811" w:rsidTr="00545F9E">
        <w:trPr>
          <w:trHeight w:val="567"/>
        </w:trPr>
        <w:tc>
          <w:tcPr>
            <w:tcW w:w="851" w:type="dxa"/>
          </w:tcPr>
          <w:p w:rsidR="00391ED0" w:rsidRPr="003F47CF" w:rsidRDefault="00391ED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391ED0" w:rsidRPr="00DB58EE" w:rsidRDefault="00391ED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391ED0" w:rsidRPr="00554E08" w:rsidRDefault="00391ED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91ED0" w:rsidRPr="00DF6C3B" w:rsidRDefault="00391ED0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391ED0" w:rsidRPr="00DF6C3B" w:rsidRDefault="00391ED0" w:rsidP="000711C7">
            <w:pPr>
              <w:rPr>
                <w:rFonts w:ascii="Arial" w:hAnsi="Arial" w:cs="Arial"/>
              </w:rPr>
            </w:pPr>
          </w:p>
        </w:tc>
      </w:tr>
      <w:tr w:rsidR="00042A20" w:rsidRPr="00257811" w:rsidTr="00545F9E">
        <w:trPr>
          <w:trHeight w:val="567"/>
        </w:trPr>
        <w:tc>
          <w:tcPr>
            <w:tcW w:w="851" w:type="dxa"/>
          </w:tcPr>
          <w:p w:rsidR="00042A20" w:rsidRPr="003F47CF" w:rsidRDefault="00042A2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042A20" w:rsidRPr="00DB58EE" w:rsidRDefault="00042A2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42A20" w:rsidRPr="00554E08" w:rsidRDefault="00042A2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42A20" w:rsidRPr="000C2F8A" w:rsidRDefault="00042A2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42A20" w:rsidRPr="00DF6C3B" w:rsidRDefault="00042A20" w:rsidP="000711C7">
            <w:pPr>
              <w:rPr>
                <w:rFonts w:ascii="Arial" w:hAnsi="Arial" w:cs="Arial"/>
              </w:rPr>
            </w:pPr>
          </w:p>
        </w:tc>
      </w:tr>
      <w:tr w:rsidR="00545F9E" w:rsidRPr="00257811" w:rsidTr="00545F9E">
        <w:trPr>
          <w:trHeight w:val="567"/>
        </w:trPr>
        <w:tc>
          <w:tcPr>
            <w:tcW w:w="851" w:type="dxa"/>
          </w:tcPr>
          <w:p w:rsidR="00545F9E" w:rsidRPr="003F47CF" w:rsidRDefault="00545F9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545F9E" w:rsidRPr="00DB58EE" w:rsidRDefault="00545F9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545F9E" w:rsidRPr="00554E08" w:rsidRDefault="00545F9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45F9E" w:rsidRPr="000C2F8A" w:rsidRDefault="00545F9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45F9E" w:rsidRPr="00DF6C3B" w:rsidRDefault="00545F9E" w:rsidP="000711C7">
            <w:pPr>
              <w:rPr>
                <w:rFonts w:ascii="Arial" w:hAnsi="Arial" w:cs="Arial"/>
              </w:rPr>
            </w:pPr>
          </w:p>
        </w:tc>
      </w:tr>
      <w:tr w:rsidR="00545F9E" w:rsidRPr="00257811" w:rsidTr="00545F9E">
        <w:trPr>
          <w:trHeight w:val="567"/>
        </w:trPr>
        <w:tc>
          <w:tcPr>
            <w:tcW w:w="851" w:type="dxa"/>
          </w:tcPr>
          <w:p w:rsidR="00545F9E" w:rsidRPr="003F47CF" w:rsidRDefault="00545F9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282B525" wp14:editId="3B6C0EAE">
                      <wp:simplePos x="0" y="0"/>
                      <wp:positionH relativeFrom="column">
                        <wp:posOffset>-12284</wp:posOffset>
                      </wp:positionH>
                      <wp:positionV relativeFrom="paragraph">
                        <wp:posOffset>71207</wp:posOffset>
                      </wp:positionV>
                      <wp:extent cx="273600" cy="273600"/>
                      <wp:effectExtent l="0" t="0" r="12700" b="12700"/>
                      <wp:wrapNone/>
                      <wp:docPr id="29" name="Round Diagonal Corner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E" w:rsidRPr="00387A75" w:rsidRDefault="00545F9E" w:rsidP="00545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9" o:spid="_x0000_s1050" style="position:absolute;margin-left:-.95pt;margin-top:5.6pt;width:21.55pt;height:21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" adj="-11796480,,5400" path="m45601,l273600,r,l273600,227999v,25185,-20416,45601,-45601,45601l,273600r,l,45601c,20416,20416,,45601,xe" filled="f" strokecolor="#4b96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45F9E" w:rsidRPr="00387A75" w:rsidRDefault="00545F9E" w:rsidP="00545F9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545F9E" w:rsidRPr="00DB58EE" w:rsidRDefault="00545F9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545F9E" w:rsidRPr="00554E08" w:rsidRDefault="00545F9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45F9E" w:rsidRPr="000C2F8A" w:rsidRDefault="00545F9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45F9E" w:rsidRPr="00DF6C3B" w:rsidRDefault="00545F9E" w:rsidP="000711C7">
            <w:pPr>
              <w:rPr>
                <w:rFonts w:ascii="Arial" w:hAnsi="Arial" w:cs="Arial"/>
              </w:rPr>
            </w:pPr>
          </w:p>
        </w:tc>
      </w:tr>
      <w:tr w:rsidR="00545F9E" w:rsidRPr="00257811" w:rsidTr="00545F9E">
        <w:trPr>
          <w:trHeight w:val="567"/>
        </w:trPr>
        <w:tc>
          <w:tcPr>
            <w:tcW w:w="851" w:type="dxa"/>
          </w:tcPr>
          <w:p w:rsidR="00545F9E" w:rsidRPr="003F47CF" w:rsidRDefault="00545F9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545F9E" w:rsidRPr="00DB58EE" w:rsidRDefault="00545F9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545F9E" w:rsidRPr="00554E08" w:rsidRDefault="00545F9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45F9E" w:rsidRPr="000C2F8A" w:rsidRDefault="00545F9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45F9E" w:rsidRPr="00DF6C3B" w:rsidRDefault="00545F9E" w:rsidP="000711C7">
            <w:pPr>
              <w:rPr>
                <w:rFonts w:ascii="Arial" w:hAnsi="Arial" w:cs="Arial"/>
              </w:rPr>
            </w:pPr>
          </w:p>
        </w:tc>
      </w:tr>
      <w:tr w:rsidR="00545F9E" w:rsidRPr="00257811" w:rsidTr="00545F9E">
        <w:trPr>
          <w:trHeight w:val="567"/>
        </w:trPr>
        <w:tc>
          <w:tcPr>
            <w:tcW w:w="851" w:type="dxa"/>
          </w:tcPr>
          <w:p w:rsidR="00545F9E" w:rsidRPr="003F47CF" w:rsidRDefault="00545F9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545F9E" w:rsidRPr="00DB58EE" w:rsidRDefault="00545F9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545F9E" w:rsidRPr="00554E08" w:rsidRDefault="00545F9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45F9E" w:rsidRPr="000C2F8A" w:rsidRDefault="00545F9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45F9E" w:rsidRPr="00DF6C3B" w:rsidRDefault="00545F9E" w:rsidP="000711C7">
            <w:pPr>
              <w:rPr>
                <w:rFonts w:ascii="Arial" w:hAnsi="Arial" w:cs="Arial"/>
              </w:rPr>
            </w:pPr>
          </w:p>
        </w:tc>
      </w:tr>
    </w:tbl>
    <w:p w:rsidR="00F305EA" w:rsidRDefault="00F305EA"/>
    <w:sectPr w:rsidR="00F305EA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6C2" w:rsidRDefault="00545F9E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42A20"/>
    <w:rsid w:val="000711C7"/>
    <w:rsid w:val="00077675"/>
    <w:rsid w:val="00087D4A"/>
    <w:rsid w:val="000930D7"/>
    <w:rsid w:val="00093198"/>
    <w:rsid w:val="000C2F8A"/>
    <w:rsid w:val="000D48A8"/>
    <w:rsid w:val="000F24C4"/>
    <w:rsid w:val="00143EF4"/>
    <w:rsid w:val="001856C2"/>
    <w:rsid w:val="00186AAE"/>
    <w:rsid w:val="001A35E0"/>
    <w:rsid w:val="001C09A5"/>
    <w:rsid w:val="001D2FB1"/>
    <w:rsid w:val="00257811"/>
    <w:rsid w:val="002A7E0E"/>
    <w:rsid w:val="00387A75"/>
    <w:rsid w:val="00391ED0"/>
    <w:rsid w:val="003B580E"/>
    <w:rsid w:val="003F47CF"/>
    <w:rsid w:val="0052147A"/>
    <w:rsid w:val="00521555"/>
    <w:rsid w:val="00545F9E"/>
    <w:rsid w:val="00554E08"/>
    <w:rsid w:val="0056195D"/>
    <w:rsid w:val="0058055D"/>
    <w:rsid w:val="005A282E"/>
    <w:rsid w:val="005B65B0"/>
    <w:rsid w:val="005C3E61"/>
    <w:rsid w:val="00613ECF"/>
    <w:rsid w:val="006D153C"/>
    <w:rsid w:val="006D2322"/>
    <w:rsid w:val="007B7A90"/>
    <w:rsid w:val="007C6EA8"/>
    <w:rsid w:val="008E7A30"/>
    <w:rsid w:val="00A17561"/>
    <w:rsid w:val="00A96593"/>
    <w:rsid w:val="00AE6E00"/>
    <w:rsid w:val="00B42352"/>
    <w:rsid w:val="00B53487"/>
    <w:rsid w:val="00C1089B"/>
    <w:rsid w:val="00CC657C"/>
    <w:rsid w:val="00CE739D"/>
    <w:rsid w:val="00D04235"/>
    <w:rsid w:val="00D94600"/>
    <w:rsid w:val="00DB58EE"/>
    <w:rsid w:val="00DF6C3B"/>
    <w:rsid w:val="00E06315"/>
    <w:rsid w:val="00EA2814"/>
    <w:rsid w:val="00F3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2EB5DEDC.dotm</Template>
  <TotalTime>0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Eco-system Interdependence</dc:title>
  <dc:creator>AQA</dc:creator>
  <dcterms:created xsi:type="dcterms:W3CDTF">2016-08-04T11:37:00Z</dcterms:created>
  <dcterms:modified xsi:type="dcterms:W3CDTF">2019-09-25T07:58:00Z</dcterms:modified>
</cp:coreProperties>
</file>