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75" w:rsidRDefault="00077675" w:rsidP="00B53487">
      <w:pPr>
        <w:ind w:left="567"/>
        <w:rPr>
          <w:rFonts w:ascii="Arial" w:hAnsi="Arial" w:cs="Arial"/>
          <w:color w:val="000000" w:themeColor="text1"/>
          <w:sz w:val="18"/>
          <w:szCs w:val="18"/>
        </w:rPr>
      </w:pPr>
      <w:r>
        <w:rPr>
          <w:noProof/>
          <w:lang w:eastAsia="en-GB"/>
        </w:rPr>
        <w:drawing>
          <wp:anchor distT="0" distB="0" distL="114300" distR="114300" simplePos="0" relativeHeight="251666944" behindDoc="0" locked="0" layoutInCell="1" allowOverlap="1" wp14:anchorId="509C44E0" wp14:editId="160B1C85">
            <wp:simplePos x="0" y="0"/>
            <wp:positionH relativeFrom="page">
              <wp:posOffset>421005</wp:posOffset>
            </wp:positionH>
            <wp:positionV relativeFrom="page">
              <wp:posOffset>540385</wp:posOffset>
            </wp:positionV>
            <wp:extent cx="1296000" cy="58320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r>
      <w:r w:rsidR="00D45D46">
        <w:rPr>
          <w:rFonts w:ascii="Arial" w:hAnsi="Arial" w:cs="Arial"/>
          <w:color w:val="000000" w:themeColor="text1"/>
          <w:sz w:val="18"/>
          <w:szCs w:val="18"/>
        </w:rPr>
        <w:tab/>
        <w:t>Name: _______________________________</w:t>
      </w:r>
    </w:p>
    <w:p w:rsidR="00D45D46" w:rsidRDefault="00D45D46" w:rsidP="00B53487">
      <w:pPr>
        <w:ind w:left="567"/>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t>Date: ________________________________</w:t>
      </w:r>
    </w:p>
    <w:p w:rsidR="00077675" w:rsidRDefault="00077675" w:rsidP="00B53487">
      <w:pPr>
        <w:ind w:left="567"/>
        <w:rPr>
          <w:rFonts w:ascii="Arial" w:hAnsi="Arial" w:cs="Arial"/>
          <w:color w:val="000000" w:themeColor="text1"/>
          <w:sz w:val="18"/>
          <w:szCs w:val="18"/>
        </w:rPr>
      </w:pPr>
    </w:p>
    <w:p w:rsidR="00077675" w:rsidRDefault="000A0F31" w:rsidP="00B53487">
      <w:pPr>
        <w:ind w:left="567"/>
        <w:rPr>
          <w:rFonts w:ascii="Arial" w:hAnsi="Arial" w:cs="Arial"/>
          <w:color w:val="000000" w:themeColor="text1"/>
          <w:sz w:val="18"/>
          <w:szCs w:val="18"/>
        </w:rPr>
      </w:pPr>
      <w:bookmarkStart w:id="0" w:name="_GoBack"/>
      <w:r>
        <w:rPr>
          <w:noProof/>
          <w:lang w:eastAsia="en-GB"/>
        </w:rPr>
        <w:drawing>
          <wp:anchor distT="0" distB="0" distL="114300" distR="114300" simplePos="0" relativeHeight="251667968" behindDoc="0" locked="0" layoutInCell="1" allowOverlap="1" wp14:anchorId="4C7C5115" wp14:editId="583F6A98">
            <wp:simplePos x="0" y="0"/>
            <wp:positionH relativeFrom="page">
              <wp:posOffset>0</wp:posOffset>
            </wp:positionH>
            <wp:positionV relativeFrom="page">
              <wp:posOffset>1271270</wp:posOffset>
            </wp:positionV>
            <wp:extent cx="6642100" cy="1261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36.png"/>
                    <pic:cNvPicPr/>
                  </pic:nvPicPr>
                  <pic:blipFill rotWithShape="1">
                    <a:blip r:embed="rId8" cstate="print">
                      <a:extLst>
                        <a:ext uri="{28A0092B-C50C-407E-A947-70E740481C1C}">
                          <a14:useLocalDpi xmlns:a14="http://schemas.microsoft.com/office/drawing/2010/main" val="0"/>
                        </a:ext>
                      </a:extLst>
                    </a:blip>
                    <a:srcRect b="20339"/>
                    <a:stretch/>
                  </pic:blipFill>
                  <pic:spPr bwMode="auto">
                    <a:xfrm>
                      <a:off x="0" y="0"/>
                      <a:ext cx="6642100"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P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FFFFFF" w:themeColor="background1"/>
          <w:sz w:val="42"/>
          <w:szCs w:val="42"/>
        </w:rPr>
        <w:sectPr w:rsidR="00077675" w:rsidSect="00077675">
          <w:footerReference w:type="default" r:id="rId9"/>
          <w:pgSz w:w="11906" w:h="16838"/>
          <w:pgMar w:top="720" w:right="720" w:bottom="720" w:left="720" w:header="709" w:footer="709" w:gutter="0"/>
          <w:cols w:space="708"/>
          <w:docGrid w:linePitch="360"/>
        </w:sectPr>
      </w:pPr>
    </w:p>
    <w:p w:rsidR="00B13D34" w:rsidRPr="001E1B9B" w:rsidRDefault="001E1B9B">
      <w:pPr>
        <w:rPr>
          <w:color w:val="8CC788" w:themeColor="accent3" w:themeTint="99"/>
        </w:rPr>
      </w:pPr>
      <w:r>
        <w:rPr>
          <w:color w:val="8CC788" w:themeColor="accent3" w:themeTint="99"/>
        </w:rPr>
        <w:lastRenderedPageBreak/>
        <w:t xml:space="preserve"> </w:t>
      </w:r>
    </w:p>
    <w:p w:rsidR="00B13D34" w:rsidRPr="00000F93" w:rsidRDefault="00C25E81">
      <w:pPr>
        <w:rPr>
          <w:color w:val="4B9646"/>
        </w:rPr>
      </w:pPr>
      <w:r>
        <w:rPr>
          <w:rFonts w:ascii="Arial" w:hAnsi="Arial" w:cs="Arial"/>
          <w:color w:val="8CC788" w:themeColor="accent3" w:themeTint="9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23.45pt">
            <v:imagedata r:id="rId10" o:title="ENQUIRY_PROCESSES_ICONS_Dark_Green-02"/>
          </v:shape>
        </w:pict>
      </w:r>
      <w:r w:rsidR="001E1B9B">
        <w:rPr>
          <w:rFonts w:ascii="Arial" w:hAnsi="Arial" w:cs="Arial"/>
          <w:color w:val="8CC788" w:themeColor="accent3" w:themeTint="99"/>
        </w:rPr>
        <w:t xml:space="preserve"> </w:t>
      </w:r>
      <w:r>
        <w:rPr>
          <w:rFonts w:ascii="Arial" w:hAnsi="Arial" w:cs="Arial"/>
          <w:color w:val="8CC788" w:themeColor="accent3" w:themeTint="99"/>
        </w:rPr>
        <w:pict>
          <v:shape id="_x0000_i1026" type="#_x0000_t75" style="width:23.45pt;height:23.45pt">
            <v:imagedata r:id="rId11" o:title="ENQUIRY_PROCESSES_ICONS_Dark_Green-03"/>
          </v:shape>
        </w:pict>
      </w:r>
      <w:r w:rsidR="001E1B9B">
        <w:rPr>
          <w:rFonts w:ascii="Arial" w:hAnsi="Arial" w:cs="Arial"/>
          <w:color w:val="8CC788" w:themeColor="accent3" w:themeTint="99"/>
        </w:rPr>
        <w:t xml:space="preserve"> </w:t>
      </w:r>
      <w:r>
        <w:rPr>
          <w:rFonts w:ascii="Arial" w:hAnsi="Arial" w:cs="Arial"/>
          <w:color w:val="8CC788" w:themeColor="accent3" w:themeTint="99"/>
        </w:rPr>
        <w:pict>
          <v:shape id="_x0000_i1027" type="#_x0000_t75" style="width:23.45pt;height:23.45pt">
            <v:imagedata r:id="rId12" o:title="ENQUIRY_PROCESSES_ICONS_Dark_Green-01"/>
          </v:shape>
        </w:pict>
      </w:r>
      <w:r w:rsidR="001E1B9B">
        <w:rPr>
          <w:rFonts w:ascii="Arial" w:hAnsi="Arial" w:cs="Arial"/>
          <w:color w:val="8CC788" w:themeColor="accent3" w:themeTint="99"/>
        </w:rPr>
        <w:t xml:space="preserve"> </w:t>
      </w:r>
      <w:r>
        <w:rPr>
          <w:rFonts w:ascii="Arial" w:hAnsi="Arial" w:cs="Arial"/>
          <w:color w:val="8CC788" w:themeColor="accent3" w:themeTint="99"/>
        </w:rPr>
        <w:pict>
          <v:shape id="_x0000_i1028" type="#_x0000_t75" style="width:23.45pt;height:23.45pt">
            <v:imagedata r:id="rId13" o:title="ENQUIRY_PROCESSES_ICONS_Dark_Green-04"/>
          </v:shape>
        </w:pict>
      </w:r>
      <w:r w:rsidR="001E1B9B">
        <w:rPr>
          <w:rFonts w:ascii="Arial" w:hAnsi="Arial" w:cs="Arial"/>
          <w:color w:val="8CC788" w:themeColor="accent3" w:themeTint="99"/>
        </w:rPr>
        <w:t xml:space="preserve"> </w:t>
      </w:r>
      <w:r w:rsidR="001E1B9B" w:rsidRPr="00000F93">
        <w:rPr>
          <w:rFonts w:ascii="Arial" w:hAnsi="Arial" w:cs="Arial"/>
          <w:color w:val="4B9646"/>
        </w:rPr>
        <w:t>Use lab tests on variegated leaves to show that chlorophyll is essential for photosynthesis.</w:t>
      </w:r>
    </w:p>
    <w:tbl>
      <w:tblPr>
        <w:tblStyle w:val="TableGrid"/>
        <w:tblW w:w="1056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6"/>
        <w:gridCol w:w="236"/>
        <w:gridCol w:w="704"/>
        <w:gridCol w:w="4762"/>
      </w:tblGrid>
      <w:tr w:rsidR="00554E08" w:rsidRPr="00257811" w:rsidTr="00000F93">
        <w:trPr>
          <w:trHeight w:val="652"/>
        </w:trPr>
        <w:tc>
          <w:tcPr>
            <w:tcW w:w="4867" w:type="dxa"/>
            <w:gridSpan w:val="2"/>
            <w:shd w:val="clear" w:color="auto" w:fill="4B9646"/>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4B9646"/>
          </w:tcPr>
          <w:p w:rsidR="00554E08" w:rsidRPr="00554E08" w:rsidRDefault="00554E08" w:rsidP="00B53487">
            <w:pPr>
              <w:ind w:left="510"/>
              <w:rPr>
                <w:rFonts w:ascii="Arial" w:hAnsi="Arial" w:cs="Arial"/>
                <w:noProof/>
                <w:sz w:val="2"/>
                <w:szCs w:val="2"/>
                <w:lang w:eastAsia="en-GB"/>
              </w:rPr>
            </w:pPr>
          </w:p>
        </w:tc>
        <w:tc>
          <w:tcPr>
            <w:tcW w:w="5466" w:type="dxa"/>
            <w:gridSpan w:val="2"/>
            <w:tcBorders>
              <w:left w:val="single" w:sz="4" w:space="0" w:color="FFFFFF" w:themeColor="background1"/>
            </w:tcBorders>
            <w:shd w:val="clear" w:color="auto" w:fill="4B9646"/>
            <w:vAlign w:val="center"/>
          </w:tcPr>
          <w:p w:rsidR="00554E08" w:rsidRPr="00257811" w:rsidRDefault="0090222E"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647488" behindDoc="0" locked="0" layoutInCell="1" allowOverlap="1" wp14:anchorId="3352B4BF" wp14:editId="06ECCD92">
                      <wp:simplePos x="0" y="0"/>
                      <wp:positionH relativeFrom="column">
                        <wp:posOffset>-3251200</wp:posOffset>
                      </wp:positionH>
                      <wp:positionV relativeFrom="paragraph">
                        <wp:posOffset>26035</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B580E" w:rsidRDefault="00554E08" w:rsidP="00B53487">
                                  <w:pPr>
                                    <w:spacing w:after="0" w:line="240" w:lineRule="auto"/>
                                    <w:jc w:val="center"/>
                                    <w:rPr>
                                      <w:rFonts w:ascii="Arial" w:hAnsi="Arial" w:cs="Arial"/>
                                      <w:color w:val="4B9646" w:themeColor="accent3"/>
                                      <w:sz w:val="32"/>
                                    </w:rPr>
                                  </w:pPr>
                                  <w:r w:rsidRPr="003B580E">
                                    <w:rPr>
                                      <w:rFonts w:ascii="Arial" w:hAnsi="Arial" w:cs="Arial"/>
                                      <w:color w:val="4B9646" w:themeColor="accent3"/>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B5CCC0" id="Round Diagonal Corner Rectangle 3" o:spid="_x0000_s1026" style="position:absolute;left:0;text-align:left;margin-left:-256pt;margin-top:2.05pt;width:21.5pt;height:2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PsAIAANAFAAAOAAAAZHJzL2Uyb0RvYy54bWysVEtv2zAMvg/YfxB0X+2kry2oU2QpOgwo&#10;2qLt0LMiyw9AFjVKiZ39+lHyo0tb7DAsB4UyyY/kJ5IXl12j2U6hq8FkfHaUcqaMhLw2ZcZ/PF1/&#10;+syZ88LkQoNRGd8rxy+XHz9ctHah5lCBzhUyAjFu0dqMV97bRZI4WalGuCOwypCyAGyEpyuWSY6i&#10;JfRGJ/M0PUtawNwiSOUcfb3qlXwZ8YtCSX9XFE55pjNOufl4Yjw34UyWF2JRorBVLYc0xD9k0Yja&#10;UNAJ6kp4wbZYv4FqaongoPBHEpoEiqKWKtZA1czSV9U8VsKqWAuR4+xEk/t/sPJ2d4+szjN+zJkR&#10;DT3RA2xNzq5qUYIRmq0BDT3RA1EpTKkVOw6ktdYtyPfR3uNwcyQGBroCm/BPtbEuEr2fiFadZ5I+&#10;zs+P01N6DkmqQSaU5MXZovPfFDQsCBnHkNI8pBTSiESL3Y3zvdNoHKI60HV+XWsdL6GL1Foj2wl6&#10;/005C6lTmAMrbVhL5c/OTyPwgc5huZn8T75+OTs5ewtBgNoQbuCkZyFKfq9VyEKbB1UQxaHuPsJh&#10;WkJKZfysV1UiV322pyn9xmCjR8w+AgbkguqcsAeA0bIHGbH7sgf74KribEzO6d8S650njxgZjJ+c&#10;m9oAvgegqaohcm8/ktRTE1jy3aYjkyBuIN9TLyL0Q+qsvK7p9W+E8/cCaSqpYWjT+Ds6Cg30ZjBI&#10;nFWAv977HuxpWEjLWUtTnnH3cytQcaa/GxqjsBJGAUdhMwpm26yBGmdGO8zKKJIDej2KBULzTAto&#10;FaKQShhJsTIuPY6Xte+3Da0wqVaraEajb4W/MY9WBvBAaOjhp+5ZoB1a3tOs3MK4AcTiVb/3tsHT&#10;wGrroajjMLzwOFBNayP2zLDiwl768x6tXhbx8jcAAAD//wMAUEsDBBQABgAIAAAAIQBDZx7E4gAA&#10;AAoBAAAPAAAAZHJzL2Rvd25yZXYueG1sTI/NTsMwEITvSLyDtUjcUidRfyDEqQAJIdFK0JYD3Nxk&#10;SQLxOrKdNLw9ywmOOzua+SZfT6YTIzrfWlKQzGIQSKWtWqoVvB4eoisQPmiqdGcJFXyjh3Vxfpbr&#10;rLIn2uG4D7XgEPKZVtCE0GdS+rJBo/3M9kj8+7DO6MCnq2Xl9InDTSfTOF5Ko1vihkb3eN9g+bUf&#10;jIL0bvW5WWzcuPOH55enbUvD+9ujUpcX0+0NiIBT+DPDLz6jQ8FMRztQ5UWnIFokKY8JCuYJCDZE&#10;8+U1C0cWVgnIIpf/JxQ/AAAA//8DAFBLAQItABQABgAIAAAAIQC2gziS/gAAAOEBAAATAAAAAAAA&#10;AAAAAAAAAAAAAABbQ29udGVudF9UeXBlc10ueG1sUEsBAi0AFAAGAAgAAAAhADj9If/WAAAAlAEA&#10;AAsAAAAAAAAAAAAAAAAALwEAAF9yZWxzLy5yZWxzUEsBAi0AFAAGAAgAAAAhAC9f/Q+wAgAA0AUA&#10;AA4AAAAAAAAAAAAAAAAALgIAAGRycy9lMm9Eb2MueG1sUEsBAi0AFAAGAAgAAAAhAENnHsTiAAAA&#10;CgEAAA8AAAAAAAAAAAAAAAAACgUAAGRycy9kb3ducmV2LnhtbFBLBQYAAAAABAAEAPMAAAAZBgAA&#10;AAA=&#10;" adj="-11796480,,5400" path="m45509,l273050,r,l273050,227541v,25134,-20375,45509,-45509,45509l,273050r,l,45509c,20375,20375,,45509,xe" fillcolor="white [3212]"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B580E" w:rsidRDefault="00554E08" w:rsidP="00B53487">
                            <w:pPr>
                              <w:spacing w:after="0" w:line="240" w:lineRule="auto"/>
                              <w:jc w:val="center"/>
                              <w:rPr>
                                <w:rFonts w:ascii="Arial" w:hAnsi="Arial" w:cs="Arial"/>
                                <w:color w:val="4B9646" w:themeColor="accent3"/>
                                <w:sz w:val="32"/>
                              </w:rPr>
                            </w:pPr>
                            <w:r w:rsidRPr="003B580E">
                              <w:rPr>
                                <w:rFonts w:ascii="Arial" w:hAnsi="Arial" w:cs="Arial"/>
                                <w:color w:val="4B9646" w:themeColor="accent3"/>
                                <w:sz w:val="32"/>
                              </w:rPr>
                              <w:t>1</w:t>
                            </w:r>
                          </w:p>
                        </w:txbxContent>
                      </v:textbox>
                    </v:shape>
                  </w:pict>
                </mc:Fallback>
              </mc:AlternateContent>
            </w:r>
            <w:r w:rsidR="00554E08">
              <w:rPr>
                <w:noProof/>
                <w:lang w:eastAsia="en-GB"/>
              </w:rPr>
              <mc:AlternateContent>
                <mc:Choice Requires="wps">
                  <w:drawing>
                    <wp:anchor distT="0" distB="0" distL="114300" distR="114300" simplePos="0" relativeHeight="251648512" behindDoc="0" locked="0" layoutInCell="1" allowOverlap="1" wp14:anchorId="459706C5" wp14:editId="4DEB9E44">
                      <wp:simplePos x="0" y="0"/>
                      <wp:positionH relativeFrom="column">
                        <wp:posOffset>-15875</wp:posOffset>
                      </wp:positionH>
                      <wp:positionV relativeFrom="paragraph">
                        <wp:posOffset>22860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B580E" w:rsidRDefault="00554E08" w:rsidP="00B53487">
                                  <w:pPr>
                                    <w:spacing w:after="0" w:line="240" w:lineRule="auto"/>
                                    <w:jc w:val="center"/>
                                    <w:rPr>
                                      <w:rFonts w:ascii="Arial" w:hAnsi="Arial" w:cs="Arial"/>
                                      <w:color w:val="4B9646" w:themeColor="accent3"/>
                                      <w:sz w:val="32"/>
                                    </w:rPr>
                                  </w:pPr>
                                  <w:r w:rsidRPr="003B580E">
                                    <w:rPr>
                                      <w:rFonts w:ascii="Arial" w:hAnsi="Arial" w:cs="Arial"/>
                                      <w:color w:val="4B9646" w:themeColor="accent3"/>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6096C" id="Round Diagonal Corner Rectangle 4" o:spid="_x0000_s1027" style="position:absolute;left:0;text-align:left;margin-left:-1.25pt;margin-top:1.8pt;width:21.5pt;height:2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D4swIAANcFAAAOAAAAZHJzL2Uyb0RvYy54bWysVEtv2zAMvg/YfxB0X+2kabsFdYosRYcB&#10;RVu0HXpWZPkByKJGKbGzXz9KfnR9YIdhOSiUSX4kP5E8v+gazfYKXQ0m47OjlDNlJOS1KTP+4/Hq&#10;02fOnBcmFxqMyvhBOX6x+vjhvLVLNYcKdK6QEYhxy9ZmvPLeLpPEyUo1wh2BVYaUBWAjPF2xTHIU&#10;LaE3Opmn6WnSAuYWQSrn6Otlr+SriF8USvrbonDKM51xys3HE+O5DWeyOhfLEoWtajmkIf4hi0bU&#10;hoJOUJfCC7bD+g1UU0sEB4U/ktAkUBS1VLEGqmaWvqrmoRJWxVqIHGcnmtz/g5U3+ztkdZ7xBWdG&#10;NPRE97AzObusRQlGaLYBNPRE90SlMKVWbBFIa61bku+DvcPh5kgMDHQFNuGfamNdJPowEa06zyR9&#10;nJ8dpyf0HJJUg0woybOzRee/KWhYEDKOIaV5SCmkEYkW+2vne6fROER1oOv8qtY6XkIXqY1Gthf0&#10;/ttyFlKnMC+stGFtxo9nZycR+IXOYbmd/Bdfv5wuTt9CEKA2hBs46VmIkj9oFbLQ5l4VRHGou4/w&#10;Mi0hpTJ+1qsqkas+25OUfmOw0SNmHwEDckF1TtgDwGjZg4zYfdmDfXBVcTYm5/RvifXOk0eMDMZP&#10;zk1tAN8D0FTVELm3H0nqqQks+W7bxfaLluHLFvIDtSRCP6vOyquamuBaOH8nkIaT+oYWjr+lo9BA&#10;TweDxFkF+Ou978GeZoa0nLU07Bl3P3cCFWf6u6FpCpthFHAUtqNgds0GqH9mtMqsjCI5oNejWCA0&#10;T7SH1iEKqYSRFCvj0uN42fh+6dAmk2q9jma0Aazw1+bBygAeeA2t/Ng9CbRD53samRsYF4FYvmr7&#10;3jZ4GljvPBR1nIlnHgfGaXvE1hk2XVhPf96j1fM+Xv0GAAD//wMAUEsDBBQABgAIAAAAIQB61T9O&#10;3QAAAAYBAAAPAAAAZHJzL2Rvd25yZXYueG1sTI5PS8QwFMTvgt8hPMHbbmp161KbLiqI4Aq6fw56&#10;yzbPttq8lCTt1m/v86SnYZhh5lesJtuJEX1oHSm4mCcgkCpnWqoV7HcPsyWIEDUZ3TlCBd8YYFWe&#10;nhQ6N+5IGxy3sRY8QiHXCpoY+1zKUDVodZi7HomzD+etjmx9LY3XRx63nUyTJJNWt8QPje7xvsHq&#10;aztYBend9ed6sfbjJuxeXp+eWxre3x6VOj+bbm9ARJziXxl+8RkdSmY6uIFMEJ2CWbrgpoLLDATH&#10;VwnbA2uWgSwL+R+//AEAAP//AwBQSwECLQAUAAYACAAAACEAtoM4kv4AAADhAQAAEwAAAAAAAAAA&#10;AAAAAAAAAAAAW0NvbnRlbnRfVHlwZXNdLnhtbFBLAQItABQABgAIAAAAIQA4/SH/1gAAAJQBAAAL&#10;AAAAAAAAAAAAAAAAAC8BAABfcmVscy8ucmVsc1BLAQItABQABgAIAAAAIQBf6xD4swIAANcFAAAO&#10;AAAAAAAAAAAAAAAAAC4CAABkcnMvZTJvRG9jLnhtbFBLAQItABQABgAIAAAAIQB61T9O3QAAAAYB&#10;AAAPAAAAAAAAAAAAAAAAAA0FAABkcnMvZG93bnJldi54bWxQSwUGAAAAAAQABADzAAAAFwYAAAAA&#10;" adj="-11796480,,5400" path="m45509,l273050,r,l273050,227541v,25134,-20375,45509,-45509,45509l,273050r,l,45509c,20375,20375,,45509,xe" fillcolor="white [3212]"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B580E" w:rsidRDefault="00554E08" w:rsidP="00B53487">
                            <w:pPr>
                              <w:spacing w:after="0" w:line="240" w:lineRule="auto"/>
                              <w:jc w:val="center"/>
                              <w:rPr>
                                <w:rFonts w:ascii="Arial" w:hAnsi="Arial" w:cs="Arial"/>
                                <w:color w:val="4B9646" w:themeColor="accent3"/>
                                <w:sz w:val="32"/>
                              </w:rPr>
                            </w:pPr>
                            <w:r w:rsidRPr="003B580E">
                              <w:rPr>
                                <w:rFonts w:ascii="Arial" w:hAnsi="Arial" w:cs="Arial"/>
                                <w:color w:val="4B9646" w:themeColor="accent3"/>
                                <w:sz w:val="32"/>
                              </w:rPr>
                              <w:t>2</w:t>
                            </w:r>
                          </w:p>
                        </w:txbxContent>
                      </v:textbox>
                    </v:shape>
                  </w:pict>
                </mc:Fallback>
              </mc:AlternateContent>
            </w:r>
            <w:r w:rsidR="00554E08" w:rsidRPr="00257811">
              <w:rPr>
                <w:rFonts w:ascii="Arial" w:hAnsi="Arial" w:cs="Arial"/>
                <w:color w:val="FFFFFF" w:themeColor="background1"/>
                <w:sz w:val="42"/>
                <w:szCs w:val="42"/>
              </w:rPr>
              <w:t>Apply</w:t>
            </w:r>
          </w:p>
        </w:tc>
      </w:tr>
      <w:tr w:rsidR="003B580E" w:rsidRPr="003B580E" w:rsidTr="00FC06F9">
        <w:trPr>
          <w:trHeight w:val="567"/>
        </w:trPr>
        <w:tc>
          <w:tcPr>
            <w:tcW w:w="4867" w:type="dxa"/>
            <w:gridSpan w:val="2"/>
            <w:vAlign w:val="center"/>
          </w:tcPr>
          <w:p w:rsidR="00554E08" w:rsidRPr="003B580E" w:rsidRDefault="00554E08">
            <w:pPr>
              <w:rPr>
                <w:rFonts w:ascii="Arial" w:hAnsi="Arial" w:cs="Arial"/>
                <w:color w:val="4B9646" w:themeColor="accent3"/>
                <w:sz w:val="26"/>
                <w:szCs w:val="26"/>
              </w:rPr>
            </w:pPr>
            <w:r w:rsidRPr="00000F93">
              <w:rPr>
                <w:rFonts w:ascii="Arial" w:hAnsi="Arial" w:cs="Arial"/>
                <w:color w:val="4B9646"/>
                <w:sz w:val="26"/>
                <w:szCs w:val="26"/>
              </w:rPr>
              <w:t>Ideas</w:t>
            </w:r>
          </w:p>
        </w:tc>
        <w:tc>
          <w:tcPr>
            <w:tcW w:w="236" w:type="dxa"/>
            <w:tcBorders>
              <w:left w:val="nil"/>
              <w:right w:val="single" w:sz="4" w:space="0" w:color="4B9646" w:themeColor="accent3"/>
            </w:tcBorders>
          </w:tcPr>
          <w:p w:rsidR="00554E08" w:rsidRPr="003B580E" w:rsidRDefault="00554E08">
            <w:pPr>
              <w:rPr>
                <w:rFonts w:ascii="Arial" w:hAnsi="Arial" w:cs="Arial"/>
                <w:color w:val="4B9646" w:themeColor="accent3"/>
                <w:sz w:val="2"/>
                <w:szCs w:val="2"/>
              </w:rPr>
            </w:pPr>
          </w:p>
        </w:tc>
        <w:tc>
          <w:tcPr>
            <w:tcW w:w="704" w:type="dxa"/>
            <w:tcBorders>
              <w:left w:val="single" w:sz="4" w:space="0" w:color="4B9646" w:themeColor="accent3"/>
            </w:tcBorders>
          </w:tcPr>
          <w:p w:rsidR="00554E08" w:rsidRPr="003B580E" w:rsidRDefault="00554E08">
            <w:pPr>
              <w:rPr>
                <w:rFonts w:ascii="Arial" w:hAnsi="Arial" w:cs="Arial"/>
                <w:color w:val="4B9646" w:themeColor="accent3"/>
                <w:sz w:val="2"/>
                <w:szCs w:val="2"/>
              </w:rPr>
            </w:pPr>
          </w:p>
        </w:tc>
        <w:tc>
          <w:tcPr>
            <w:tcW w:w="4762" w:type="dxa"/>
          </w:tcPr>
          <w:p w:rsidR="00554E08" w:rsidRPr="003B580E" w:rsidRDefault="00554E08">
            <w:pPr>
              <w:rPr>
                <w:rFonts w:ascii="Arial" w:hAnsi="Arial" w:cs="Arial"/>
                <w:color w:val="4B9646" w:themeColor="accent3"/>
                <w:sz w:val="26"/>
                <w:szCs w:val="26"/>
              </w:rPr>
            </w:pPr>
          </w:p>
        </w:tc>
      </w:tr>
      <w:tr w:rsidR="000A0F31" w:rsidRPr="00257811" w:rsidTr="00B13D34">
        <w:trPr>
          <w:trHeight w:val="651"/>
        </w:trPr>
        <w:tc>
          <w:tcPr>
            <w:tcW w:w="851" w:type="dxa"/>
            <w:vMerge w:val="restart"/>
          </w:tcPr>
          <w:p w:rsidR="000A0F31" w:rsidRPr="003F47CF" w:rsidRDefault="000A0F31">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7728" behindDoc="0" locked="0" layoutInCell="1" allowOverlap="1" wp14:anchorId="63374855" wp14:editId="5ADEC65C">
                      <wp:simplePos x="0" y="0"/>
                      <wp:positionH relativeFrom="column">
                        <wp:posOffset>-14605</wp:posOffset>
                      </wp:positionH>
                      <wp:positionV relativeFrom="paragraph">
                        <wp:posOffset>46355</wp:posOffset>
                      </wp:positionV>
                      <wp:extent cx="273050" cy="27305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0F31" w:rsidRPr="00387A75" w:rsidRDefault="000A0F3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0C12D" id="Round Diagonal Corner Rectangle 2" o:spid="_x0000_s1028" style="position:absolute;margin-left:-1.15pt;margin-top:3.65pt;width:21.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rgIAAK8FAAAOAAAAZHJzL2Uyb0RvYy54bWysVE1v2zAMvQ/YfxB0X+2kX5tRp8hSdBhQ&#10;tEXboWdFlmMDsqhRSpzs14+SbLfoih2G5eBQIvlIPpG8uNx3mu0UuhZMyWdHOWfKSKhasyn5j6fr&#10;T585c16YSmgwquQH5fjl4uOHi94Wag4N6EohIxDjit6WvPHeFlnmZKM64Y7AKkPKGrATno64ySoU&#10;PaF3Opvn+VnWA1YWQSrn6PYqKfki4te1kv6urp3yTJeccvPxi/G7Dt9scSGKDQrbtHJIQ/xDFp1o&#10;DQWdoK6EF2yL7R9QXSsRHNT+SEKXQV23UsUaqJpZ/qaax0ZYFWshcpydaHL/D1be7u6RtVXJ55wZ&#10;0dETPcDWVOyqFRswQrMVoKEneiAqhdloxeaBtN66gnwf7T0OJ0diYGBfYxf+qTa2j0QfJqLV3jNJ&#10;l/Pz4/yUnkOSapAJJXtxtuj8NwUdC0LJMaQ0DymFNCLRYnfjfHIajUNUA9et1nQvCm1YX/Lj2flp&#10;dHCg2yoog87hZr3SyHaC+uLk65ezk7NQFWXwyoxO2tBlqDVVFyV/0CrhP6iaqAv1pAihadUEK6RU&#10;xs+SqhGVStFOc/qNwUaPGFobAgzINWU5YQ8Ao2UCGbFTzoN9cFWx5yfn/G+JJefJI0YG4yfnrjWA&#10;7wFoqmqInOxHkhI1gSW/X++HtiLLcLOG6kCthpBm0Fl53dLj3gjn7wXS0FE/0CLxd/SpNdDTwSBx&#10;1gD+eu8+2NMskJaznoa45O7nVqDiTH83NCVh4kcBR2E9CmbbrYDef0YrysookgN6PYo1QvdM+2UZ&#10;opBKGEmxSi49joeVT8uENpRUy2U0o8m2wt+YRysDeOA1tOjT/lmgHTra0yjcwjjgonjTzsk2eBpY&#10;bj3Ubez1Fx4HxmkrxNYZNlhYO6/P0eplzy5+AwAA//8DAFBLAwQUAAYACAAAACEAjYQkq9sAAAAG&#10;AQAADwAAAGRycy9kb3ducmV2LnhtbEyOQUvDQBSE74L/YXmCt3Zja63EvBRRBEFQ2+p9m30mobtv&#10;Q3abxH/v86SnYZhh5is2k3dqoD62gRGu5hko4irYlmuEj/3T7BZUTIatcYEJ4ZsibMrzs8LkNoy8&#10;pWGXaiUjHHOD0KTU5VrHqiFv4jx0xJJ9hd6bJLavte3NKOPe6UWW3WhvWpaHxnT00FB13J08wuPb&#10;Z4zj8+qF7Pa9Gmj/6o6WEC8vpvs7UImm9FeGX3xBh1KYDuHENiqHMFsspYmwFpH4OluDOiCssiXo&#10;stD/8csfAAAA//8DAFBLAQItABQABgAIAAAAIQC2gziS/gAAAOEBAAATAAAAAAAAAAAAAAAAAAAA&#10;AABbQ29udGVudF9UeXBlc10ueG1sUEsBAi0AFAAGAAgAAAAhADj9If/WAAAAlAEAAAsAAAAAAAAA&#10;AAAAAAAALwEAAF9yZWxzLy5yZWxzUEsBAi0AFAAGAAgAAAAhAL5P/nWuAgAArwUAAA4AAAAAAAAA&#10;AAAAAAAALgIAAGRycy9lMm9Eb2MueG1sUEsBAi0AFAAGAAgAAAAhAI2EJKvbAAAABgEAAA8AAAAA&#10;AAAAAAAAAAAACAUAAGRycy9kb3ducmV2LnhtbFBLBQYAAAAABAAEAPMAAAAQ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0A0F31" w:rsidRPr="00387A75" w:rsidRDefault="000A0F3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6" w:type="dxa"/>
            <w:vMerge w:val="restart"/>
            <w:tcMar>
              <w:bottom w:w="57" w:type="dxa"/>
            </w:tcMar>
          </w:tcPr>
          <w:p w:rsidR="000A0F31" w:rsidRPr="00257811" w:rsidRDefault="000A0F31" w:rsidP="00B13D34">
            <w:pPr>
              <w:rPr>
                <w:rFonts w:ascii="Arial" w:hAnsi="Arial" w:cs="Arial"/>
              </w:rPr>
            </w:pPr>
            <w:r w:rsidRPr="000A0F31">
              <w:rPr>
                <w:rFonts w:ascii="Arial" w:hAnsi="Arial" w:cs="Arial"/>
              </w:rPr>
              <w:t>Plants and algae do not eat, but use energy from light, together with carbon dioxide and water to make glucose (food) through photosynthesis. They either use the glucose as an energy source, to build new tissue, or store it for later use</w:t>
            </w:r>
            <w:r w:rsidR="000870AF">
              <w:rPr>
                <w:rFonts w:ascii="Arial" w:hAnsi="Arial" w:cs="Arial"/>
              </w:rPr>
              <w:t>.</w:t>
            </w:r>
          </w:p>
        </w:tc>
        <w:tc>
          <w:tcPr>
            <w:tcW w:w="236" w:type="dxa"/>
            <w:vMerge w:val="restart"/>
            <w:tcBorders>
              <w:left w:val="nil"/>
              <w:right w:val="single" w:sz="4" w:space="0" w:color="4B9646" w:themeColor="accent3"/>
            </w:tcBorders>
          </w:tcPr>
          <w:p w:rsidR="000A0F31" w:rsidRPr="00554E08" w:rsidRDefault="000A0F31">
            <w:pPr>
              <w:rPr>
                <w:rFonts w:ascii="Arial" w:hAnsi="Arial" w:cs="Arial"/>
                <w:noProof/>
                <w:sz w:val="2"/>
                <w:szCs w:val="2"/>
                <w:lang w:eastAsia="en-GB"/>
              </w:rPr>
            </w:pPr>
          </w:p>
        </w:tc>
        <w:tc>
          <w:tcPr>
            <w:tcW w:w="704" w:type="dxa"/>
            <w:tcBorders>
              <w:left w:val="single" w:sz="4" w:space="0" w:color="4B9646" w:themeColor="accent3"/>
            </w:tcBorders>
          </w:tcPr>
          <w:p w:rsidR="000A0F31" w:rsidRPr="003F47CF" w:rsidRDefault="000A0F31">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9776" behindDoc="0" locked="0" layoutInCell="1" allowOverlap="1" wp14:anchorId="2F6C9D53" wp14:editId="74DC5430">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0F31" w:rsidRPr="00387A75" w:rsidRDefault="000A0F3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DC92A8" id="Round Diagonal Corner Rectangle 15" o:spid="_x0000_s1029" style="position:absolute;margin-left:-1.3pt;margin-top:3.65pt;width:21.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DTsQIAALEFAAAOAAAAZHJzL2Uyb0RvYy54bWysVMFu2zAMvQ/YPwi6r07Spt2COkWWosOA&#10;og3aDj0rshwbkEWNUmJnXz9Kst2iK3YYloNDieQj+UTy8qprNDsodDWYnE9PJpwpI6GozS7nP55u&#10;Pn3mzHlhCqHBqJwfleNXy48fLlu7UDOoQBcKGYEYt2htzivv7SLLnKxUI9wJWGVIWQI2wtMRd1mB&#10;oiX0RmezyeQ8awELiyCVc3R7nZR8GfHLUkl/X5ZOeaZzTrn5+MX43YZvtrwUix0KW9WyT0P8QxaN&#10;qA0FHaGuhRdsj/UfUE0tERyU/kRCk0FZ1lLFGqia6eRNNY+VsCrWQuQ4O9Lk/h+svDtskNUFvd2c&#10;MyMaeqMH2JuCXddiB0ZotgY09EYPxKUwO60YWRJtrXUL8n60G+xPjsTAQVdiE/6pOtZFqo8j1arz&#10;TNLl7OJ0MqcHkaTqZULJXpwtOv9NQcOCkHMMOc1CTiGPSLU43DqfnAbjENXATa013YuFNqzN+en0&#10;Yh4dHOi6CMqgc7jbrjWyg6DOOPv65fzsPFRFGbwyo5M2dBlqTdVFyR+1SvgPqiTyQj0pQmhbNcIK&#10;KZXx06SqRKFStPmEfkOwwSOG1oYAA3JJWY7YPcBgmUAG7JRzbx9cVez60Xnyt8SS8+gRI4Pxo3NT&#10;G8D3ADRV1UdO9gNJiZrAku+2XWys02AZbrZQHKnZENIUOitvanrcW+H8RiCNHfUDrRJ/T59SAz0d&#10;9BJnFeCv9+6DPU0DaTlraYxz7n7uBSrO9HdDcxJmfhBwELaDYPbNGuj9p7SkrIwiOaDXg1giNM+0&#10;YVYhCqmEkRQr59LjcFj7tE5oR0m1WkUzmm0r/K15tDKAB15Diz51zwJt39GeRuEOhhEXizftnGyD&#10;p4HV3kNZx15/4bFnnPZCbJ1+h4XF8/ocrV427fI3AAAA//8DAFBLAwQUAAYACAAAACEA2zT8UNsA&#10;AAAGAQAADwAAAGRycy9kb3ducmV2LnhtbEyO30vDMBSF3wX/h3AF37bE/XLU3g5RBEFwbnPvWXNt&#10;y5Kb0mRt/e+NT/p4OIfvfPlmdFb01IXGM8LdVIEgLr1puEL4PLxM1iBC1Gy09UwI3xRgU1xf5Toz&#10;fuAd9ftYiQThkGmEOsY2kzKUNTkdpr4lTt2X75yOKXaVNJ0eEtxZOVNqJZ1uOD3UuqWnmsrz/uIQ&#10;nrfHEIbX5RuZ3UfZ0+Hdng0h3t6Mjw8gIo3xbwy/+kkdiuR08hc2QViEyWyVlgj3cxCpXqgFiBPC&#10;Us1BFrn8r1/8AAAA//8DAFBLAQItABQABgAIAAAAIQC2gziS/gAAAOEBAAATAAAAAAAAAAAAAAAA&#10;AAAAAABbQ29udGVudF9UeXBlc10ueG1sUEsBAi0AFAAGAAgAAAAhADj9If/WAAAAlAEAAAsAAAAA&#10;AAAAAAAAAAAALwEAAF9yZWxzLy5yZWxzUEsBAi0AFAAGAAgAAAAhAKO5cNOxAgAAsQUAAA4AAAAA&#10;AAAAAAAAAAAALgIAAGRycy9lMm9Eb2MueG1sUEsBAi0AFAAGAAgAAAAhANs0/FDbAAAABgEAAA8A&#10;AAAAAAAAAAAAAAAACw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0A0F31" w:rsidRPr="00387A75" w:rsidRDefault="000A0F3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762" w:type="dxa"/>
            <w:tcMar>
              <w:bottom w:w="57" w:type="dxa"/>
            </w:tcMar>
          </w:tcPr>
          <w:p w:rsidR="000A0F31" w:rsidRPr="00257811" w:rsidRDefault="000A0F31" w:rsidP="00B13D34">
            <w:pPr>
              <w:rPr>
                <w:rFonts w:ascii="Arial" w:hAnsi="Arial" w:cs="Arial"/>
              </w:rPr>
            </w:pPr>
            <w:r w:rsidRPr="000A0F31">
              <w:rPr>
                <w:rFonts w:ascii="Arial" w:hAnsi="Arial" w:cs="Arial"/>
              </w:rPr>
              <w:t>Describe ways in which plants obtain resources for photosynthesis</w:t>
            </w:r>
            <w:r w:rsidR="000870AF">
              <w:rPr>
                <w:rFonts w:ascii="Arial" w:hAnsi="Arial" w:cs="Arial"/>
              </w:rPr>
              <w:t>.</w:t>
            </w:r>
          </w:p>
        </w:tc>
      </w:tr>
      <w:tr w:rsidR="000A0F31" w:rsidRPr="00257811" w:rsidTr="00B13D34">
        <w:trPr>
          <w:trHeight w:val="651"/>
        </w:trPr>
        <w:tc>
          <w:tcPr>
            <w:tcW w:w="851" w:type="dxa"/>
            <w:vMerge/>
          </w:tcPr>
          <w:p w:rsidR="000A0F31" w:rsidRPr="003F47CF" w:rsidRDefault="000A0F31">
            <w:pPr>
              <w:rPr>
                <w:noProof/>
                <w:sz w:val="2"/>
                <w:szCs w:val="2"/>
                <w:lang w:eastAsia="en-GB"/>
              </w:rPr>
            </w:pPr>
          </w:p>
        </w:tc>
        <w:tc>
          <w:tcPr>
            <w:tcW w:w="4016" w:type="dxa"/>
            <w:vMerge/>
            <w:tcMar>
              <w:bottom w:w="57" w:type="dxa"/>
            </w:tcMar>
            <w:vAlign w:val="center"/>
          </w:tcPr>
          <w:p w:rsidR="000A0F31" w:rsidRPr="000A0F31" w:rsidRDefault="000A0F31" w:rsidP="000711C7">
            <w:pPr>
              <w:rPr>
                <w:rFonts w:ascii="Arial" w:hAnsi="Arial" w:cs="Arial"/>
              </w:rPr>
            </w:pPr>
          </w:p>
        </w:tc>
        <w:tc>
          <w:tcPr>
            <w:tcW w:w="236" w:type="dxa"/>
            <w:vMerge/>
            <w:tcBorders>
              <w:left w:val="nil"/>
              <w:right w:val="single" w:sz="4" w:space="0" w:color="4B9646" w:themeColor="accent3"/>
            </w:tcBorders>
          </w:tcPr>
          <w:p w:rsidR="000A0F31" w:rsidRPr="00554E08" w:rsidRDefault="000A0F31">
            <w:pPr>
              <w:rPr>
                <w:rFonts w:ascii="Arial" w:hAnsi="Arial" w:cs="Arial"/>
                <w:noProof/>
                <w:sz w:val="2"/>
                <w:szCs w:val="2"/>
                <w:lang w:eastAsia="en-GB"/>
              </w:rPr>
            </w:pPr>
          </w:p>
        </w:tc>
        <w:tc>
          <w:tcPr>
            <w:tcW w:w="704" w:type="dxa"/>
            <w:tcBorders>
              <w:left w:val="single" w:sz="4" w:space="0" w:color="4B9646" w:themeColor="accent3"/>
            </w:tcBorders>
          </w:tcPr>
          <w:p w:rsidR="000A0F31" w:rsidRPr="003F47CF" w:rsidRDefault="000A0F31">
            <w:pPr>
              <w:rPr>
                <w:noProof/>
                <w:sz w:val="2"/>
                <w:szCs w:val="2"/>
                <w:lang w:eastAsia="en-GB"/>
              </w:rPr>
            </w:pPr>
            <w:r w:rsidRPr="003F47CF">
              <w:rPr>
                <w:noProof/>
                <w:sz w:val="2"/>
                <w:szCs w:val="2"/>
                <w:lang w:eastAsia="en-GB"/>
              </w:rPr>
              <mc:AlternateContent>
                <mc:Choice Requires="wps">
                  <w:drawing>
                    <wp:anchor distT="0" distB="0" distL="114300" distR="114300" simplePos="0" relativeHeight="251653632" behindDoc="0" locked="0" layoutInCell="1" allowOverlap="1" wp14:anchorId="4396A9E0" wp14:editId="05FFDAB5">
                      <wp:simplePos x="0" y="0"/>
                      <wp:positionH relativeFrom="column">
                        <wp:posOffset>-16510</wp:posOffset>
                      </wp:positionH>
                      <wp:positionV relativeFrom="paragraph">
                        <wp:posOffset>30633</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5FC943" id="Round Diagonal Corner Rectangle 16" o:spid="_x0000_s1030" style="position:absolute;margin-left:-1.3pt;margin-top:2.4pt;width:21.5pt;height: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rBsQIAALEFAAAOAAAAZHJzL2Uyb0RvYy54bWysVE1v2zAMvQ/YfxB0X+2kX5tRp8hSdBhQ&#10;tEXboWdFlmMDsqhRSpzs14+SbLfoih2G5aBQJvlIPpG8uNx3mu0UuhZMyWdHOWfKSKhasyn5j6fr&#10;T585c16YSmgwquQH5fjl4uOHi94Wag4N6EohIxDjit6WvPHeFlnmZKM64Y7AKkPKGrATnq64ySoU&#10;PaF3Opvn+VnWA1YWQSrn6OtVUvJFxK9rJf1dXTvlmS455ebjifFchzNbXIhig8I2rRzSEP+QRSda&#10;Q0EnqCvhBdti+wdU10oEB7U/ktBlUNetVLEGqmaWv6nmsRFWxVqIHGcnmtz/g5W3u3tkbUVvd8aZ&#10;ER290QNsTcWuWrEBIzRbARp6owfiUpiNVowsibbeuoK8H+09DjdHYuBgX2MX/qk6to9UHyaq1d4z&#10;SR/n58f5KT2IJNUgE0r24mzR+W8KOhaEkmPIaR5yCnlEqsXuxvnkNBqHqAauW63puyi0YX3Jj2fn&#10;p9HBgW6roAw6h5v1SiPbCeqMk69fzk5iVZTBKzO6aUNphVpTdVHyB60S/oOqibxQT4oQ2lZNsEJK&#10;ZfwsqRpRqRTtNKdfoDAEGz3iTRsCDMg1ZTlhDwCjZQIZsRPMYB9cVez6yTn/W2LJefKIkcH4yblr&#10;DeB7AJqqGiIn+5GkRE1gye/X+9hYJ2O3rKE6ULMhpCl0Vl639Lg3wvl7gTR21A+0SvwdHbUGejoY&#10;JM4awF/vfQ/2NA2k5aynMS65+7kVqDjT3w3NSZj5UcBRWI+C2XYroPef0ZKyMorkgF6PYo3QPdOG&#10;WYYopBJGUqySS4/jZeXTOqEdJdVyGc1otq3wN+bRygAeeA0t+rR/FmiHjvY0Crcwjrgo3rRzsg2e&#10;BpZbD3Ubez0wm3gcGKe9EFtn2GFh8by+R6uXTbv4DQAA//8DAFBLAwQUAAYACAAAACEAGG7jodwA&#10;AAAGAQAADwAAAGRycy9kb3ducmV2LnhtbEyPzWrDMBCE74W8g9hCb4nc4CbBsRxCS6FQaPPT3hVr&#10;Y5tIK2Mptvv23Z6a07DMMPNtvhmdFT12ofGk4HGWgEAqvWmoUvB1fJ2uQISoyWjrCRX8YIBNMbnL&#10;dWb8QHvsD7ESXEIh0wrqGNtMylDW6HSY+RaJvbPvnI58dpU0nR643Fk5T5KFdLohXqh1i881lpfD&#10;1Sl4+fwOYXh7ekez35U9Hj/sxaBSD/fjdg0i4hj/w/CHz+hQMNPJX8kEYRVM5wtOKkj5AbbTJAVx&#10;Yl2uQBa5vMUvfgEAAP//AwBQSwECLQAUAAYACAAAACEAtoM4kv4AAADhAQAAEwAAAAAAAAAAAAAA&#10;AAAAAAAAW0NvbnRlbnRfVHlwZXNdLnhtbFBLAQItABQABgAIAAAAIQA4/SH/1gAAAJQBAAALAAAA&#10;AAAAAAAAAAAAAC8BAABfcmVscy8ucmVsc1BLAQItABQABgAIAAAAIQBEffrBsQIAALEFAAAOAAAA&#10;AAAAAAAAAAAAAC4CAABkcnMvZTJvRG9jLnhtbFBLAQItABQABgAIAAAAIQAYbuOh3AAAAAYBAAAP&#10;AAAAAAAAAAAAAAAAAAsFAABkcnMvZG93bnJldi54bWxQSwUGAAAAAAQABADzAAAAFAY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762" w:type="dxa"/>
            <w:tcMar>
              <w:bottom w:w="57" w:type="dxa"/>
            </w:tcMar>
          </w:tcPr>
          <w:p w:rsidR="000A0F31" w:rsidRPr="00257811" w:rsidRDefault="000A0F31" w:rsidP="00B13D34">
            <w:pPr>
              <w:rPr>
                <w:rFonts w:ascii="Arial" w:hAnsi="Arial" w:cs="Arial"/>
              </w:rPr>
            </w:pPr>
            <w:r w:rsidRPr="000A0F31">
              <w:rPr>
                <w:rFonts w:ascii="Arial" w:hAnsi="Arial" w:cs="Arial"/>
              </w:rPr>
              <w:t>Explain why other organisms are dependent on photosynthesis</w:t>
            </w:r>
            <w:r w:rsidR="000870AF">
              <w:rPr>
                <w:rFonts w:ascii="Arial" w:hAnsi="Arial" w:cs="Arial"/>
              </w:rPr>
              <w:t>.</w:t>
            </w:r>
          </w:p>
        </w:tc>
      </w:tr>
      <w:tr w:rsidR="000A0F31" w:rsidRPr="00257811" w:rsidTr="00FC06F9">
        <w:trPr>
          <w:trHeight w:val="676"/>
        </w:trPr>
        <w:tc>
          <w:tcPr>
            <w:tcW w:w="851" w:type="dxa"/>
            <w:vMerge/>
          </w:tcPr>
          <w:p w:rsidR="000A0F31" w:rsidRPr="003F47CF" w:rsidRDefault="000A0F31">
            <w:pPr>
              <w:rPr>
                <w:noProof/>
                <w:sz w:val="2"/>
                <w:szCs w:val="2"/>
                <w:lang w:eastAsia="en-GB"/>
              </w:rPr>
            </w:pPr>
          </w:p>
        </w:tc>
        <w:tc>
          <w:tcPr>
            <w:tcW w:w="4016" w:type="dxa"/>
            <w:vMerge/>
            <w:tcMar>
              <w:bottom w:w="57" w:type="dxa"/>
            </w:tcMar>
            <w:vAlign w:val="center"/>
          </w:tcPr>
          <w:p w:rsidR="000A0F31" w:rsidRPr="000A0F31" w:rsidRDefault="000A0F31" w:rsidP="000711C7">
            <w:pPr>
              <w:rPr>
                <w:rFonts w:ascii="Arial" w:hAnsi="Arial" w:cs="Arial"/>
              </w:rPr>
            </w:pPr>
          </w:p>
        </w:tc>
        <w:tc>
          <w:tcPr>
            <w:tcW w:w="236" w:type="dxa"/>
            <w:vMerge/>
            <w:tcBorders>
              <w:left w:val="nil"/>
              <w:right w:val="single" w:sz="4" w:space="0" w:color="4B9646" w:themeColor="accent3"/>
            </w:tcBorders>
          </w:tcPr>
          <w:p w:rsidR="000A0F31" w:rsidRPr="00554E08" w:rsidRDefault="000A0F31">
            <w:pPr>
              <w:rPr>
                <w:rFonts w:ascii="Arial" w:hAnsi="Arial" w:cs="Arial"/>
                <w:noProof/>
                <w:sz w:val="2"/>
                <w:szCs w:val="2"/>
                <w:lang w:eastAsia="en-GB"/>
              </w:rPr>
            </w:pPr>
          </w:p>
        </w:tc>
        <w:tc>
          <w:tcPr>
            <w:tcW w:w="704" w:type="dxa"/>
            <w:tcBorders>
              <w:left w:val="single" w:sz="4" w:space="0" w:color="4B9646" w:themeColor="accent3"/>
            </w:tcBorders>
          </w:tcPr>
          <w:p w:rsidR="000A0F31" w:rsidRPr="003F47CF" w:rsidRDefault="000A0F31">
            <w:pPr>
              <w:rPr>
                <w:noProof/>
                <w:sz w:val="2"/>
                <w:szCs w:val="2"/>
                <w:lang w:eastAsia="en-GB"/>
              </w:rPr>
            </w:pPr>
            <w:r w:rsidRPr="003F47CF">
              <w:rPr>
                <w:noProof/>
                <w:sz w:val="2"/>
                <w:szCs w:val="2"/>
                <w:lang w:eastAsia="en-GB"/>
              </w:rPr>
              <mc:AlternateContent>
                <mc:Choice Requires="wps">
                  <w:drawing>
                    <wp:anchor distT="0" distB="0" distL="114300" distR="114300" simplePos="0" relativeHeight="251656704" behindDoc="0" locked="0" layoutInCell="1" allowOverlap="1" wp14:anchorId="43760D8C" wp14:editId="22F28BC1">
                      <wp:simplePos x="0" y="0"/>
                      <wp:positionH relativeFrom="column">
                        <wp:posOffset>-16510</wp:posOffset>
                      </wp:positionH>
                      <wp:positionV relativeFrom="paragraph">
                        <wp:posOffset>49815</wp:posOffset>
                      </wp:positionV>
                      <wp:extent cx="273050" cy="273050"/>
                      <wp:effectExtent l="0" t="0" r="12700" b="12700"/>
                      <wp:wrapNone/>
                      <wp:docPr id="18" name="Round Diagonal Corner Rectangle 1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2FB1" w:rsidRPr="00387A75" w:rsidRDefault="001D2FB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068B25" id="Round Diagonal Corner Rectangle 18" o:spid="_x0000_s1031" style="position:absolute;margin-left:-1.3pt;margin-top:3.9pt;width:21.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CsAIAALEFAAAOAAAAZHJzL2Uyb0RvYy54bWysVE1v2zAMvQ/YfxB0X+2kTbsZdYosRYcB&#10;RRu0HXpWZDkxIIsapSTOfv0oyXaLrthhWA4OJZGP5OPH5VXXarZX6BowJZ+c5JwpI6FqzKbkP55u&#10;Pn3mzHlhKqHBqJIfleNX848fLg+2UFPYgq4UMgIxrjjYkm+9t0WWOblVrXAnYJWhxxqwFZ6OuMkq&#10;FAdCb3U2zfPz7ABYWQSpnKPb6/TI5xG/rpX093XtlGe65BSbj1+M33X4ZvNLUWxQ2G0j+zDEP0TR&#10;isaQ0xHqWnjBdtj8AdU2EsFB7U8ktBnUdSNVzIGymeRvsnncCqtiLkSOsyNN7v/Byrv9CllTUe2o&#10;Uka0VKMH2JmKXTdiA0ZotgQ0VKMH4lKYjVaMNIm2g3UFWT/aFfYnR2LgoKuxDf+UHesi1ceRatV5&#10;JulyenGaz6ggkp56mVCyF2OLzn9T0LIglBxDTNMQU4gjUi32t84no0E5eDVw02hN96LQhh1Kfjq5&#10;mEUDB7qpwmN4c7hZLzWyvaDOOPv65fzsPGRFEbxSo5M2dBlyTdlFyR+1SvgPqibyQj7JQ2hbNcIK&#10;KZXxk/S0FZVK3mY5/QZng0V0rQ0BBuSaohyxe4BBM4EM2CnmXj+Yqtj1o3H+t8CS8WgRPYPxo3Hb&#10;GMD3ADRl1XtO+gNJiZrAku/WXWysWdAMN2uojtRsCGkKnZU3DRX3Vji/EkhjR/1Aq8Tf06fWQKWD&#10;XuJsC/jrvfugT9NAr5wdaIxL7n7uBCrO9HdDcxJmfhBwENaDYHbtEqj+E1pSVkaRDNDrQawR2mfa&#10;MIvghZ6EkeSr5NLjcFj6tE5oR0m1WEQ1mm0r/K15tDKAB15Diz51zwJt39GeRuEOhhEXxZt2TrrB&#10;0sBi56FuYq+/8NgzTnshtk6/w8LieX2OWi+bdv4bAAD//wMAUEsDBBQABgAIAAAAIQDrMJ272wAA&#10;AAYBAAAPAAAAZHJzL2Rvd25yZXYueG1sTI9BS8NAFITvgv9heYK3dmNpa4l5KaIIgqC21fs2+0xC&#10;d9+G7DaJ/97nSY/DDDPfFNvJOzVQH9vACDfzDBRxFWzLNcLH4Wm2ARWTYWtcYEL4pgjb8vKiMLkN&#10;I+9o2KdaSQnH3CA0KXW51rFqyJs4Dx2xeF+h9yaJ7GttezNKuXd6kWVr7U3LstCYjh4aqk77s0d4&#10;fPuMcXxevZDdvVcDHV7dyRLi9dV0fwcq0ZT+wvCLL+hQCtMxnNlG5RBmi7UkEW7lgNjLbAnqiLDK&#10;NqDLQv/HL38AAAD//wMAUEsBAi0AFAAGAAgAAAAhALaDOJL+AAAA4QEAABMAAAAAAAAAAAAAAAAA&#10;AAAAAFtDb250ZW50X1R5cGVzXS54bWxQSwECLQAUAAYACAAAACEAOP0h/9YAAACUAQAACwAAAAAA&#10;AAAAAAAAAAAvAQAAX3JlbHMvLnJlbHNQSwECLQAUAAYACAAAACEA/uaSQrACAACxBQAADgAAAAAA&#10;AAAAAAAAAAAuAgAAZHJzL2Uyb0RvYy54bWxQSwECLQAUAAYACAAAACEA6zCdu9sAAAAGAQAADwAA&#10;AAAAAAAAAAAAAAAK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1D2FB1" w:rsidRPr="00387A75" w:rsidRDefault="001D2FB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A3</w:t>
                            </w:r>
                          </w:p>
                        </w:txbxContent>
                      </v:textbox>
                    </v:shape>
                  </w:pict>
                </mc:Fallback>
              </mc:AlternateContent>
            </w:r>
          </w:p>
        </w:tc>
        <w:tc>
          <w:tcPr>
            <w:tcW w:w="4762" w:type="dxa"/>
            <w:tcMar>
              <w:bottom w:w="57" w:type="dxa"/>
            </w:tcMar>
            <w:vAlign w:val="center"/>
          </w:tcPr>
          <w:p w:rsidR="000A0F31" w:rsidRPr="00257811" w:rsidRDefault="000A0F31" w:rsidP="000711C7">
            <w:pPr>
              <w:rPr>
                <w:rFonts w:ascii="Arial" w:hAnsi="Arial" w:cs="Arial"/>
              </w:rPr>
            </w:pPr>
            <w:r w:rsidRPr="000A0F31">
              <w:rPr>
                <w:rFonts w:ascii="Arial" w:hAnsi="Arial" w:cs="Arial"/>
              </w:rPr>
              <w:t>Sketch a line graph to show how the rate of photosynthesis is affected by changing conditions</w:t>
            </w:r>
            <w:r w:rsidR="000870AF">
              <w:rPr>
                <w:rFonts w:ascii="Arial" w:hAnsi="Arial" w:cs="Arial"/>
              </w:rPr>
              <w:t>.</w:t>
            </w:r>
          </w:p>
        </w:tc>
      </w:tr>
      <w:tr w:rsidR="00554E08" w:rsidRPr="00257811" w:rsidTr="00B13D34">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49536" behindDoc="0" locked="0" layoutInCell="1" allowOverlap="1" wp14:anchorId="4DE82110" wp14:editId="5D493442">
                      <wp:simplePos x="0" y="0"/>
                      <wp:positionH relativeFrom="column">
                        <wp:posOffset>-14605</wp:posOffset>
                      </wp:positionH>
                      <wp:positionV relativeFrom="paragraph">
                        <wp:posOffset>48895</wp:posOffset>
                      </wp:positionV>
                      <wp:extent cx="273050" cy="27305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109521" id="Round Diagonal Corner Rectangle 7" o:spid="_x0000_s1032" style="position:absolute;margin-left:-1.15pt;margin-top:3.85pt;width:21.5pt;height: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MCrgIAAK8FAAAOAAAAZHJzL2Uyb0RvYy54bWysVEtv2zAMvg/YfxB0X+2kj2xGnSJL0WFA&#10;0QZth54VWY4NyKJGKa/9+lGS7RZdscOwHBxKJD+Sn0heXh06zXYKXQum5JOTnDNlJFSt2ZT8x9PN&#10;p8+cOS9MJTQYVfKjcvxq/vHD5d4WagoN6EohIxDjir0teeO9LbLMyUZ1wp2AVYaUNWAnPB1xk1Uo&#10;9oTe6Wya5xfZHrCyCFI5R7fXScnnEb+ulfT3de2UZ7rklJuPX4zfdfhm80tRbFDYppV9GuIfsuhE&#10;ayjoCHUtvGBbbP+A6lqJ4KD2JxK6DOq6lSrWQNVM8jfVPDbCqlgLkePsSJP7f7DybrdC1lYln3Fm&#10;REdP9ABbU7HrVmzACM2WgIae6IGoFGajFZsF0vbWFeT7aFfYnxyJgYFDjV34p9rYIRJ9HIlWB88k&#10;XU5np/k5PYckVS8TSvbibNH5bwo6FoSSY0hpGlIKaUSixe7W+eQ0GIeoBm5areleFNqwfclPJ7Pz&#10;6OBAt1VQBp3DzXqpke0E9cXZ1y8XZxehKsrglRmdtKHLUGuqLkr+qFXCf1A1URfqSRFC06oRVkip&#10;jJ8kVSMqlaKd5/Qbgg0eMbQ2BBiQa8pyxO4BBssEMmCnnHv74Kpiz4/O+d8SS86jR4wMxo/OXWsA&#10;3wPQVFUfOdkPJCVqAkv+sD7Etoq8hps1VEdqNYQ0g87Km5Ye91Y4vxJIQ0f9QIvE39On1kBPB73E&#10;WQP46737YE+zQFrO9jTEJXc/twIVZ/q7oSkJEz8IOAjrQTDbbgn0/hNaUVZGkRzQ60GsEbpn2i+L&#10;EIVUwkiKVXLpcTgsfVomtKGkWiyiGU22Ff7WPFoZwAOvoUWfDs8Cbd/RnkbhDoYBF8Wbdk62wdPA&#10;YuuhbmOvv/DYM05bIbZOv8HC2nl9jlYve3b+GwAA//8DAFBLAwQUAAYACAAAACEAzdrWytoAAAAG&#10;AQAADwAAAGRycy9kb3ducmV2LnhtbEyOQUvDQBSE74L/YXmCt3ZjtVZiXooogiBY2+p9m30mobtv&#10;Q3abxH/v86SnYZhh5ivWk3dqoD62gRGu5hko4irYlmuEj/3z7A5UTIatcYEJ4ZsirMvzs8LkNoy8&#10;pWGXaiUjHHOD0KTU5VrHqiFv4jx0xJJ9hd6bJLavte3NKOPe6UWW3WpvWpaHxnT02FB13J08wtPm&#10;M8bxZflKdvteDbR/c0dLiJcX08M9qERT+ivDL76gQylMh3BiG5VDmC2upYmwWoGS+CYTPSAsRXVZ&#10;6P/45Q8AAAD//wMAUEsBAi0AFAAGAAgAAAAhALaDOJL+AAAA4QEAABMAAAAAAAAAAAAAAAAAAAAA&#10;AFtDb250ZW50X1R5cGVzXS54bWxQSwECLQAUAAYACAAAACEAOP0h/9YAAACUAQAACwAAAAAAAAAA&#10;AAAAAAAvAQAAX3JlbHMvLnJlbHNQSwECLQAUAAYACAAAACEA9rcTAq4CAACvBQAADgAAAAAAAAAA&#10;AAAAAAAuAgAAZHJzL2Uyb0RvYy54bWxQSwECLQAUAAYACAAAACEAzdrWytoAAAAGAQAADwAAAAAA&#10;AAAAAAAAAAAIBQAAZHJzL2Rvd25yZXYueG1sUEsFBgAAAAAEAAQA8wAAAA8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v:textbox>
                    </v:shape>
                  </w:pict>
                </mc:Fallback>
              </mc:AlternateContent>
            </w:r>
          </w:p>
        </w:tc>
        <w:tc>
          <w:tcPr>
            <w:tcW w:w="4016" w:type="dxa"/>
            <w:tcMar>
              <w:bottom w:w="57" w:type="dxa"/>
            </w:tcMar>
            <w:vAlign w:val="center"/>
          </w:tcPr>
          <w:p w:rsidR="00554E08" w:rsidRPr="00257811" w:rsidRDefault="000A0F31" w:rsidP="000711C7">
            <w:pPr>
              <w:rPr>
                <w:rFonts w:ascii="Arial" w:hAnsi="Arial" w:cs="Arial"/>
              </w:rPr>
            </w:pPr>
            <w:r w:rsidRPr="000A0F31">
              <w:rPr>
                <w:rFonts w:ascii="Arial" w:hAnsi="Arial" w:cs="Arial"/>
              </w:rPr>
              <w:t>Plants have specially-adapted organs that allow them to obtain resources needed for photosynthesis</w:t>
            </w:r>
            <w:r w:rsidR="000870AF">
              <w:rPr>
                <w:rFonts w:ascii="Arial" w:hAnsi="Arial" w:cs="Arial"/>
              </w:rPr>
              <w:t>.</w:t>
            </w:r>
          </w:p>
        </w:tc>
        <w:tc>
          <w:tcPr>
            <w:tcW w:w="236" w:type="dxa"/>
            <w:tcBorders>
              <w:left w:val="nil"/>
              <w:right w:val="single" w:sz="4" w:space="0" w:color="4B9646" w:themeColor="accent3"/>
            </w:tcBorders>
          </w:tcPr>
          <w:p w:rsidR="00554E08" w:rsidRPr="00554E08" w:rsidRDefault="00554E08">
            <w:pPr>
              <w:rPr>
                <w:rFonts w:ascii="Arial" w:hAnsi="Arial" w:cs="Arial"/>
                <w:sz w:val="2"/>
                <w:szCs w:val="2"/>
              </w:rPr>
            </w:pPr>
          </w:p>
        </w:tc>
        <w:tc>
          <w:tcPr>
            <w:tcW w:w="704" w:type="dxa"/>
            <w:tcBorders>
              <w:left w:val="single" w:sz="4" w:space="0" w:color="4B9646" w:themeColor="accent3"/>
            </w:tcBorders>
          </w:tcPr>
          <w:p w:rsidR="00554E08" w:rsidRPr="003F47CF" w:rsidRDefault="000A0F31">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4656" behindDoc="0" locked="0" layoutInCell="1" allowOverlap="1" wp14:anchorId="5C66B2D3" wp14:editId="6AE7233D">
                      <wp:simplePos x="0" y="0"/>
                      <wp:positionH relativeFrom="column">
                        <wp:posOffset>-16510</wp:posOffset>
                      </wp:positionH>
                      <wp:positionV relativeFrom="paragraph">
                        <wp:posOffset>48895</wp:posOffset>
                      </wp:positionV>
                      <wp:extent cx="273050" cy="273050"/>
                      <wp:effectExtent l="0" t="0" r="12700" b="12700"/>
                      <wp:wrapNone/>
                      <wp:docPr id="19" name="Round Diagonal Corner Rectangle 19"/>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0D18B1" id="Round Diagonal Corner Rectangle 19" o:spid="_x0000_s1033" style="position:absolute;margin-left:-1.3pt;margin-top:3.85pt;width:21.5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JqsAIAALEFAAAOAAAAZHJzL2Uyb0RvYy54bWysVE1v2zAMvQ/YfxB0X+2kX6tRp8hSdBhQ&#10;rEXboWdFlmMDsqhRSpzs14+SbLfoih2G5eBQIvlIPpG8vNp3mu0UuhZMyWdHOWfKSKhasyn5j6eb&#10;T585c16YSmgwquQH5fjV4uOHy94Wag4N6EohIxDjit6WvPHeFlnmZKM64Y7AKkPKGrATno64ySoU&#10;PaF3Opvn+VnWA1YWQSrn6PY6Kfki4te1kv6urp3yTJeccvPxi/G7Dt9scSmKDQrbtHJIQ/xDFp1o&#10;DQWdoK6FF2yL7R9QXSsRHNT+SEKXQV23UsUaqJpZ/qaax0ZYFWshcpydaHL/D1Z+390jayt6uwvO&#10;jOjojR5gayp23YoNGKHZCtDQGz0Ql8JstGJkSbT11hXk/WjvcTg5EgMH+xq78E/VsX2k+jBRrfae&#10;Sbqcnx/np/QgklSDTCjZi7NF578q6FgQSo4hp3nIKeQRqRa7W+eT02gcohq4abWme1Fow/qSH8/O&#10;T6ODA91WQRl0DjfrlUa2E9QZJ18uzk7OQlWUwSszOmlDl6HWVF2U/EGrhP+gaiIv1JMihLZVE6yQ&#10;Uhk/S6pGVCpFO83pNwYbPWJobQgwINeU5YQ9AIyWCWTETjkP9sFVxa6fnPO/JZacJ48YGYyfnLvW&#10;AL4HoKmqIXKyH0lK1ASW/H69j411HizDzRqqAzUbQppCZ+VNS497K5y/F0hjR/1Aq8Tf0afWQE8H&#10;g8RZA/jrvftgT9NAWs56GuOSu59bgYoz/c3QnISZHwUchfUomG23Anr/GS0pK6NIDuj1KNYI3TNt&#10;mGWIQiphJMUqufQ4HlY+rRPaUVItl9GMZtsKf2serQzggdfQok/7Z4F26GhPo/AdxhEXxZt2TrbB&#10;08By66FuY6+/8DgwTnshts6ww8LieX2OVi+bdvEbAAD//wMAUEsDBBQABgAIAAAAIQCbag4x2wAA&#10;AAYBAAAPAAAAZHJzL2Rvd25yZXYueG1sTI5RS8MwFIXfBf9DuIJvW+LYVqm9HaIIgqBu0/esubZl&#10;yU1psrb+e7On+Xg4h+98xWZyVgzUh9Yzwt1cgSCuvGm5Rvjav8zuQYSo2WjrmRB+KcCmvL4qdG78&#10;yFsadrEWCcIh1whNjF0uZagacjrMfUecuh/fOx1T7Gtpej0muLNyodRaOt1yemh0R08NVcfdySE8&#10;f3yHML6u3shsP6uB9u/2aAjx9mZ6fAARaYqXMZz1kzqUyengT2yCsAizxTotEbIMRKqXagnigLBS&#10;GciykP/1yz8AAAD//wMAUEsBAi0AFAAGAAgAAAAhALaDOJL+AAAA4QEAABMAAAAAAAAAAAAAAAAA&#10;AAAAAFtDb250ZW50X1R5cGVzXS54bWxQSwECLQAUAAYACAAAACEAOP0h/9YAAACUAQAACwAAAAAA&#10;AAAAAAAAAAAvAQAAX3JlbHMvLnJlbHNQSwECLQAUAAYACAAAACEAgMzyarACAACxBQAADgAAAAAA&#10;AAAAAAAAAAAuAgAAZHJzL2Uyb0RvYy54bWxQSwECLQAUAAYACAAAACEAm2oOMdsAAAAGAQAADwAA&#10;AAAAAAAAAAAAAAAK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A4</w:t>
                            </w:r>
                          </w:p>
                        </w:txbxContent>
                      </v:textbox>
                    </v:shape>
                  </w:pict>
                </mc:Fallback>
              </mc:AlternateContent>
            </w:r>
          </w:p>
        </w:tc>
        <w:tc>
          <w:tcPr>
            <w:tcW w:w="4762" w:type="dxa"/>
            <w:tcMar>
              <w:bottom w:w="57" w:type="dxa"/>
            </w:tcMar>
          </w:tcPr>
          <w:p w:rsidR="00554E08" w:rsidRPr="00257811" w:rsidRDefault="000A0F31" w:rsidP="00B13D34">
            <w:pPr>
              <w:rPr>
                <w:rFonts w:ascii="Arial" w:hAnsi="Arial" w:cs="Arial"/>
              </w:rPr>
            </w:pPr>
            <w:r w:rsidRPr="000A0F31">
              <w:rPr>
                <w:rFonts w:ascii="Arial" w:hAnsi="Arial" w:cs="Arial"/>
              </w:rPr>
              <w:t>Use a word equation to describe photosynthesis in plants and algae</w:t>
            </w:r>
            <w:r w:rsidR="000870AF">
              <w:rPr>
                <w:rFonts w:ascii="Arial" w:hAnsi="Arial" w:cs="Arial"/>
              </w:rPr>
              <w:t>.</w:t>
            </w:r>
          </w:p>
        </w:tc>
      </w:tr>
      <w:tr w:rsidR="001D2FB1" w:rsidRPr="00257811" w:rsidTr="00000F93">
        <w:trPr>
          <w:trHeight w:val="110"/>
        </w:trPr>
        <w:tc>
          <w:tcPr>
            <w:tcW w:w="4867" w:type="dxa"/>
            <w:gridSpan w:val="2"/>
            <w:tcBorders>
              <w:bottom w:val="single" w:sz="4" w:space="0" w:color="4B9646"/>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4B9646" w:themeColor="accent3"/>
            </w:tcBorders>
          </w:tcPr>
          <w:p w:rsidR="001D2FB1" w:rsidRPr="00554E08" w:rsidRDefault="001D2FB1">
            <w:pPr>
              <w:rPr>
                <w:rFonts w:ascii="Arial" w:hAnsi="Arial" w:cs="Arial"/>
                <w:sz w:val="2"/>
                <w:szCs w:val="2"/>
              </w:rPr>
            </w:pPr>
          </w:p>
        </w:tc>
        <w:tc>
          <w:tcPr>
            <w:tcW w:w="704" w:type="dxa"/>
            <w:vMerge w:val="restart"/>
            <w:tcBorders>
              <w:left w:val="single" w:sz="4" w:space="0" w:color="4B9646" w:themeColor="accent3"/>
            </w:tcBorders>
          </w:tcPr>
          <w:p w:rsidR="001D2FB1" w:rsidRPr="003F47CF" w:rsidRDefault="001D2FB1">
            <w:pPr>
              <w:rPr>
                <w:rFonts w:ascii="Arial" w:hAnsi="Arial" w:cs="Arial"/>
                <w:sz w:val="2"/>
                <w:szCs w:val="2"/>
              </w:rPr>
            </w:pPr>
          </w:p>
        </w:tc>
        <w:tc>
          <w:tcPr>
            <w:tcW w:w="4762" w:type="dxa"/>
            <w:vMerge w:val="restart"/>
            <w:tcMar>
              <w:bottom w:w="57" w:type="dxa"/>
            </w:tcMar>
            <w:vAlign w:val="center"/>
          </w:tcPr>
          <w:p w:rsidR="001D2FB1" w:rsidRPr="00257811" w:rsidRDefault="001D2FB1" w:rsidP="000711C7">
            <w:pPr>
              <w:rPr>
                <w:rFonts w:ascii="Arial" w:hAnsi="Arial" w:cs="Arial"/>
              </w:rPr>
            </w:pPr>
          </w:p>
        </w:tc>
      </w:tr>
      <w:tr w:rsidR="001D2FB1" w:rsidRPr="00257811" w:rsidTr="0090222E">
        <w:trPr>
          <w:trHeight w:val="458"/>
        </w:trPr>
        <w:tc>
          <w:tcPr>
            <w:tcW w:w="4867" w:type="dxa"/>
            <w:gridSpan w:val="2"/>
            <w:tcBorders>
              <w:top w:val="single" w:sz="4" w:space="0" w:color="4B9646"/>
            </w:tcBorders>
            <w:vAlign w:val="center"/>
          </w:tcPr>
          <w:p w:rsidR="001D2FB1" w:rsidRPr="003B580E" w:rsidRDefault="001D2FB1" w:rsidP="00B53487">
            <w:pPr>
              <w:rPr>
                <w:rFonts w:ascii="Arial" w:hAnsi="Arial" w:cs="Arial"/>
                <w:color w:val="4B9646" w:themeColor="accent3"/>
                <w:sz w:val="26"/>
                <w:szCs w:val="26"/>
              </w:rPr>
            </w:pPr>
            <w:r w:rsidRPr="00000F93">
              <w:rPr>
                <w:rFonts w:ascii="Arial" w:hAnsi="Arial" w:cs="Arial"/>
                <w:color w:val="4B9646"/>
                <w:sz w:val="26"/>
                <w:szCs w:val="26"/>
              </w:rPr>
              <w:t>Facts</w:t>
            </w:r>
          </w:p>
        </w:tc>
        <w:tc>
          <w:tcPr>
            <w:tcW w:w="236" w:type="dxa"/>
            <w:vMerge/>
            <w:tcBorders>
              <w:left w:val="nil"/>
              <w:right w:val="single" w:sz="4" w:space="0" w:color="4B9646" w:themeColor="accent3"/>
            </w:tcBorders>
          </w:tcPr>
          <w:p w:rsidR="001D2FB1" w:rsidRPr="00554E08" w:rsidRDefault="001D2FB1">
            <w:pPr>
              <w:rPr>
                <w:rFonts w:ascii="Arial" w:hAnsi="Arial" w:cs="Arial"/>
                <w:sz w:val="2"/>
                <w:szCs w:val="2"/>
              </w:rPr>
            </w:pPr>
          </w:p>
        </w:tc>
        <w:tc>
          <w:tcPr>
            <w:tcW w:w="704" w:type="dxa"/>
            <w:vMerge/>
            <w:tcBorders>
              <w:left w:val="single" w:sz="4" w:space="0" w:color="4B9646" w:themeColor="accent3"/>
            </w:tcBorders>
          </w:tcPr>
          <w:p w:rsidR="001D2FB1" w:rsidRPr="003F47CF" w:rsidRDefault="001D2FB1">
            <w:pPr>
              <w:rPr>
                <w:rFonts w:ascii="Arial" w:hAnsi="Arial" w:cs="Arial"/>
                <w:sz w:val="2"/>
                <w:szCs w:val="2"/>
              </w:rPr>
            </w:pPr>
          </w:p>
        </w:tc>
        <w:tc>
          <w:tcPr>
            <w:tcW w:w="4762" w:type="dxa"/>
            <w:vMerge/>
            <w:tcMar>
              <w:bottom w:w="57" w:type="dxa"/>
            </w:tcMar>
            <w:vAlign w:val="center"/>
          </w:tcPr>
          <w:p w:rsidR="001D2FB1" w:rsidRPr="00257811" w:rsidRDefault="001D2FB1" w:rsidP="000711C7">
            <w:pPr>
              <w:rPr>
                <w:rFonts w:ascii="Arial" w:hAnsi="Arial" w:cs="Arial"/>
              </w:rPr>
            </w:pPr>
          </w:p>
        </w:tc>
      </w:tr>
      <w:tr w:rsidR="00554E08" w:rsidRPr="00257811" w:rsidTr="00FC06F9">
        <w:trPr>
          <w:trHeight w:val="567"/>
        </w:trPr>
        <w:tc>
          <w:tcPr>
            <w:tcW w:w="851" w:type="dxa"/>
          </w:tcPr>
          <w:p w:rsidR="00554E08" w:rsidRPr="003F47CF" w:rsidRDefault="000A0F31">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0560" behindDoc="0" locked="0" layoutInCell="1" allowOverlap="1" wp14:anchorId="403FCC27" wp14:editId="6A87CAB5">
                      <wp:simplePos x="0" y="0"/>
                      <wp:positionH relativeFrom="column">
                        <wp:posOffset>-14605</wp:posOffset>
                      </wp:positionH>
                      <wp:positionV relativeFrom="paragraph">
                        <wp:posOffset>52705</wp:posOffset>
                      </wp:positionV>
                      <wp:extent cx="273050" cy="27305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E77480" id="Round Diagonal Corner Rectangle 8" o:spid="_x0000_s1034" style="position:absolute;margin-left:-1.15pt;margin-top:4.15pt;width:21.5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BOrgIAAK8FAAAOAAAAZHJzL2Uyb0RvYy54bWysVE1v2zAMvQ/YfxB0X52knzPqFFmKDgOK&#10;tWg79KzIcmxAFjVKiZ39+lGS7RZdscOwHBxKJB/JJ5KXV32r2V6ha8AUfH4040wZCWVjtgX/8XTz&#10;6YIz54UphQajCn5Qjl8tP3647GyuFlCDLhUyAjEu72zBa+9tnmVO1qoV7gisMqSsAFvh6YjbrETR&#10;EXqrs8VsdpZ1gKVFkMo5ur1OSr6M+FWlpL+rKqc80wWn3Hz8YvxuwjdbXop8i8LWjRzSEP+QRSsa&#10;Q0EnqGvhBdth8wdU20gEB5U/ktBmUFWNVLEGqmY+e1PNYy2sirUQOc5ONLn/Byu/7++RNWXB6aGM&#10;aOmJHmBnSnbdiC0Yodka0NATPRCVwmy1YheBtM66nHwf7T0OJ0diYKCvsA3/VBvrI9GHiWjVeybp&#10;cnF+PDul55CkGmRCyV6cLTr/VUHLglBwDCktQkohjUi02N86n5xG4xDVwE2jNd2LXBvWFfx4fn4a&#10;HRzopgzKoHO43aw1sr2gvjj58vns5CxURRm8MqOTNnQZak3VRckftEr4D6oi6kI9KUJoWjXBCimV&#10;8fOkqkWpUrTTGf3GYKNHDK0NAQbkirKcsAeA0TKBjNgp58E+uKrY85Pz7G+JJefJI0YG4yfntjGA&#10;7wFoqmqInOxHkhI1gSXfb/qhrcgy3GygPFCrIaQZdFbeNPS4t8L5e4E0dNQPtEj8HX0qDfR0MEic&#10;1YC/3rsP9jQLpOWsoyEuuPu5E6g4098MTUmY+FHAUdiMgtm1a6D3n9OKsjKK5IBej2KF0D7TflmF&#10;KKQSRlKsgkuP42Ht0zKhDSXVahXNaLKt8Lfm0coAHngNLfrUPwu0Q0d7GoXvMA64yN+0c7INngZW&#10;Ow9VE3v9hceBcdoKsXWGDRbWzutztHrZs8vfAAAA//8DAFBLAwQUAAYACAAAACEAjC1T4tsAAAAG&#10;AQAADwAAAGRycy9kb3ducmV2LnhtbEyOQUvDQBSE74L/YXmCt3bT1mpJ81JEEQTB2tbet9lnEpp9&#10;G7LbJP57nyc9DcMMM1+2GV2jeupC7RlhNk1AERfe1lwifB5eJitQIRq2pvFMCN8UYJNfX2UmtX7g&#10;HfX7WCoZ4ZAahCrGNtU6FBU5E6a+JZbsy3fORLFdqW1nBhl3jZ4nyb12pmZ5qExLTxUV5/3FITxv&#10;jyEMr8s3sruPoqfDe3O2hHh7Mz6uQUUa418ZfvEFHXJhOvkL26AahMl8IU2ElYjEd8kDqBPCcrYA&#10;nWf6P37+AwAA//8DAFBLAQItABQABgAIAAAAIQC2gziS/gAAAOEBAAATAAAAAAAAAAAAAAAAAAAA&#10;AABbQ29udGVudF9UeXBlc10ueG1sUEsBAi0AFAAGAAgAAAAhADj9If/WAAAAlAEAAAsAAAAAAAAA&#10;AAAAAAAALwEAAF9yZWxzLy5yZWxzUEsBAi0AFAAGAAgAAAAhAOTLcE6uAgAArwUAAA4AAAAAAAAA&#10;AAAAAAAALgIAAGRycy9lMm9Eb2MueG1sUEsBAi0AFAAGAAgAAAAhAIwtU+LbAAAABgEAAA8AAAAA&#10;AAAAAAAAAAAACAUAAGRycy9kb3ducmV2LnhtbFBLBQYAAAAABAAEAPMAAAAQ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v:textbox>
                    </v:shape>
                  </w:pict>
                </mc:Fallback>
              </mc:AlternateContent>
            </w:r>
          </w:p>
        </w:tc>
        <w:tc>
          <w:tcPr>
            <w:tcW w:w="4016" w:type="dxa"/>
            <w:tcMar>
              <w:bottom w:w="57" w:type="dxa"/>
            </w:tcMar>
            <w:vAlign w:val="center"/>
          </w:tcPr>
          <w:p w:rsidR="00554E08" w:rsidRPr="00257811" w:rsidRDefault="000A0F31" w:rsidP="000711C7">
            <w:pPr>
              <w:rPr>
                <w:rFonts w:ascii="Arial" w:hAnsi="Arial" w:cs="Arial"/>
              </w:rPr>
            </w:pPr>
            <w:r w:rsidRPr="000A0F31">
              <w:rPr>
                <w:rFonts w:ascii="Arial" w:hAnsi="Arial" w:cs="Arial"/>
              </w:rPr>
              <w:t>Iodine is used to test for the presence of starch</w:t>
            </w:r>
            <w:r w:rsidR="000870AF">
              <w:rPr>
                <w:rFonts w:ascii="Arial" w:hAnsi="Arial" w:cs="Arial"/>
              </w:rPr>
              <w:t>.</w:t>
            </w:r>
          </w:p>
        </w:tc>
        <w:tc>
          <w:tcPr>
            <w:tcW w:w="236" w:type="dxa"/>
            <w:tcBorders>
              <w:left w:val="nil"/>
              <w:right w:val="single" w:sz="4" w:space="0" w:color="4B9646" w:themeColor="accent3"/>
            </w:tcBorders>
          </w:tcPr>
          <w:p w:rsidR="00554E08" w:rsidRPr="00554E08" w:rsidRDefault="00554E08">
            <w:pPr>
              <w:rPr>
                <w:rFonts w:ascii="Arial" w:hAnsi="Arial" w:cs="Arial"/>
                <w:sz w:val="2"/>
                <w:szCs w:val="2"/>
              </w:rPr>
            </w:pPr>
          </w:p>
        </w:tc>
        <w:tc>
          <w:tcPr>
            <w:tcW w:w="704" w:type="dxa"/>
            <w:tcBorders>
              <w:left w:val="single" w:sz="4" w:space="0" w:color="4B9646" w:themeColor="accent3"/>
            </w:tcBorders>
          </w:tcPr>
          <w:p w:rsidR="00554E08" w:rsidRPr="003F47CF" w:rsidRDefault="00554E08">
            <w:pPr>
              <w:rPr>
                <w:rFonts w:ascii="Arial" w:hAnsi="Arial" w:cs="Arial"/>
                <w:sz w:val="2"/>
                <w:szCs w:val="2"/>
              </w:rPr>
            </w:pPr>
          </w:p>
        </w:tc>
        <w:tc>
          <w:tcPr>
            <w:tcW w:w="4762" w:type="dxa"/>
            <w:tcMar>
              <w:bottom w:w="57" w:type="dxa"/>
            </w:tcMar>
            <w:vAlign w:val="center"/>
          </w:tcPr>
          <w:p w:rsidR="00554E08" w:rsidRPr="00257811" w:rsidRDefault="00554E08" w:rsidP="000711C7">
            <w:pPr>
              <w:rPr>
                <w:rFonts w:ascii="Arial" w:hAnsi="Arial" w:cs="Arial"/>
              </w:rPr>
            </w:pPr>
          </w:p>
        </w:tc>
      </w:tr>
      <w:tr w:rsidR="001D2FB1" w:rsidRPr="00257811" w:rsidTr="00000F93">
        <w:trPr>
          <w:trHeight w:val="119"/>
        </w:trPr>
        <w:tc>
          <w:tcPr>
            <w:tcW w:w="4867" w:type="dxa"/>
            <w:gridSpan w:val="2"/>
            <w:tcBorders>
              <w:bottom w:val="single" w:sz="4" w:space="0" w:color="4B9646"/>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4B9646" w:themeColor="accent3"/>
            </w:tcBorders>
          </w:tcPr>
          <w:p w:rsidR="001D2FB1" w:rsidRPr="00554E08" w:rsidRDefault="001D2FB1">
            <w:pPr>
              <w:rPr>
                <w:rFonts w:ascii="Arial" w:hAnsi="Arial" w:cs="Arial"/>
                <w:sz w:val="2"/>
                <w:szCs w:val="2"/>
              </w:rPr>
            </w:pPr>
          </w:p>
        </w:tc>
        <w:tc>
          <w:tcPr>
            <w:tcW w:w="704" w:type="dxa"/>
            <w:vMerge w:val="restart"/>
            <w:tcBorders>
              <w:left w:val="single" w:sz="4" w:space="0" w:color="4B9646" w:themeColor="accent3"/>
            </w:tcBorders>
          </w:tcPr>
          <w:p w:rsidR="001D2FB1" w:rsidRPr="003F47CF" w:rsidRDefault="005F5A2F">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1824" behindDoc="0" locked="0" layoutInCell="1" allowOverlap="1" wp14:anchorId="76787A16" wp14:editId="06F09342">
                      <wp:simplePos x="0" y="0"/>
                      <wp:positionH relativeFrom="column">
                        <wp:posOffset>-16510</wp:posOffset>
                      </wp:positionH>
                      <wp:positionV relativeFrom="paragraph">
                        <wp:posOffset>206375</wp:posOffset>
                      </wp:positionV>
                      <wp:extent cx="273050" cy="273050"/>
                      <wp:effectExtent l="0" t="0" r="12700" b="12700"/>
                      <wp:wrapNone/>
                      <wp:docPr id="6" name="Round Diagonal Corner Rectangle 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5A2F" w:rsidRPr="00387A75" w:rsidRDefault="005F5A2F"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994D57" id="Round Diagonal Corner Rectangle 6" o:spid="_x0000_s1035" style="position:absolute;margin-left:-1.3pt;margin-top:16.25pt;width:21.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ufsQIAAK8FAAAOAAAAZHJzL2Uyb0RvYy54bWysVFFP2zAQfp+0/2D5fSQtUKAiRV0R0yQE&#10;CJh4dh2nieT4vLPbtPv1O9tJQAztYVof3HPu7ru7z3d3ebVvNdspdA2Ygk+Ocs6UkVA2ZlPwH883&#10;X845c16YUmgwquAH5fjV4vOny87O1RRq0KVCRiDGzTtb8Np7O88yJ2vVCncEVhlSVoCt8HTFTVai&#10;6Ai91dk0z2dZB1haBKmco6/XSckXEb+qlPT3VeWUZ7rglJuPJ8ZzHc5scSnmGxS2bmSfhviHLFrR&#10;GAo6Ql0LL9gWmz+g2kYiOKj8kYQ2g6pqpIo1UDWT/F01T7WwKtZC5Dg70uT+H6y82z0ga8qCzzgz&#10;oqUneoStKdl1IzZghGYrQENP9EhUCrPRis0CaZ11c/J9sg/Y3xyJgYF9hW34p9rYPhJ9GIlWe88k&#10;fZyeHeen9BySVL1MKNmrs0XnvyloWRAKjiGlaUgppBGJFrtb55PTYByiGrhptKbvYq4N6wp+PDk7&#10;jQ4OdFMGZdA53KxXGtlOUF+cfL2YncSqKIM3ZnTThtIKtabqouQPWiX8R1URdaGeFCE0rRphhZTK&#10;+ElS1aJUKdppTr9AYQg2eMSbNgQYkCvKcsTuAQbLBDJgJ5jePriq2POjc/63xJLz6BEjg/Gjc9sY&#10;wI8ANFXVR072A0mJmsCS36/3sa0uhm5ZQ3mgVkNIM+isvGnocW+F8w8CaeioH2iR+Hs6Kg30dNBL&#10;nNWAvz76HuxpFkjLWUdDXHD3cytQcaa/G5qSMPGDgIOwHgSzbVdA7z+hFWVlFMkBvR7ECqF9of2y&#10;DFFIJYykWAWXHofLyqdlQhtKquUymtFkW+FvzZOVATzwGlr0ef8i0PYd7WkU7mAYcDF/187JNnga&#10;WG49VE3s9cBs4rFnnLZCbJ1+g4W18/YerV737OI3AAAA//8DAFBLAwQUAAYACAAAACEA9THjq9wA&#10;AAAHAQAADwAAAGRycy9kb3ducmV2LnhtbEyOTUvDQBRF90L/w/AK7tqJsWkl5qWIIgiC9kP308wz&#10;CZ15EzLTJP57x5UuL/dy7im2kzVioN63jhFulgkI4srplmuEj+Pz4g6ED4q1Mo4J4Zs8bMvZVaFy&#10;7Ube03AItYgQ9rlCaELocil91ZBVfuk64th9ud6qEGNfS92rMcKtkWmSrKVVLceHRnX02FB1Plws&#10;wtP7p/fjS/ZKer+rBjq+mbMmxOv59HAPItAU/sbwqx/VoYxOJ3dh7YVBWKTruES4TTMQsV8lKxAn&#10;hE2WgSwL+d+//AEAAP//AwBQSwECLQAUAAYACAAAACEAtoM4kv4AAADhAQAAEwAAAAAAAAAAAAAA&#10;AAAAAAAAW0NvbnRlbnRfVHlwZXNdLnhtbFBLAQItABQABgAIAAAAIQA4/SH/1gAAAJQBAAALAAAA&#10;AAAAAAAAAAAAAC8BAABfcmVscy8ucmVsc1BLAQItABQABgAIAAAAIQBg5YufsQIAAK8FAAAOAAAA&#10;AAAAAAAAAAAAAC4CAABkcnMvZTJvRG9jLnhtbFBLAQItABQABgAIAAAAIQD1MeOr3AAAAAcBAAAP&#10;AAAAAAAAAAAAAAAAAAsFAABkcnMvZG93bnJldi54bWxQSwUGAAAAAAQABADzAAAAFAY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F5A2F" w:rsidRPr="00387A75" w:rsidRDefault="005F5A2F"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vMerge w:val="restart"/>
            <w:tcBorders>
              <w:bottom w:val="single" w:sz="4" w:space="0" w:color="4B9646"/>
            </w:tcBorders>
            <w:tcMar>
              <w:bottom w:w="57" w:type="dxa"/>
            </w:tcMar>
            <w:vAlign w:val="center"/>
          </w:tcPr>
          <w:p w:rsidR="001D2FB1" w:rsidRPr="00257811" w:rsidRDefault="001D2FB1" w:rsidP="000711C7">
            <w:pPr>
              <w:rPr>
                <w:rFonts w:ascii="Arial" w:hAnsi="Arial" w:cs="Arial"/>
              </w:rPr>
            </w:pPr>
          </w:p>
        </w:tc>
      </w:tr>
      <w:tr w:rsidR="001D2FB1" w:rsidRPr="00257811" w:rsidTr="00000F93">
        <w:trPr>
          <w:trHeight w:val="567"/>
        </w:trPr>
        <w:tc>
          <w:tcPr>
            <w:tcW w:w="4867" w:type="dxa"/>
            <w:gridSpan w:val="2"/>
            <w:tcBorders>
              <w:top w:val="single" w:sz="4" w:space="0" w:color="4B9646"/>
            </w:tcBorders>
            <w:vAlign w:val="center"/>
          </w:tcPr>
          <w:p w:rsidR="001D2FB1" w:rsidRPr="003B580E" w:rsidRDefault="001D2FB1" w:rsidP="00B53487">
            <w:pPr>
              <w:rPr>
                <w:rFonts w:ascii="Arial" w:hAnsi="Arial" w:cs="Arial"/>
                <w:color w:val="4B9646" w:themeColor="accent3"/>
                <w:sz w:val="26"/>
                <w:szCs w:val="26"/>
              </w:rPr>
            </w:pPr>
            <w:r w:rsidRPr="00000F93">
              <w:rPr>
                <w:rFonts w:ascii="Arial" w:hAnsi="Arial" w:cs="Arial"/>
                <w:color w:val="4B9646"/>
                <w:sz w:val="26"/>
                <w:szCs w:val="26"/>
              </w:rPr>
              <w:t>Key words</w:t>
            </w:r>
          </w:p>
        </w:tc>
        <w:tc>
          <w:tcPr>
            <w:tcW w:w="236" w:type="dxa"/>
            <w:vMerge/>
            <w:tcBorders>
              <w:left w:val="nil"/>
              <w:right w:val="single" w:sz="4" w:space="0" w:color="4B9646" w:themeColor="accent3"/>
            </w:tcBorders>
          </w:tcPr>
          <w:p w:rsidR="001D2FB1" w:rsidRPr="00554E08" w:rsidRDefault="001D2FB1">
            <w:pPr>
              <w:rPr>
                <w:rFonts w:ascii="Arial" w:hAnsi="Arial" w:cs="Arial"/>
                <w:sz w:val="2"/>
                <w:szCs w:val="2"/>
              </w:rPr>
            </w:pPr>
          </w:p>
        </w:tc>
        <w:tc>
          <w:tcPr>
            <w:tcW w:w="704" w:type="dxa"/>
            <w:vMerge/>
            <w:tcBorders>
              <w:left w:val="single" w:sz="4" w:space="0" w:color="4B9646" w:themeColor="accent3"/>
            </w:tcBorders>
          </w:tcPr>
          <w:p w:rsidR="001D2FB1" w:rsidRPr="003F47CF" w:rsidRDefault="001D2FB1">
            <w:pPr>
              <w:rPr>
                <w:rFonts w:ascii="Arial" w:hAnsi="Arial" w:cs="Arial"/>
                <w:sz w:val="2"/>
                <w:szCs w:val="2"/>
              </w:rPr>
            </w:pPr>
          </w:p>
        </w:tc>
        <w:tc>
          <w:tcPr>
            <w:tcW w:w="4762" w:type="dxa"/>
            <w:vMerge/>
            <w:tcBorders>
              <w:top w:val="single" w:sz="4" w:space="0" w:color="auto"/>
              <w:bottom w:val="single" w:sz="4" w:space="0" w:color="4B9646"/>
            </w:tcBorders>
            <w:tcMar>
              <w:bottom w:w="57" w:type="dxa"/>
            </w:tcMar>
            <w:vAlign w:val="center"/>
          </w:tcPr>
          <w:p w:rsidR="001D2FB1" w:rsidRPr="00257811" w:rsidRDefault="001D2FB1" w:rsidP="000711C7">
            <w:pPr>
              <w:rPr>
                <w:rFonts w:ascii="Arial" w:hAnsi="Arial" w:cs="Arial"/>
              </w:rPr>
            </w:pPr>
          </w:p>
        </w:tc>
      </w:tr>
      <w:tr w:rsidR="001F5D94" w:rsidRPr="00257811" w:rsidTr="00FC06F9">
        <w:trPr>
          <w:trHeight w:val="422"/>
        </w:trPr>
        <w:tc>
          <w:tcPr>
            <w:tcW w:w="851" w:type="dxa"/>
            <w:vMerge w:val="restart"/>
          </w:tcPr>
          <w:p w:rsidR="001F5D94" w:rsidRPr="003F47CF" w:rsidRDefault="001F5D94">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2848" behindDoc="0" locked="0" layoutInCell="1" allowOverlap="1" wp14:anchorId="564E08CB" wp14:editId="0AB427F8">
                      <wp:simplePos x="0" y="0"/>
                      <wp:positionH relativeFrom="column">
                        <wp:posOffset>-14605</wp:posOffset>
                      </wp:positionH>
                      <wp:positionV relativeFrom="paragraph">
                        <wp:posOffset>44450</wp:posOffset>
                      </wp:positionV>
                      <wp:extent cx="273050" cy="273050"/>
                      <wp:effectExtent l="0" t="0" r="12700" b="12700"/>
                      <wp:wrapNone/>
                      <wp:docPr id="9" name="Round Diagonal Corner Rectangle 9"/>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0D1C8A" id="Round Diagonal Corner Rectangle 9" o:spid="_x0000_s1036" style="position:absolute;margin-left:-1.15pt;margin-top:3.5pt;width:21.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8BsAIAALAFAAAOAAAAZHJzL2Uyb0RvYy54bWysVE1v2zAMvQ/YfxB0X+2kX6tRp8hSdBhQ&#10;rEXboWdFlmMDsqhRSuLs14+SbLfoih2G5eBQIvlIPpG8vOo7zXYKXQum5LOjnDNlJFSt2ZT8x9PN&#10;p8+cOS9MJTQYVfKDcvxq8fHD5d4Wag4N6EohIxDjir0teeO9LbLMyUZ1wh2BVYaUNWAnPB1xk1Uo&#10;9oTe6Wye52fZHrCyCFI5R7fXSckXEb+ulfR3de2UZ7rklJuPX4zfdfhmi0tRbFDYppVDGuIfsuhE&#10;ayjoBHUtvGBbbP+A6lqJ4KD2RxK6DOq6lSrWQNXM8jfVPDbCqlgLkePsRJP7f7Dy++4eWVuV/IIz&#10;Izp6ogfYmopdt2IDRmi2AjT0RA9EpTAbrdhFIG1vXUG+j/Yeh5MjMTDQ19iFf6qN9ZHow0S06j2T&#10;dDk/P85P6TkkqQaZULIXZ4vOf1XQsSCUHENK85BSSCMSLXa3zien0ThENXDTak33otCG7Ut+PDs/&#10;jQ4OdFsFZdA53KxXGtlOUF+cfLk4OzkLVVEGr8zopA1dhlpTdVHyB60S/oOqibpQT4oQmlZNsEJK&#10;ZfwsqRpRqRTtNKffGGz0iKG1IcCAXFOWE/YAMFomkBE75TzYB1cVe35yzv+WWHKePGJkMH5y7loD&#10;+B6ApqqGyMl+JClRE1jy/bqPbTWLtYarNVQH6jWENITOypuWXvdWOH8vkKaOGoI2ib+jT62B3g4G&#10;ibMG8Nd798GehoG0nO1pikvufm4FKs70N0NjEkZ+FHAU1qNgtt0KqAFmtKOsjCI5oNejWCN0z7Rg&#10;liEKqYSRFKvk0uN4WPm0TWhFSbVcRjMabSv8rXm0MoAHYkOPPvXPAu3Q0p5m4TuMEy6KN/2cbIOn&#10;geXWQ93GZn/hcaCc1kLsnWGFhb3z+hytXhbt4jcAAAD//wMAUEsDBBQABgAIAAAAIQA9PKGD2wAA&#10;AAYBAAAPAAAAZHJzL2Rvd25yZXYueG1sTI9BS8NAFITvgv9heYK3dtdqrcS8FFEEQbC21fs2+0xC&#10;s29DdpvEf+/zpMdhhplv8vXkWzVQH5vACFdzA4q4DK7hCuFj/zy7AxWTZWfbwITwTRHWxflZbjMX&#10;Rt7SsEuVkhKOmUWoU+oyrWNZk7dxHjpi8b5C720S2Vfa9XaUct/qhTG32tuGZaG2HT3WVB53J4/w&#10;tPmMcXxZvpLbvpcD7d/aoyPEy4vp4R5Uoin9heEXX9ChEKZDOLGLqkWYLa4libCSR2LfmBWoA8LS&#10;GNBFrv/jFz8AAAD//wMAUEsBAi0AFAAGAAgAAAAhALaDOJL+AAAA4QEAABMAAAAAAAAAAAAAAAAA&#10;AAAAAFtDb250ZW50X1R5cGVzXS54bWxQSwECLQAUAAYACAAAACEAOP0h/9YAAACUAQAACwAAAAAA&#10;AAAAAAAAAAAvAQAAX3JlbHMvLnJlbHNQSwECLQAUAAYACAAAACEANo6/AbACAACwBQAADgAAAAAA&#10;AAAAAAAAAAAuAgAAZHJzL2Uyb0RvYy54bWxQSwECLQAUAAYACAAAACEAPTyhg9sAAAAGAQAADwAA&#10;AAAAAAAAAAAAAAAK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v:textbox>
                    </v:shape>
                  </w:pict>
                </mc:Fallback>
              </mc:AlternateContent>
            </w:r>
          </w:p>
        </w:tc>
        <w:tc>
          <w:tcPr>
            <w:tcW w:w="4016" w:type="dxa"/>
            <w:vMerge w:val="restart"/>
            <w:tcMar>
              <w:bottom w:w="57" w:type="dxa"/>
            </w:tcMar>
            <w:vAlign w:val="center"/>
          </w:tcPr>
          <w:p w:rsidR="001F5D94" w:rsidRPr="00257811" w:rsidRDefault="001F5D94" w:rsidP="000711C7">
            <w:pPr>
              <w:rPr>
                <w:rFonts w:ascii="Arial" w:hAnsi="Arial" w:cs="Arial"/>
              </w:rPr>
            </w:pPr>
            <w:r w:rsidRPr="0038642C">
              <w:rPr>
                <w:rFonts w:ascii="Arial" w:hAnsi="Arial" w:cs="Arial"/>
                <w:b/>
              </w:rPr>
              <w:t>Fertilisers</w:t>
            </w:r>
            <w:r w:rsidR="000870AF">
              <w:rPr>
                <w:rFonts w:ascii="Arial" w:hAnsi="Arial" w:cs="Arial"/>
                <w:b/>
              </w:rPr>
              <w:t>:</w:t>
            </w:r>
            <w:r w:rsidRPr="000A0F31">
              <w:rPr>
                <w:rFonts w:ascii="Arial" w:hAnsi="Arial" w:cs="Arial"/>
              </w:rPr>
              <w:t xml:space="preserve"> Chemicals containing minerals that plants need to build new tissues</w:t>
            </w:r>
            <w:r w:rsidR="000870AF">
              <w:rPr>
                <w:rFonts w:ascii="Arial" w:hAnsi="Arial" w:cs="Arial"/>
              </w:rPr>
              <w:t>.</w:t>
            </w:r>
          </w:p>
        </w:tc>
        <w:tc>
          <w:tcPr>
            <w:tcW w:w="236" w:type="dxa"/>
            <w:vMerge w:val="restart"/>
            <w:tcBorders>
              <w:left w:val="nil"/>
              <w:right w:val="single" w:sz="4" w:space="0" w:color="4B9646" w:themeColor="accent3"/>
            </w:tcBorders>
          </w:tcPr>
          <w:p w:rsidR="001F5D94" w:rsidRPr="00554E08" w:rsidRDefault="001F5D94">
            <w:pPr>
              <w:rPr>
                <w:rFonts w:ascii="Arial" w:hAnsi="Arial" w:cs="Arial"/>
                <w:sz w:val="2"/>
                <w:szCs w:val="2"/>
              </w:rPr>
            </w:pPr>
          </w:p>
        </w:tc>
        <w:tc>
          <w:tcPr>
            <w:tcW w:w="704" w:type="dxa"/>
            <w:vMerge w:val="restart"/>
            <w:tcBorders>
              <w:left w:val="single" w:sz="4" w:space="0" w:color="4B9646" w:themeColor="accent3"/>
            </w:tcBorders>
          </w:tcPr>
          <w:p w:rsidR="001F5D94" w:rsidRPr="003F47CF" w:rsidRDefault="001F5D94">
            <w:pPr>
              <w:rPr>
                <w:rFonts w:ascii="Arial" w:hAnsi="Arial" w:cs="Arial"/>
                <w:sz w:val="2"/>
                <w:szCs w:val="2"/>
              </w:rPr>
            </w:pPr>
          </w:p>
        </w:tc>
        <w:tc>
          <w:tcPr>
            <w:tcW w:w="4762" w:type="dxa"/>
            <w:tcBorders>
              <w:bottom w:val="single" w:sz="4" w:space="0" w:color="4B9646"/>
            </w:tcBorders>
          </w:tcPr>
          <w:p w:rsidR="001F5D94" w:rsidRPr="00257811" w:rsidRDefault="001F5D94" w:rsidP="000711C7">
            <w:pPr>
              <w:rPr>
                <w:rFonts w:ascii="Arial" w:hAnsi="Arial" w:cs="Arial"/>
              </w:rPr>
            </w:pPr>
          </w:p>
        </w:tc>
      </w:tr>
      <w:tr w:rsidR="001F5D94" w:rsidRPr="00257811" w:rsidTr="00C84C15">
        <w:trPr>
          <w:trHeight w:val="422"/>
        </w:trPr>
        <w:tc>
          <w:tcPr>
            <w:tcW w:w="851" w:type="dxa"/>
            <w:vMerge/>
          </w:tcPr>
          <w:p w:rsidR="001F5D94" w:rsidRPr="003F47CF" w:rsidRDefault="001F5D94">
            <w:pPr>
              <w:rPr>
                <w:noProof/>
                <w:sz w:val="2"/>
                <w:szCs w:val="2"/>
                <w:lang w:eastAsia="en-GB"/>
              </w:rPr>
            </w:pPr>
          </w:p>
        </w:tc>
        <w:tc>
          <w:tcPr>
            <w:tcW w:w="4016" w:type="dxa"/>
            <w:vMerge/>
            <w:tcMar>
              <w:bottom w:w="57" w:type="dxa"/>
            </w:tcMar>
            <w:vAlign w:val="center"/>
          </w:tcPr>
          <w:p w:rsidR="001F5D94" w:rsidRPr="000A0F31" w:rsidRDefault="001F5D94" w:rsidP="000711C7">
            <w:pPr>
              <w:rPr>
                <w:rFonts w:ascii="Arial" w:hAnsi="Arial" w:cs="Arial"/>
              </w:rPr>
            </w:pPr>
          </w:p>
        </w:tc>
        <w:tc>
          <w:tcPr>
            <w:tcW w:w="236" w:type="dxa"/>
            <w:vMerge/>
            <w:tcBorders>
              <w:left w:val="nil"/>
              <w:right w:val="single" w:sz="4" w:space="0" w:color="4B9646" w:themeColor="accent3"/>
            </w:tcBorders>
          </w:tcPr>
          <w:p w:rsidR="001F5D94" w:rsidRPr="00554E08" w:rsidRDefault="001F5D94">
            <w:pPr>
              <w:rPr>
                <w:rFonts w:ascii="Arial" w:hAnsi="Arial" w:cs="Arial"/>
                <w:sz w:val="2"/>
                <w:szCs w:val="2"/>
              </w:rPr>
            </w:pPr>
          </w:p>
        </w:tc>
        <w:tc>
          <w:tcPr>
            <w:tcW w:w="704" w:type="dxa"/>
            <w:vMerge/>
            <w:tcBorders>
              <w:left w:val="single" w:sz="4" w:space="0" w:color="4B9646" w:themeColor="accent3"/>
            </w:tcBorders>
          </w:tcPr>
          <w:p w:rsidR="001F5D94" w:rsidRPr="003F47CF" w:rsidRDefault="001F5D94">
            <w:pPr>
              <w:rPr>
                <w:rFonts w:ascii="Arial" w:hAnsi="Arial" w:cs="Arial"/>
                <w:sz w:val="2"/>
                <w:szCs w:val="2"/>
              </w:rPr>
            </w:pPr>
          </w:p>
        </w:tc>
        <w:tc>
          <w:tcPr>
            <w:tcW w:w="4762" w:type="dxa"/>
            <w:tcBorders>
              <w:top w:val="single" w:sz="4" w:space="0" w:color="4B9646"/>
              <w:bottom w:val="single" w:sz="4" w:space="0" w:color="4B9646"/>
            </w:tcBorders>
          </w:tcPr>
          <w:p w:rsidR="001F5D94" w:rsidRPr="00257811" w:rsidRDefault="001F5D94" w:rsidP="000711C7">
            <w:pPr>
              <w:rPr>
                <w:rFonts w:ascii="Arial" w:hAnsi="Arial" w:cs="Arial"/>
              </w:rPr>
            </w:pPr>
          </w:p>
        </w:tc>
      </w:tr>
      <w:tr w:rsidR="001F5D94" w:rsidRPr="00257811" w:rsidTr="00C84C15">
        <w:trPr>
          <w:trHeight w:val="555"/>
        </w:trPr>
        <w:tc>
          <w:tcPr>
            <w:tcW w:w="851" w:type="dxa"/>
            <w:vMerge w:val="restart"/>
          </w:tcPr>
          <w:p w:rsidR="001F5D94" w:rsidRPr="003F47CF" w:rsidRDefault="001F5D94">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3872" behindDoc="0" locked="0" layoutInCell="1" allowOverlap="1" wp14:anchorId="3C6E0EDD" wp14:editId="653D0FD8">
                      <wp:simplePos x="0" y="0"/>
                      <wp:positionH relativeFrom="column">
                        <wp:posOffset>-14605</wp:posOffset>
                      </wp:positionH>
                      <wp:positionV relativeFrom="paragraph">
                        <wp:posOffset>80645</wp:posOffset>
                      </wp:positionV>
                      <wp:extent cx="273050" cy="273050"/>
                      <wp:effectExtent l="0" t="0" r="12700" b="12700"/>
                      <wp:wrapNone/>
                      <wp:docPr id="17" name="Round Diagonal Corner Rectangle 17"/>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2C6679" id="Round Diagonal Corner Rectangle 17" o:spid="_x0000_s1037" style="position:absolute;margin-left:-1.15pt;margin-top:6.35pt;width:21.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ourwIAALIFAAAOAAAAZHJzL2Uyb0RvYy54bWysVE1v2zAMvQ/YfxB0X+2kX5tRp8hSdBhQ&#10;tEXboWdFlmMDsqhRSpzs14+SbLfoih2G5eBQIvlIPpG8uNx3mu0UuhZMyWdHOWfKSKhasyn5j6fr&#10;T585c16YSmgwquQH5fjl4uOHi94Wag4N6EohIxDjit6WvPHeFlnmZKM64Y7AKkPKGrATno64ySoU&#10;PaF3Opvn+VnWA1YWQSrn6PYqKfki4te1kv6urp3yTJeccvPxi/G7Dt9scSGKDQrbtHJIQ/xDFp1o&#10;DQWdoK6EF2yL7R9QXSsRHNT+SEKXQV23UsUaqJpZ/qaax0ZYFWshcpydaHL/D1be7u6RtRW93Tln&#10;RnT0Rg+wNRW7asUGjNBsBWjojR6IS2E2WjGyJNp66wryfrT3OJwciYGDfY1d+Kfq2D5SfZioVnvP&#10;JF3Oz4/zU3oQSapBJpTsxdmi898UdCwIJceQ0zzkFPKIVIvdjfPJaTQOUQ1ct1rTvSi0YX3Jj2fn&#10;p9HBgW6roAw6h5v1SiPbCeqMk69fzk7OQlWUwSszOmlDl6HWVF2U/EGrhP+gaiIv1JMihLZVE6yQ&#10;Uhk/S6pGVCpFO83pNwYbPWJobQgwINeU5YQ9AIyWCWTETjkP9sFVxa6fnPO/JZacJ48YGYyfnLvW&#10;AL4HoKmqIXKyH0lK1ASW/H69T40VTcPVGqoDdRtCGkNn5XVLr3sjnL8XSHNHDUG7xN/Rp9ZAbweD&#10;xFkD+Ou9+2BP40Baznqa45K7n1uBijP93dCghKEfBRyF9SiYbbcCaoAZbSkro0gO6PUo1gjdM62Y&#10;ZYhCKmEkxSq59DgeVj7tE1pSUi2X0YyG2wp/Yx6tDOCB2NCjT/tngXZoaU+zcAvjjIviTT8n2+Bp&#10;YLn1ULex2V94HCinxRB7Z1hiYfO8Pkerl1W7+A0AAP//AwBQSwMEFAAGAAgAAAAhAEIx9pbcAAAA&#10;BwEAAA8AAABkcnMvZG93bnJldi54bWxMjs1OwzAQhO9IfQdrkbi1DoFQFOJUFQgJCYn+wd2NlySq&#10;vY5iNwlvz3Kip9HOjGa/YjU5KwbsQ+tJwe0iAYFUedNSreDz8Dp/BBGiJqOtJ1TwgwFW5eyq0Lnx&#10;I+1w2Mda8AiFXCtoYuxyKUPVoNNh4Tskzr5973Tks6+l6fXI487KNEkepNMt8YdGd/jcYHXan52C&#10;l81XCONb9o5mt60GPHzYk0Glbq6n9ROIiFP8L8MfPqNDyUxHfyYThFUwT++4yX66BMH5fcJ6VJBl&#10;S5BlIS/5y18AAAD//wMAUEsBAi0AFAAGAAgAAAAhALaDOJL+AAAA4QEAABMAAAAAAAAAAAAAAAAA&#10;AAAAAFtDb250ZW50X1R5cGVzXS54bWxQSwECLQAUAAYACAAAACEAOP0h/9YAAACUAQAACwAAAAAA&#10;AAAAAAAAAAAvAQAAX3JlbHMvLnJlbHNQSwECLQAUAAYACAAAACEAUjAaLq8CAACyBQAADgAAAAAA&#10;AAAAAAAAAAAuAgAAZHJzL2Uyb0RvYy54bWxQSwECLQAUAAYACAAAACEAQjH2ltwAAAAHAQAADwAA&#10;AAAAAAAAAAAAAAAJ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v:textbox>
                    </v:shape>
                  </w:pict>
                </mc:Fallback>
              </mc:AlternateContent>
            </w:r>
          </w:p>
        </w:tc>
        <w:tc>
          <w:tcPr>
            <w:tcW w:w="4016" w:type="dxa"/>
            <w:vMerge w:val="restart"/>
            <w:tcMar>
              <w:bottom w:w="57" w:type="dxa"/>
            </w:tcMar>
            <w:vAlign w:val="center"/>
          </w:tcPr>
          <w:p w:rsidR="001F5D94" w:rsidRPr="00257811" w:rsidRDefault="001F5D94" w:rsidP="000711C7">
            <w:pPr>
              <w:rPr>
                <w:rFonts w:ascii="Arial" w:hAnsi="Arial" w:cs="Arial"/>
              </w:rPr>
            </w:pPr>
            <w:r w:rsidRPr="0038642C">
              <w:rPr>
                <w:rFonts w:ascii="Arial" w:hAnsi="Arial" w:cs="Arial"/>
                <w:b/>
              </w:rPr>
              <w:t>Photosynthesis</w:t>
            </w:r>
            <w:r w:rsidR="000870AF">
              <w:rPr>
                <w:rFonts w:ascii="Arial" w:hAnsi="Arial" w:cs="Arial"/>
                <w:b/>
              </w:rPr>
              <w:t>:</w:t>
            </w:r>
            <w:r w:rsidRPr="000A0F31">
              <w:rPr>
                <w:rFonts w:ascii="Arial" w:hAnsi="Arial" w:cs="Arial"/>
              </w:rPr>
              <w:t xml:space="preserve"> A process where plants and algae turn carbon dioxide and water into glucose and release oxygen</w:t>
            </w:r>
            <w:r w:rsidR="000870AF">
              <w:rPr>
                <w:rFonts w:ascii="Arial" w:hAnsi="Arial" w:cs="Arial"/>
              </w:rPr>
              <w:t>.</w:t>
            </w:r>
          </w:p>
        </w:tc>
        <w:tc>
          <w:tcPr>
            <w:tcW w:w="236" w:type="dxa"/>
            <w:vMerge w:val="restart"/>
            <w:tcBorders>
              <w:left w:val="nil"/>
              <w:right w:val="single" w:sz="4" w:space="0" w:color="4B9646" w:themeColor="accent3"/>
            </w:tcBorders>
          </w:tcPr>
          <w:p w:rsidR="001F5D94" w:rsidRPr="00554E08" w:rsidRDefault="001F5D94">
            <w:pPr>
              <w:rPr>
                <w:rFonts w:ascii="Arial" w:hAnsi="Arial" w:cs="Arial"/>
                <w:sz w:val="2"/>
                <w:szCs w:val="2"/>
              </w:rPr>
            </w:pPr>
          </w:p>
        </w:tc>
        <w:tc>
          <w:tcPr>
            <w:tcW w:w="704" w:type="dxa"/>
            <w:vMerge w:val="restart"/>
            <w:tcBorders>
              <w:left w:val="single" w:sz="4" w:space="0" w:color="4B9646" w:themeColor="accent3"/>
            </w:tcBorders>
          </w:tcPr>
          <w:p w:rsidR="001F5D94" w:rsidRPr="003F47CF" w:rsidRDefault="00C84C1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4896" behindDoc="0" locked="0" layoutInCell="1" allowOverlap="1" wp14:anchorId="7295D052" wp14:editId="7865C77B">
                      <wp:simplePos x="0" y="0"/>
                      <wp:positionH relativeFrom="column">
                        <wp:posOffset>-5715</wp:posOffset>
                      </wp:positionH>
                      <wp:positionV relativeFrom="paragraph">
                        <wp:posOffset>445135</wp:posOffset>
                      </wp:positionV>
                      <wp:extent cx="273050" cy="273050"/>
                      <wp:effectExtent l="0" t="0" r="12700" b="12700"/>
                      <wp:wrapNone/>
                      <wp:docPr id="10" name="Round Diagonal Corner Rectangle 1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0" o:spid="_x0000_s1038" style="position:absolute;margin-left:-.45pt;margin-top:35.05pt;width:21.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k8rwIAALIFAAAOAAAAZHJzL2Uyb0RvYy54bWysVE1v2zAMvQ/YfxB0X+2kX5tRp8hSdBhQ&#10;tEXboWdFlmMDsqhRSpzs14+SbLfoih2G5eBQIvlIPpG8uNx3mu0UuhZMyWdHOWfKSKhasyn5j6fr&#10;T585c16YSmgwquQH5fjl4uOHi94Wag4N6EohIxDjit6WvPHeFlnmZKM64Y7AKkPKGrATno64ySoU&#10;PaF3Opvn+VnWA1YWQSrn6PYqKfki4te1kv6urp3yTJeccvPxi/G7Dt9scSGKDQrbtHJIQ/xDFp1o&#10;DQWdoK6EF2yL7R9QXSsRHNT+SEKXQV23UsUaqJpZ/qaax0ZYFWshcpydaHL/D1be7u6RtRW9HdFj&#10;REdv9ABbU7GrVmzACM1WgIbe6IG4FGajFSNLoq23riDvR3uPw8mRGDjY19iFf6qO7SPVh4lqtfdM&#10;0uX8/Dg/pYiSVINMKNmLs0XnvynoWBBKjiGnecgp5BGpFrsb55PTaByiGrhutaZ7UWjD+pIfz85P&#10;o4MD3VZBGXQON+uVRrYT1BknX7+cnZyFqiiDV2Z00oYuQ62puij5g1YJ/0HVRF6oJ0UIbasmWCGl&#10;Mn6WVI2oVIp2mtNvDDZ6xNDaEGBArinLCXsAGC0TyIidch7sg6uKXT85539LLDlPHjEyGD85d60B&#10;fA9AU1VD5GQ/kpSoCSz5/XqfGuskmIarNVQH6jaENIbOyuuWXvdGOH8vkOaOGoJ2ib+jT62B3g4G&#10;ibMG8Nd798GexoG0nPU0xyV3P7cCFWf6u6FBCUM/CjgK61Ew224F1AAz2lJWRpEc0OtRrBG6Z1ox&#10;yxCFVMJIilVy6XE8rHzaJ7SkpFouoxkNtxX+xjxaGcADsaFHn/bPAu3Q0p5m4RbGGRfFm35OtsHT&#10;wHLroW5js7/wOFBOiyH2zrDEwuZ5fY5WL6t28RsAAP//AwBQSwMEFAAGAAgAAAAhAPJyrS7cAAAA&#10;BwEAAA8AAABkcnMvZG93bnJldi54bWxMjstqwzAQRfeF/IOYQHeJ7PSVOpZDaSkUCmnz6F6xJraJ&#10;NDKWYrt/3+mqXQ2Xe7hz8vXorOixC40nBek8AYFUetNQpeCwf50tQYSoyWjrCRV8Y4B1MbnKdWb8&#10;QFvsd7ESPEIh0wrqGNtMylDW6HSY+xaJu5PvnI4cu0qaTg887qxcJMm9dLoh/lDrFp9rLM+7i1Pw&#10;8vEVwvB2945m+1n2uN/Ys0Glrqfj0wpExDH+wfCrz+pQsNPRX8gEYRXMHhlU8JCkILi+XfA9Mpbe&#10;pCCLXP73L34AAAD//wMAUEsBAi0AFAAGAAgAAAAhALaDOJL+AAAA4QEAABMAAAAAAAAAAAAAAAAA&#10;AAAAAFtDb250ZW50X1R5cGVzXS54bWxQSwECLQAUAAYACAAAACEAOP0h/9YAAACUAQAACwAAAAAA&#10;AAAAAAAAAAAvAQAAX3JlbHMvLnJlbHNQSwECLQAUAAYACAAAACEAUKOpPK8CAACyBQAADgAAAAAA&#10;AAAAAAAAAAAuAgAAZHJzL2Uyb0RvYy54bWxQSwECLQAUAAYACAAAACEA8nKtLtwAAAAHAQAADwAA&#10;AAAAAAAAAAAAAAAJ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tcBorders>
              <w:top w:val="single" w:sz="4" w:space="0" w:color="4B9646"/>
            </w:tcBorders>
          </w:tcPr>
          <w:p w:rsidR="001F5D94" w:rsidRPr="00257811" w:rsidRDefault="001F5D94" w:rsidP="000711C7">
            <w:pPr>
              <w:rPr>
                <w:rFonts w:ascii="Arial" w:hAnsi="Arial" w:cs="Arial"/>
              </w:rPr>
            </w:pPr>
          </w:p>
        </w:tc>
      </w:tr>
      <w:tr w:rsidR="00FC06F9" w:rsidRPr="00257811" w:rsidTr="00C84C15">
        <w:trPr>
          <w:trHeight w:val="554"/>
        </w:trPr>
        <w:tc>
          <w:tcPr>
            <w:tcW w:w="851" w:type="dxa"/>
            <w:vMerge/>
          </w:tcPr>
          <w:p w:rsidR="00FC06F9" w:rsidRPr="003F47CF" w:rsidRDefault="00FC06F9">
            <w:pPr>
              <w:rPr>
                <w:noProof/>
                <w:sz w:val="2"/>
                <w:szCs w:val="2"/>
                <w:lang w:eastAsia="en-GB"/>
              </w:rPr>
            </w:pPr>
          </w:p>
        </w:tc>
        <w:tc>
          <w:tcPr>
            <w:tcW w:w="4016" w:type="dxa"/>
            <w:vMerge/>
            <w:tcMar>
              <w:bottom w:w="57" w:type="dxa"/>
            </w:tcMar>
            <w:vAlign w:val="center"/>
          </w:tcPr>
          <w:p w:rsidR="00FC06F9" w:rsidRPr="000A0F31" w:rsidRDefault="00FC06F9" w:rsidP="000711C7">
            <w:pPr>
              <w:rPr>
                <w:rFonts w:ascii="Arial" w:hAnsi="Arial" w:cs="Arial"/>
              </w:rPr>
            </w:pPr>
          </w:p>
        </w:tc>
        <w:tc>
          <w:tcPr>
            <w:tcW w:w="236" w:type="dxa"/>
            <w:vMerge/>
            <w:tcBorders>
              <w:left w:val="nil"/>
              <w:right w:val="single" w:sz="4" w:space="0" w:color="4B9646" w:themeColor="accent3"/>
            </w:tcBorders>
          </w:tcPr>
          <w:p w:rsidR="00FC06F9" w:rsidRPr="00554E08" w:rsidRDefault="00FC06F9">
            <w:pPr>
              <w:rPr>
                <w:rFonts w:ascii="Arial" w:hAnsi="Arial" w:cs="Arial"/>
                <w:sz w:val="2"/>
                <w:szCs w:val="2"/>
              </w:rPr>
            </w:pPr>
          </w:p>
        </w:tc>
        <w:tc>
          <w:tcPr>
            <w:tcW w:w="704" w:type="dxa"/>
            <w:vMerge/>
            <w:tcBorders>
              <w:left w:val="single" w:sz="4" w:space="0" w:color="4B9646" w:themeColor="accent3"/>
            </w:tcBorders>
          </w:tcPr>
          <w:p w:rsidR="00FC06F9" w:rsidRPr="003F47CF" w:rsidRDefault="00FC06F9">
            <w:pPr>
              <w:rPr>
                <w:rFonts w:ascii="Arial" w:hAnsi="Arial" w:cs="Arial"/>
                <w:sz w:val="2"/>
                <w:szCs w:val="2"/>
              </w:rPr>
            </w:pPr>
          </w:p>
        </w:tc>
        <w:tc>
          <w:tcPr>
            <w:tcW w:w="4762" w:type="dxa"/>
            <w:tcBorders>
              <w:bottom w:val="single" w:sz="4" w:space="0" w:color="4B9646" w:themeColor="accent3"/>
            </w:tcBorders>
          </w:tcPr>
          <w:p w:rsidR="00FC06F9" w:rsidRPr="00257811" w:rsidRDefault="00FC06F9" w:rsidP="000711C7">
            <w:pPr>
              <w:rPr>
                <w:rFonts w:ascii="Arial" w:hAnsi="Arial" w:cs="Arial"/>
              </w:rPr>
            </w:pPr>
          </w:p>
        </w:tc>
      </w:tr>
      <w:tr w:rsidR="00554E08" w:rsidRPr="00257811" w:rsidTr="00C84C15">
        <w:trPr>
          <w:trHeight w:val="567"/>
        </w:trPr>
        <w:tc>
          <w:tcPr>
            <w:tcW w:w="851" w:type="dxa"/>
          </w:tcPr>
          <w:p w:rsidR="00554E08" w:rsidRPr="003F47CF" w:rsidRDefault="000A0F31">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1584" behindDoc="0" locked="0" layoutInCell="1" allowOverlap="1" wp14:anchorId="2C254542" wp14:editId="2CDECC92">
                      <wp:simplePos x="0" y="0"/>
                      <wp:positionH relativeFrom="column">
                        <wp:posOffset>-14605</wp:posOffset>
                      </wp:positionH>
                      <wp:positionV relativeFrom="paragraph">
                        <wp:posOffset>34290</wp:posOffset>
                      </wp:positionV>
                      <wp:extent cx="273050" cy="273050"/>
                      <wp:effectExtent l="0" t="0" r="12700" b="12700"/>
                      <wp:wrapNone/>
                      <wp:docPr id="11" name="Round Diagonal Corner Rectangle 11"/>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 o:spid="_x0000_s1039" style="position:absolute;margin-left:-1.15pt;margin-top:2.7pt;width:21.5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nwsAIAALIFAAAOAAAAZHJzL2Uyb0RvYy54bWysVE1v2zAMvQ/YfxB0X+2kX5tRp8hSdBhQ&#10;tEXboWdFlmMDsqhRSpzs14+SbLfoih2G5eBQIvlIPpG8uNx3mu0UuhZMyWdHOWfKSKhasyn5j6fr&#10;T585c16YSmgwquQH5fjl4uOHi94Wag4N6EohIxDjit6WvPHeFlnmZKM64Y7AKkPKGrATno64ySoU&#10;PaF3Opvn+VnWA1YWQSrn6PYqKfki4te1kv6urp3yTJeccvPxi/G7Dt9scSGKDQrbtHJIQ/xDFp1o&#10;DQWdoK6EF2yL7R9QXSsRHNT+SEKXQV23UsUaqJpZ/qaax0ZYFWshcpydaHL/D1be7u6RtRW93Ywz&#10;Izp6owfYmopdtWIDRmi2AjT0Rg/EpTAbrRhZEm29dQV5P9p7HE6OxMDBvsYu/FN1bB+pPkxUq71n&#10;ki7n58f5KT2IJNUgE0r24mzR+W8KOhaEkmPIaR5yCnlEqsXuxvnkNBqHqAauW63pXhTasL7kx7Pz&#10;0+jgQLdVUAadw816pZHtBHXGydcvZydnoSrK4JUZnbShy1Brqi5K/qBVwn9QNZEX6kkRQtuqCVZI&#10;qYyfJVUjKpWineb0G4ONHjG0NgQYkGvKcsIeAEbLBDJip5wH++CqYtdPzvnfEkvOk0eMDMZPzl1r&#10;AN8D0FTVEDnZjyQlagJLfr/ep8Y6Cabhag3VgboNIY2hs/K6pde9Ec7fC6S5o4agXeLv6FNroLeD&#10;QeKsAfz13n2wp3EgLWc9zXHJ3c+tQMWZ/m5oUMLQjwKOwnoUzLZbATUA9T5lE0VyQK9HsUbonmnF&#10;LEMUUgkjKVbJpcfxsPJpn9CSkmq5jGY03Fb4G/NoZQAPxIYefdo/C7RDS3uahVsYZ1wUb/o52QZP&#10;A8uth7qNzf7C40A5LYbYO8MSC5vn9TlavazaxW8AAAD//wMAUEsDBBQABgAIAAAAIQA6mMIR3AAA&#10;AAYBAAAPAAAAZHJzL2Rvd25yZXYueG1sTI5BS8NAFITvQv/D8gre2k1rqiXNphRFEAS1rd632dck&#10;dPdtyG6T+O99nvQ0DDPMfPl2dFb02IXGk4LFPAGBVHrTUKXg8/g8W4MIUZPR1hMq+MYA22Jyk+vM&#10;+IH22B9iJXiEQqYV1DG2mZShrNHpMPctEmdn3zkd2XaVNJ0eeNxZuUySe+l0Q/xQ6xYfaywvh6tT&#10;8PT+FcLwsnpFs/8oezy+2YtBpW6n424DIuIY/8rwi8/oUDDTyV/JBGEVzJZ33FSwSkFwnCYPIE6s&#10;6xRkkcv/+MUPAAAA//8DAFBLAQItABQABgAIAAAAIQC2gziS/gAAAOEBAAATAAAAAAAAAAAAAAAA&#10;AAAAAABbQ29udGVudF9UeXBlc10ueG1sUEsBAi0AFAAGAAgAAAAhADj9If/WAAAAlAEAAAsAAAAA&#10;AAAAAAAAAAAALwEAAF9yZWxzLy5yZWxzUEsBAi0AFAAGAAgAAAAhAJvhWfCwAgAAsgUAAA4AAAAA&#10;AAAAAAAAAAAALgIAAGRycy9lMm9Eb2MueG1sUEsBAi0AFAAGAAgAAAAhADqYwhHcAAAABgEAAA8A&#10;AAAAAAAAAAAAAAAACg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K7</w:t>
                            </w:r>
                          </w:p>
                        </w:txbxContent>
                      </v:textbox>
                    </v:shape>
                  </w:pict>
                </mc:Fallback>
              </mc:AlternateContent>
            </w:r>
          </w:p>
        </w:tc>
        <w:tc>
          <w:tcPr>
            <w:tcW w:w="4016" w:type="dxa"/>
            <w:tcMar>
              <w:bottom w:w="57" w:type="dxa"/>
            </w:tcMar>
            <w:vAlign w:val="center"/>
          </w:tcPr>
          <w:p w:rsidR="00103FFF" w:rsidRPr="00257811" w:rsidRDefault="000A0F31" w:rsidP="000711C7">
            <w:pPr>
              <w:rPr>
                <w:rFonts w:ascii="Arial" w:hAnsi="Arial" w:cs="Arial"/>
              </w:rPr>
            </w:pPr>
            <w:r w:rsidRPr="0038642C">
              <w:rPr>
                <w:rFonts w:ascii="Arial" w:hAnsi="Arial" w:cs="Arial"/>
                <w:b/>
              </w:rPr>
              <w:t>Chlorophyll</w:t>
            </w:r>
            <w:r w:rsidR="000870AF">
              <w:rPr>
                <w:rFonts w:ascii="Arial" w:hAnsi="Arial" w:cs="Arial"/>
                <w:b/>
              </w:rPr>
              <w:t>:</w:t>
            </w:r>
            <w:r w:rsidRPr="000A0F31">
              <w:rPr>
                <w:rFonts w:ascii="Arial" w:hAnsi="Arial" w:cs="Arial"/>
              </w:rPr>
              <w:t xml:space="preserve"> Green pigment in plants and algae which absorbs light energy</w:t>
            </w:r>
            <w:r w:rsidR="000870AF">
              <w:rPr>
                <w:rFonts w:ascii="Arial" w:hAnsi="Arial" w:cs="Arial"/>
              </w:rPr>
              <w:t>.</w:t>
            </w:r>
          </w:p>
        </w:tc>
        <w:tc>
          <w:tcPr>
            <w:tcW w:w="236" w:type="dxa"/>
            <w:tcBorders>
              <w:left w:val="nil"/>
              <w:right w:val="single" w:sz="4" w:space="0" w:color="4B9646" w:themeColor="accent3"/>
            </w:tcBorders>
          </w:tcPr>
          <w:p w:rsidR="00554E08" w:rsidRPr="00554E08" w:rsidRDefault="00554E08">
            <w:pPr>
              <w:rPr>
                <w:rFonts w:ascii="Arial" w:hAnsi="Arial" w:cs="Arial"/>
                <w:sz w:val="2"/>
                <w:szCs w:val="2"/>
              </w:rPr>
            </w:pPr>
          </w:p>
        </w:tc>
        <w:tc>
          <w:tcPr>
            <w:tcW w:w="704" w:type="dxa"/>
            <w:tcBorders>
              <w:left w:val="single" w:sz="4" w:space="0" w:color="4B9646" w:themeColor="accent3"/>
            </w:tcBorders>
          </w:tcPr>
          <w:p w:rsidR="00554E08" w:rsidRPr="003F47CF" w:rsidRDefault="00554E08">
            <w:pPr>
              <w:rPr>
                <w:rFonts w:ascii="Arial" w:hAnsi="Arial" w:cs="Arial"/>
                <w:sz w:val="2"/>
                <w:szCs w:val="2"/>
              </w:rPr>
            </w:pPr>
          </w:p>
        </w:tc>
        <w:tc>
          <w:tcPr>
            <w:tcW w:w="4762" w:type="dxa"/>
            <w:tcBorders>
              <w:top w:val="single" w:sz="4" w:space="0" w:color="4B9646" w:themeColor="accent3"/>
              <w:bottom w:val="single" w:sz="4" w:space="0" w:color="4B9646" w:themeColor="accent3"/>
            </w:tcBorders>
            <w:tcMar>
              <w:bottom w:w="57" w:type="dxa"/>
            </w:tcMar>
            <w:vAlign w:val="center"/>
          </w:tcPr>
          <w:p w:rsidR="00554E08" w:rsidRPr="00257811" w:rsidRDefault="00554E08" w:rsidP="000711C7">
            <w:pPr>
              <w:rPr>
                <w:rFonts w:ascii="Arial" w:hAnsi="Arial" w:cs="Arial"/>
              </w:rPr>
            </w:pPr>
          </w:p>
        </w:tc>
      </w:tr>
      <w:tr w:rsidR="001F5D94" w:rsidRPr="00257811" w:rsidTr="00C84C15">
        <w:trPr>
          <w:trHeight w:val="422"/>
        </w:trPr>
        <w:tc>
          <w:tcPr>
            <w:tcW w:w="851" w:type="dxa"/>
            <w:vMerge w:val="restart"/>
          </w:tcPr>
          <w:p w:rsidR="001F5D94" w:rsidRPr="000C2F8A" w:rsidRDefault="00D764AB">
            <w:pPr>
              <w:rPr>
                <w:rFonts w:ascii="Arial" w:hAnsi="Arial" w:cs="Arial"/>
                <w:sz w:val="26"/>
                <w:szCs w:val="26"/>
              </w:rPr>
            </w:pPr>
            <w:r w:rsidRPr="003F47CF">
              <w:rPr>
                <w:noProof/>
                <w:sz w:val="2"/>
                <w:szCs w:val="2"/>
                <w:lang w:eastAsia="en-GB"/>
              </w:rPr>
              <w:lastRenderedPageBreak/>
              <mc:AlternateContent>
                <mc:Choice Requires="wps">
                  <w:drawing>
                    <wp:anchor distT="0" distB="0" distL="114300" distR="114300" simplePos="0" relativeHeight="251665920" behindDoc="0" locked="0" layoutInCell="1" allowOverlap="1" wp14:anchorId="06F6BE66" wp14:editId="42F30AFF">
                      <wp:simplePos x="0" y="0"/>
                      <wp:positionH relativeFrom="column">
                        <wp:posOffset>-14605</wp:posOffset>
                      </wp:positionH>
                      <wp:positionV relativeFrom="paragraph">
                        <wp:posOffset>76200</wp:posOffset>
                      </wp:positionV>
                      <wp:extent cx="273050" cy="273050"/>
                      <wp:effectExtent l="0" t="0" r="12700" b="12700"/>
                      <wp:wrapNone/>
                      <wp:docPr id="12" name="Round Diagonal Corner Rectangle 1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 o:spid="_x0000_s1040" style="position:absolute;margin-left:-1.15pt;margin-top:6pt;width:21.5pt;height: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yzsAIAALIFAAAOAAAAZHJzL2Uyb0RvYy54bWysVE1v2zAMvQ/YfxB0X+2kX5tRp8hSdBhQ&#10;tEXboWdFlmMDsqhRSuLs14+SbLfoih2G5eBQIvlIPpG8uOw7zXYKXQum5LOjnDNlJFSt2ZT8x9P1&#10;p8+cOS9MJTQYVfKDcvxy8fHDxd4Wag4N6EohIxDjir0teeO9LbLMyUZ1wh2BVYaUNWAnPB1xk1Uo&#10;9oTe6Wye52fZHrCyCFI5R7dXSckXEb+ulfR3de2UZ7rklJuPX4zfdfhmiwtRbFDYppVDGuIfsuhE&#10;ayjoBHUlvGBbbP+A6lqJ4KD2RxK6DOq6lSrWQNXM8jfVPDbCqlgLkePsRJP7f7DydnePrK3o7eac&#10;GdHRGz3A1lTsqhUbMEKzFaChN3ogLoXZaMXIkmjbW1eQ96O9x+HkSAwc9DV24Z+qY32k+jBRrXrP&#10;JF3Oz4/zU3oQSapBJpTsxdmi898UdCwIJceQ0zzkFPKIVIvdjfPJaTQOUQ1ct1rTvSi0YfuSH8/O&#10;T6ODA91WQRl0DjfrlUa2E9QZJ1+/nJ2chaoog1dmdNKGLkOtqboo+YNWCf9B1UReqCdFCG2rJlgh&#10;pTJ+llSNqFSKdprTbww2esTQ2hBgQK4pywl7ABgtE8iInXIe7IOril0/Oed/Syw5Tx4xMhg/OXet&#10;AXwPQFNVQ+RkP5KUqAks+X7dp8Y6Dqbhag3VgboNIY2hs/K6pde9Ec7fC6S5o4agXeLv6FNroLeD&#10;QeKsAfz13n2wp3EgLWd7muOSu59bgYoz/d3QoIShHwUchfUomG23AmqAGW0pK6NIDuj1KNYI3TOt&#10;mGWIQiphJMUqufQ4HlY+7RNaUlItl9GMhtsKf2MerQzggdjQo0/9s0A7tLSnWbiFccZF8aafk23w&#10;NLDceqjb2OwvPA6U02KIvTMssbB5Xp+j1cuqXfwGAAD//wMAUEsDBBQABgAIAAAAIQCy14Hf3AAA&#10;AAcBAAAPAAAAZHJzL2Rvd25yZXYueG1sTI/BTsMwEETvSPyDtUjcWptAAKVxKgRCQkIC2tK7Gy9J&#10;VHsdxW4S/p7lBMfZGc28Ldezd2LEIXaBNFwtFQikOtiOGg2fu+fFPYiYDFnjAqGGb4ywrs7PSlPY&#10;MNEGx21qBJdQLIyGNqW+kDLWLXoTl6FHYu8rDN4klkMj7WAmLvdOZkrdSm864oXW9PjYYn3cnryG&#10;p/d9jNNL/op281GPuHtzR4taX17MDysQCef0F4ZffEaHipkO4UQ2CqdhkV1zku8Zv8T+jboDcdCQ&#10;5wpkVcr//NUPAAAA//8DAFBLAQItABQABgAIAAAAIQC2gziS/gAAAOEBAAATAAAAAAAAAAAAAAAA&#10;AAAAAABbQ29udGVudF9UeXBlc10ueG1sUEsBAi0AFAAGAAgAAAAhADj9If/WAAAAlAEAAAsAAAAA&#10;AAAAAAAAAAAALwEAAF9yZWxzLy5yZWxzUEsBAi0AFAAGAAgAAAAhAP0BnLOwAgAAsgUAAA4AAAAA&#10;AAAAAAAAAAAALgIAAGRycy9lMm9Eb2MueG1sUEsBAi0AFAAGAAgAAAAhALLXgd/cAAAABwEAAA8A&#10;AAAAAAAAAAAAAAAACg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1F5D94" w:rsidRPr="00387A75" w:rsidRDefault="001F5D94"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K8</w:t>
                            </w:r>
                          </w:p>
                        </w:txbxContent>
                      </v:textbox>
                    </v:shape>
                  </w:pict>
                </mc:Fallback>
              </mc:AlternateContent>
            </w:r>
          </w:p>
        </w:tc>
        <w:tc>
          <w:tcPr>
            <w:tcW w:w="4016" w:type="dxa"/>
            <w:vMerge w:val="restart"/>
            <w:tcMar>
              <w:bottom w:w="57" w:type="dxa"/>
            </w:tcMar>
            <w:vAlign w:val="center"/>
          </w:tcPr>
          <w:p w:rsidR="001F5D94" w:rsidRPr="00257811" w:rsidRDefault="001F5D94" w:rsidP="000711C7">
            <w:pPr>
              <w:rPr>
                <w:rFonts w:ascii="Arial" w:hAnsi="Arial" w:cs="Arial"/>
              </w:rPr>
            </w:pPr>
            <w:r w:rsidRPr="0038642C">
              <w:rPr>
                <w:rFonts w:ascii="Arial" w:hAnsi="Arial" w:cs="Arial"/>
                <w:b/>
              </w:rPr>
              <w:t>Stomata</w:t>
            </w:r>
            <w:r w:rsidRPr="000A0F31">
              <w:rPr>
                <w:rFonts w:ascii="Arial" w:hAnsi="Arial" w:cs="Arial"/>
              </w:rPr>
              <w:t xml:space="preserve"> Pores in the bottom of a leaf which open and close to let gases in and out</w:t>
            </w:r>
            <w:r w:rsidR="000870AF">
              <w:rPr>
                <w:rFonts w:ascii="Arial" w:hAnsi="Arial" w:cs="Arial"/>
              </w:rPr>
              <w:t>.</w:t>
            </w:r>
          </w:p>
        </w:tc>
        <w:tc>
          <w:tcPr>
            <w:tcW w:w="236" w:type="dxa"/>
            <w:vMerge w:val="restart"/>
            <w:tcBorders>
              <w:left w:val="nil"/>
              <w:right w:val="single" w:sz="4" w:space="0" w:color="4B9646" w:themeColor="accent3"/>
            </w:tcBorders>
          </w:tcPr>
          <w:p w:rsidR="001F5D94" w:rsidRPr="00554E08" w:rsidRDefault="001F5D94">
            <w:pPr>
              <w:rPr>
                <w:rFonts w:ascii="Arial" w:hAnsi="Arial" w:cs="Arial"/>
                <w:sz w:val="2"/>
                <w:szCs w:val="2"/>
              </w:rPr>
            </w:pPr>
          </w:p>
        </w:tc>
        <w:tc>
          <w:tcPr>
            <w:tcW w:w="704" w:type="dxa"/>
            <w:vMerge w:val="restart"/>
            <w:tcBorders>
              <w:left w:val="single" w:sz="4" w:space="0" w:color="4B9646" w:themeColor="accent3"/>
            </w:tcBorders>
          </w:tcPr>
          <w:p w:rsidR="001F5D94" w:rsidRPr="003F47CF" w:rsidRDefault="001F5D94">
            <w:pPr>
              <w:rPr>
                <w:rFonts w:ascii="Arial" w:hAnsi="Arial" w:cs="Arial"/>
                <w:sz w:val="2"/>
                <w:szCs w:val="2"/>
              </w:rPr>
            </w:pPr>
          </w:p>
        </w:tc>
        <w:tc>
          <w:tcPr>
            <w:tcW w:w="4762" w:type="dxa"/>
            <w:tcBorders>
              <w:top w:val="single" w:sz="4" w:space="0" w:color="4B9646" w:themeColor="accent3"/>
              <w:bottom w:val="single" w:sz="4" w:space="0" w:color="4B9646"/>
            </w:tcBorders>
          </w:tcPr>
          <w:p w:rsidR="001F5D94" w:rsidRPr="00257811" w:rsidRDefault="001F5D94" w:rsidP="000711C7">
            <w:pPr>
              <w:rPr>
                <w:rFonts w:ascii="Arial" w:hAnsi="Arial" w:cs="Arial"/>
              </w:rPr>
            </w:pPr>
          </w:p>
        </w:tc>
      </w:tr>
      <w:tr w:rsidR="001F5D94" w:rsidRPr="00257811" w:rsidTr="00C84C15">
        <w:trPr>
          <w:trHeight w:val="422"/>
        </w:trPr>
        <w:tc>
          <w:tcPr>
            <w:tcW w:w="851" w:type="dxa"/>
            <w:vMerge/>
          </w:tcPr>
          <w:p w:rsidR="001F5D94" w:rsidRPr="003F47CF" w:rsidRDefault="001F5D94">
            <w:pPr>
              <w:rPr>
                <w:noProof/>
                <w:sz w:val="2"/>
                <w:szCs w:val="2"/>
                <w:lang w:eastAsia="en-GB"/>
              </w:rPr>
            </w:pPr>
          </w:p>
        </w:tc>
        <w:tc>
          <w:tcPr>
            <w:tcW w:w="4016" w:type="dxa"/>
            <w:vMerge/>
            <w:tcMar>
              <w:bottom w:w="57" w:type="dxa"/>
            </w:tcMar>
            <w:vAlign w:val="center"/>
          </w:tcPr>
          <w:p w:rsidR="001F5D94" w:rsidRPr="000A0F31" w:rsidRDefault="001F5D94" w:rsidP="000711C7">
            <w:pPr>
              <w:rPr>
                <w:rFonts w:ascii="Arial" w:hAnsi="Arial" w:cs="Arial"/>
              </w:rPr>
            </w:pPr>
          </w:p>
        </w:tc>
        <w:tc>
          <w:tcPr>
            <w:tcW w:w="236" w:type="dxa"/>
            <w:vMerge/>
            <w:tcBorders>
              <w:left w:val="nil"/>
              <w:right w:val="single" w:sz="4" w:space="0" w:color="4B9646" w:themeColor="accent3"/>
            </w:tcBorders>
          </w:tcPr>
          <w:p w:rsidR="001F5D94" w:rsidRPr="00554E08" w:rsidRDefault="001F5D94">
            <w:pPr>
              <w:rPr>
                <w:rFonts w:ascii="Arial" w:hAnsi="Arial" w:cs="Arial"/>
                <w:sz w:val="2"/>
                <w:szCs w:val="2"/>
              </w:rPr>
            </w:pPr>
          </w:p>
        </w:tc>
        <w:tc>
          <w:tcPr>
            <w:tcW w:w="704" w:type="dxa"/>
            <w:vMerge/>
            <w:tcBorders>
              <w:left w:val="single" w:sz="4" w:space="0" w:color="4B9646" w:themeColor="accent3"/>
            </w:tcBorders>
          </w:tcPr>
          <w:p w:rsidR="001F5D94" w:rsidRPr="003F47CF" w:rsidRDefault="001F5D94">
            <w:pPr>
              <w:rPr>
                <w:rFonts w:ascii="Arial" w:hAnsi="Arial" w:cs="Arial"/>
                <w:sz w:val="2"/>
                <w:szCs w:val="2"/>
              </w:rPr>
            </w:pPr>
          </w:p>
        </w:tc>
        <w:tc>
          <w:tcPr>
            <w:tcW w:w="4762" w:type="dxa"/>
            <w:tcBorders>
              <w:top w:val="single" w:sz="4" w:space="0" w:color="4B9646"/>
            </w:tcBorders>
          </w:tcPr>
          <w:p w:rsidR="001F5D94" w:rsidRPr="00257811" w:rsidRDefault="001F5D94" w:rsidP="000711C7">
            <w:pPr>
              <w:rPr>
                <w:rFonts w:ascii="Arial" w:hAnsi="Arial" w:cs="Arial"/>
              </w:rPr>
            </w:pPr>
          </w:p>
        </w:tc>
      </w:tr>
      <w:tr w:rsidR="00554E08" w:rsidRPr="00257811" w:rsidTr="00C84C15">
        <w:trPr>
          <w:trHeight w:val="652"/>
        </w:trPr>
        <w:tc>
          <w:tcPr>
            <w:tcW w:w="851" w:type="dxa"/>
            <w:shd w:val="clear" w:color="auto" w:fill="A5CBA3"/>
            <w:vAlign w:val="center"/>
          </w:tcPr>
          <w:p w:rsidR="00554E08" w:rsidRPr="000C2F8A" w:rsidRDefault="00554E08" w:rsidP="00016825">
            <w:pPr>
              <w:rPr>
                <w:rFonts w:ascii="Arial" w:hAnsi="Arial" w:cs="Arial"/>
                <w:sz w:val="26"/>
                <w:szCs w:val="26"/>
              </w:rPr>
            </w:pPr>
            <w:r>
              <w:rPr>
                <w:noProof/>
                <w:lang w:eastAsia="en-GB"/>
              </w:rPr>
              <mc:AlternateContent>
                <mc:Choice Requires="wps">
                  <w:drawing>
                    <wp:anchor distT="0" distB="0" distL="114300" distR="114300" simplePos="0" relativeHeight="251652608" behindDoc="0" locked="0" layoutInCell="1" allowOverlap="1" wp14:anchorId="1056CFC7" wp14:editId="6D6DD264">
                      <wp:simplePos x="0" y="0"/>
                      <wp:positionH relativeFrom="column">
                        <wp:posOffset>-14605</wp:posOffset>
                      </wp:positionH>
                      <wp:positionV relativeFrom="paragraph">
                        <wp:posOffset>69850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A5CBA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000F93" w:rsidRDefault="00554E08" w:rsidP="00B53487">
                                  <w:pPr>
                                    <w:spacing w:after="0" w:line="240" w:lineRule="auto"/>
                                    <w:jc w:val="center"/>
                                    <w:rPr>
                                      <w:rFonts w:ascii="Arial" w:hAnsi="Arial" w:cs="Arial"/>
                                      <w:color w:val="4B9646"/>
                                      <w:sz w:val="32"/>
                                    </w:rPr>
                                  </w:pPr>
                                  <w:r w:rsidRPr="00000F93">
                                    <w:rPr>
                                      <w:rFonts w:ascii="Arial" w:hAnsi="Arial" w:cs="Arial"/>
                                      <w:color w:val="4B9646"/>
                                      <w:sz w:val="32"/>
                                    </w:rPr>
                                    <w:t>3</w:t>
                                  </w:r>
                                  <w:r w:rsidR="006E042D">
                                    <w:rPr>
                                      <w:rFonts w:ascii="Arial" w:hAnsi="Arial" w:cs="Arial"/>
                                      <w:color w:val="4B9646"/>
                                      <w:sz w:val="3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240CC" id="Round Diagonal Corner Rectangle 5" o:spid="_x0000_s1041" style="position:absolute;margin-left:-1.15pt;margin-top:5.5pt;width:21.55pt;height:2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GxtAIAANgFAAAOAAAAZHJzL2Uyb0RvYy54bWysVE1v2zAMvQ/YfxB0X+2kSDsEdYosRYcB&#10;RVe0HXpWZCkxIIsapSTOfv0oyXbXD+wwLAeFMslH8onkxWXXGrZX6BuwFZ+clJwpK6Fu7KbiPx6v&#10;P33mzAdha2HAqoofleeXi48fLg5urqawBVMrZARi/fzgKr4Nwc2LwsutaoU/AacsKTVgKwJdcVPU&#10;KA6E3ppiWpZnxQGwdghSeU9fr7KSLxK+1kqG71p7FZipOOUW0onpXMezWFyI+QaF2zayT0P8Qxat&#10;aCwFHaGuRBBsh80bqLaRCB50OJHQFqB1I1WqgaqZlK+qedgKp1ItRI53I03+/8HK2/0dsqau+Iwz&#10;K1p6onvY2ZpdNWIDVhi2ArT0RPdEpbAbo9gsknZwfk6+D+4O+5snMTLQaWzjP9XGukT0cSRadYFJ&#10;+jg9Pz0r6TkkqXqZUIpnZ4c+fFXQsihUHGNK05hSTCMRLfY3PmSnwThG9WCa+roxJl1iF6mVQbYX&#10;9P7rzSSmTmFeWBnLDhU/nZzPEvALncfNevRfzlZflqdvIQjQWMKNnGQWkhSORsUsjL1XmiiOdecI&#10;L9MSUiobJlm1FbXK2c5K+g3BBo+UfQKMyJrqHLF7gMEygwzYuezePrqqNBujc/m3xLLz6JEigw2j&#10;c9tYwPcADFXVR872A0mZmshS6NZdar/J2FZrqI/Ukwh5WL2T1w11wY3w4U4gTSc1Dm2c8J0ObYDe&#10;DnqJsy3gr/e+R3saGtJydqBpr7j/uROoODPfLI1TXA2DgIOwHgS7a1dADTShXeZkEskBgxlEjdA+&#10;0SJaxiikElZSrIrLgMNlFfLWoVUm1XKZzGgFOBFu7IOTETwSG3v5sXsS6PrWDzQztzBsAjF/1ffZ&#10;NnpaWO4C6CYNRaQ289hTTusj9U6/6uJ++vOerJ4X8uI3AAAA//8DAFBLAwQUAAYACAAAACEAVdoF&#10;pt4AAAAHAQAADwAAAGRycy9kb3ducmV2LnhtbEyPzU7DQAyE70i8w8pI3NpNSolQyKYCqhaQuFCQ&#10;4OhmnR+R9UbZbRveHnOCgw/2jMbfFKvJ9epIY+g8G0jnCSjiytuOGwPvb5vZDagQkS32nsnANwVY&#10;lednBebWn/iVjrvYKAnhkKOBNsYh1zpULTkMcz8Qi1b70WGUdWy0HfEk4a7XiyTJtMOO5UOLAz20&#10;VH3tDs7A+n5L2eYze/mon7c1yjw9rmtjLi+mu1tQkab4Z4ZffEGHUpj2/sA2qN7AbHElTrmnUkn0&#10;ZSJN9gaulynostD/+csfAAAA//8DAFBLAQItABQABgAIAAAAIQC2gziS/gAAAOEBAAATAAAAAAAA&#10;AAAAAAAAAAAAAABbQ29udGVudF9UeXBlc10ueG1sUEsBAi0AFAAGAAgAAAAhADj9If/WAAAAlAEA&#10;AAsAAAAAAAAAAAAAAAAALwEAAF9yZWxzLy5yZWxzUEsBAi0AFAAGAAgAAAAhAPI6AbG0AgAA2AUA&#10;AA4AAAAAAAAAAAAAAAAALgIAAGRycy9lMm9Eb2MueG1sUEsBAi0AFAAGAAgAAAAhAFXaBabeAAAA&#10;BwEAAA8AAAAAAAAAAAAAAAAADgUAAGRycy9kb3ducmV2LnhtbFBLBQYAAAAABAAEAPMAAAAZBgAA&#10;AAA=&#10;" adj="-11796480,,5400" path="m45601,l273600,r,l273600,227999v,25185,-20416,45601,-45601,45601l,273600r,l,45601c,20416,20416,,45601,xe" fillcolor="white [3212]" strokecolor="#a5cba3" strokeweight=".25pt">
                      <v:stroke joinstyle="miter"/>
                      <v:formulas/>
                      <v:path arrowok="t" o:connecttype="custom" o:connectlocs="45601,0;273600,0;273600,0;273600,227999;227999,273600;0,273600;0,273600;0,45601;45601,0" o:connectangles="0,0,0,0,0,0,0,0,0" textboxrect="0,0,273600,273600"/>
                      <v:textbox inset="0,0,0,0">
                        <w:txbxContent>
                          <w:p w:rsidR="00554E08" w:rsidRPr="00000F93" w:rsidRDefault="00554E08" w:rsidP="00B53487">
                            <w:pPr>
                              <w:spacing w:after="0" w:line="240" w:lineRule="auto"/>
                              <w:jc w:val="center"/>
                              <w:rPr>
                                <w:rFonts w:ascii="Arial" w:hAnsi="Arial" w:cs="Arial"/>
                                <w:color w:val="4B9646"/>
                                <w:sz w:val="32"/>
                              </w:rPr>
                            </w:pPr>
                            <w:r w:rsidRPr="00000F93">
                              <w:rPr>
                                <w:rFonts w:ascii="Arial" w:hAnsi="Arial" w:cs="Arial"/>
                                <w:color w:val="4B9646"/>
                                <w:sz w:val="32"/>
                              </w:rPr>
                              <w:t>3</w:t>
                            </w:r>
                            <w:r w:rsidR="006E042D">
                              <w:rPr>
                                <w:rFonts w:ascii="Arial" w:hAnsi="Arial" w:cs="Arial"/>
                                <w:color w:val="4B9646"/>
                                <w:sz w:val="32"/>
                              </w:rPr>
                              <w:t xml:space="preserve"> </w:t>
                            </w:r>
                          </w:p>
                        </w:txbxContent>
                      </v:textbox>
                    </v:shape>
                  </w:pict>
                </mc:Fallback>
              </mc:AlternateContent>
            </w:r>
          </w:p>
        </w:tc>
        <w:tc>
          <w:tcPr>
            <w:tcW w:w="4016" w:type="dxa"/>
            <w:shd w:val="clear" w:color="auto" w:fill="A5CBA3"/>
            <w:vAlign w:val="center"/>
          </w:tcPr>
          <w:p w:rsidR="00554E08" w:rsidRPr="00B53487" w:rsidRDefault="00554E08"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A5CBA3"/>
          </w:tcPr>
          <w:p w:rsidR="00554E08" w:rsidRPr="00554E08" w:rsidRDefault="00554E08" w:rsidP="00016825">
            <w:pPr>
              <w:rPr>
                <w:rFonts w:ascii="Arial" w:hAnsi="Arial" w:cs="Arial"/>
                <w:sz w:val="2"/>
                <w:szCs w:val="2"/>
              </w:rPr>
            </w:pPr>
          </w:p>
        </w:tc>
        <w:tc>
          <w:tcPr>
            <w:tcW w:w="704" w:type="dxa"/>
            <w:tcBorders>
              <w:left w:val="nil"/>
            </w:tcBorders>
            <w:shd w:val="clear" w:color="auto" w:fill="A5CBA3"/>
            <w:vAlign w:val="center"/>
          </w:tcPr>
          <w:p w:rsidR="00554E08" w:rsidRPr="000C2F8A" w:rsidRDefault="00554E08" w:rsidP="00016825">
            <w:pPr>
              <w:rPr>
                <w:rFonts w:ascii="Arial" w:hAnsi="Arial" w:cs="Arial"/>
                <w:sz w:val="26"/>
                <w:szCs w:val="26"/>
              </w:rPr>
            </w:pPr>
          </w:p>
        </w:tc>
        <w:tc>
          <w:tcPr>
            <w:tcW w:w="4762" w:type="dxa"/>
            <w:shd w:val="clear" w:color="auto" w:fill="A5CBA3"/>
            <w:vAlign w:val="center"/>
          </w:tcPr>
          <w:p w:rsidR="00554E08" w:rsidRPr="00257811" w:rsidRDefault="00554E08" w:rsidP="00016825">
            <w:pPr>
              <w:rPr>
                <w:rFonts w:ascii="Arial" w:hAnsi="Arial" w:cs="Arial"/>
              </w:rPr>
            </w:pPr>
          </w:p>
        </w:tc>
      </w:tr>
      <w:tr w:rsidR="00554E08" w:rsidRPr="00257811" w:rsidTr="00864746">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5680" behindDoc="0" locked="0" layoutInCell="1" allowOverlap="1" wp14:anchorId="26D21FF2" wp14:editId="6620524A">
                      <wp:simplePos x="0" y="0"/>
                      <wp:positionH relativeFrom="column">
                        <wp:posOffset>-14605</wp:posOffset>
                      </wp:positionH>
                      <wp:positionV relativeFrom="paragraph">
                        <wp:posOffset>59055</wp:posOffset>
                      </wp:positionV>
                      <wp:extent cx="273050" cy="27305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AC7CD3" id="Round Diagonal Corner Rectangle 14" o:spid="_x0000_s1042" style="position:absolute;margin-left:-1.15pt;margin-top:4.65pt;width:21.5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9tsAIAALIFAAAOAAAAZHJzL2Uyb0RvYy54bWysVE1v2zAMvQ/YfxB0X+2kX5tRp8hSdBhQ&#10;tEXboWdFlmMDsqhRSpzs14+SbLfoih2G5eBQIvlIPpG8uNx3mu0UuhZMyWdHOWfKSKhasyn5j6fr&#10;T585c16YSmgwquQH5fjl4uOHi94Wag4N6EohIxDjit6WvPHeFlnmZKM64Y7AKkPKGrATno64ySoU&#10;PaF3Opvn+VnWA1YWQSrn6PYqKfki4te1kv6urp3yTJeccvPxi/G7Dt9scSGKDQrbtHJIQ/xDFp1o&#10;DQWdoK6EF2yL7R9QXSsRHNT+SEKXQV23UsUaqJpZ/qaax0ZYFWshcpydaHL/D1be7u6RtRW93Qln&#10;RnT0Rg+wNRW7asUGjNBsBWjojR6IS2E2WjGyJNp66wryfrT3OJwciYGDfY1d+Kfq2D5SfZioVnvP&#10;JF3Oz4/zU3oQSapBJpTsxdmi898UdCwIJceQ0zzkFPKIVIvdjfPJaTQOUQ1ct1rTvSi0YX3Jj2fn&#10;p9HBgW6roAw6h5v1SiPbCeqMk69fzk7OQlWUwSszOmlDl6HWVF2U/EGrhP+gaiIv1JMihLZVE6yQ&#10;Uhk/S6pGVCpFO83pNwYbPWJobQgwINeU5YQ9AIyWCWTETjkP9sFVxa6fnPO/JZacJ48YGYyfnLvW&#10;AL4HoKmqIXKyH0lK1ASW/H69T40ViQ1Xa6gO1G0IaQydldctve6NcP5eIM0dNQTtEn9Hn1oDvR0M&#10;EmcN4K/37oM9jQNpOetpjkvufm4FKs70d0ODEoZ+FHAU1qNgtt0KqAFmtKWsjCI5oNejWCN0z7Ri&#10;liEKqYSRFKvk0uN4WPm0T2hJSbVcRjMabiv8jXm0MoAHYkOPPu2fBdqhpT3Nwi2MMy6KN/2cbIOn&#10;geXWQ93GZn/hcaCcFkPsnWGJhc3z+hytXlbt4jcAAAD//wMAUEsDBBQABgAIAAAAIQDTtIrY2wAA&#10;AAYBAAAPAAAAZHJzL2Rvd25yZXYueG1sTI7NTsMwEITvSLyDtUjcWodC+QnZVAiEhIRUaAt3N16S&#10;qPY6it0kvD3LCU6jnRnNfsVq8k4N1Mc2MMLFPANFXAXbco3wsXue3YKKybA1LjAhfFOEVXl6Upjc&#10;hpE3NGxTrWSEY24QmpS6XOtYNeRNnIeOWLKv0HuT5OxrbXszyrh3epFl19qbluVDYzp6bKg6bI8e&#10;4entM8bxZflKdvNeDbRbu4MlxPOz6eEeVKIp/ZXhF1/QoRSmfTiyjcohzBaX0kS4E5H4KrsBtUdY&#10;iq3LQv/HL38AAAD//wMAUEsBAi0AFAAGAAgAAAAhALaDOJL+AAAA4QEAABMAAAAAAAAAAAAAAAAA&#10;AAAAAFtDb250ZW50X1R5cGVzXS54bWxQSwECLQAUAAYACAAAACEAOP0h/9YAAACUAQAACwAAAAAA&#10;AAAAAAAAAAAvAQAAX3JlbHMvLnJlbHNQSwECLQAUAAYACAAAACEANNDfbbACAACyBQAADgAAAAAA&#10;AAAAAAAAAAAuAgAAZHJzL2Uyb0RvYy54bWxQSwECLQAUAAYACAAAACEA07SK2NsAAAAGAQAADwAA&#10;AAAAAAAAAAAAAAAK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6" w:type="dxa"/>
            <w:tcMar>
              <w:bottom w:w="57" w:type="dxa"/>
            </w:tcMar>
            <w:vAlign w:val="center"/>
          </w:tcPr>
          <w:p w:rsidR="00554E08" w:rsidRPr="00257811" w:rsidRDefault="000A0F31" w:rsidP="000711C7">
            <w:pPr>
              <w:rPr>
                <w:rFonts w:ascii="Arial" w:hAnsi="Arial" w:cs="Arial"/>
              </w:rPr>
            </w:pPr>
            <w:r w:rsidRPr="000A0F31">
              <w:rPr>
                <w:rFonts w:ascii="Arial" w:hAnsi="Arial" w:cs="Arial"/>
              </w:rPr>
              <w:t>Suggest how particular conditions could affect plant growth</w:t>
            </w:r>
            <w:r w:rsidR="000870AF">
              <w:rPr>
                <w:rFonts w:ascii="Arial" w:hAnsi="Arial" w:cs="Arial"/>
              </w:rPr>
              <w:t>.</w:t>
            </w:r>
          </w:p>
        </w:tc>
        <w:tc>
          <w:tcPr>
            <w:tcW w:w="236" w:type="dxa"/>
            <w:tcBorders>
              <w:right w:val="nil"/>
            </w:tcBorders>
          </w:tcPr>
          <w:p w:rsidR="00554E08" w:rsidRPr="00554E08" w:rsidRDefault="00554E08">
            <w:pPr>
              <w:rPr>
                <w:rFonts w:ascii="Arial" w:hAnsi="Arial" w:cs="Arial"/>
                <w:noProof/>
                <w:sz w:val="2"/>
                <w:szCs w:val="2"/>
                <w:lang w:eastAsia="en-GB"/>
              </w:rPr>
            </w:pPr>
          </w:p>
        </w:tc>
        <w:tc>
          <w:tcPr>
            <w:tcW w:w="704" w:type="dxa"/>
            <w:tcBorders>
              <w:left w:val="nil"/>
            </w:tcBorders>
          </w:tcPr>
          <w:p w:rsidR="00554E08" w:rsidRPr="000C2F8A" w:rsidRDefault="00554E08">
            <w:pPr>
              <w:rPr>
                <w:rFonts w:ascii="Arial" w:hAnsi="Arial" w:cs="Arial"/>
                <w:sz w:val="26"/>
                <w:szCs w:val="26"/>
              </w:rPr>
            </w:pPr>
          </w:p>
        </w:tc>
        <w:tc>
          <w:tcPr>
            <w:tcW w:w="4762" w:type="dxa"/>
            <w:tcMar>
              <w:bottom w:w="57" w:type="dxa"/>
            </w:tcMar>
            <w:vAlign w:val="center"/>
          </w:tcPr>
          <w:p w:rsidR="00554E08" w:rsidRPr="00DF6C3B" w:rsidRDefault="00554E08" w:rsidP="000711C7">
            <w:pPr>
              <w:rPr>
                <w:rFonts w:ascii="Arial" w:hAnsi="Arial" w:cs="Arial"/>
              </w:rPr>
            </w:pPr>
          </w:p>
        </w:tc>
      </w:tr>
      <w:tr w:rsidR="0054315C" w:rsidRPr="00257811" w:rsidTr="00864746">
        <w:trPr>
          <w:trHeight w:val="567"/>
        </w:trPr>
        <w:tc>
          <w:tcPr>
            <w:tcW w:w="851" w:type="dxa"/>
          </w:tcPr>
          <w:p w:rsidR="0054315C" w:rsidRPr="003F47CF" w:rsidRDefault="0054315C">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0800" behindDoc="0" locked="0" layoutInCell="1" allowOverlap="1" wp14:anchorId="17873E7C" wp14:editId="3A74D737">
                      <wp:simplePos x="0" y="0"/>
                      <wp:positionH relativeFrom="column">
                        <wp:posOffset>-14605</wp:posOffset>
                      </wp:positionH>
                      <wp:positionV relativeFrom="paragraph">
                        <wp:posOffset>49530</wp:posOffset>
                      </wp:positionV>
                      <wp:extent cx="273050" cy="27305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315C" w:rsidRPr="00387A75" w:rsidRDefault="0054315C"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D4EAC8" id="Round Diagonal Corner Rectangle 21" o:spid="_x0000_s1043" style="position:absolute;margin-left:-1.15pt;margin-top:3.9pt;width:21.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pwsQIAALIFAAAOAAAAZHJzL2Uyb0RvYy54bWysVE1v2zAMvQ/YfxB0X52knzPqFFmKDgOK&#10;tWg79KzIcmxAFjVKiZ39+lGS7RZdscOwHBxKJB/JJ5KXV32r2V6ha8AUfH4040wZCWVjtgX/8XTz&#10;6YIz54UphQajCn5Qjl8tP3647GyuFlCDLhUyAjEu72zBa+9tnmVO1qoV7gisMqSsAFvh6YjbrETR&#10;EXqrs8VsdpZ1gKVFkMo5ur1OSr6M+FWlpL+rKqc80wWn3Hz8YvxuwjdbXop8i8LWjRzSEP+QRSsa&#10;Q0EnqGvhBdth8wdU20gEB5U/ktBmUFWNVLEGqmY+e1PNYy2sirUQOc5ONLn/Byu/7++RNWXBF3PO&#10;jGjpjR5gZ0p23YgtGKHZGtDQGz0Ql8JstWJkSbR11uXk/WjvcTg5EgMHfYVt+KfqWB+pPkxUq94z&#10;SZeL8+PZKT2IJNUgE0r24mzR+a8KWhaEgmPIaRFyCnlEqsX+1vnkNBqHqAZuGq3pXuTasK7gx/Pz&#10;0+jgQDdlUAadw+1mrZHtBXXGyZfPZydnoSrK4JUZnbShy1Brqi5K/qBVwn9QFZEX6kkRQtuqCVZI&#10;qYyfJ1UtSpWinc7oNwYbPWJobQgwIFeU5YQ9AIyWCWTETjkP9sFVxa6fnGd/Syw5Tx4xMhg/ObeN&#10;AXwPQFNVQ+RkP5KUqAks+X7Tx8aaXwTTcLWB8kDdhpDG0Fl509Dr3grn7wXS3FFD0C7xd/SpNNDb&#10;wSBxVgP+eu8+2NM4kJazjua44O7nTqDiTH8zNChh6EcBR2EzCmbXroEagHqfsokiOaDXo1ghtM+0&#10;YlYhCqmEkRSr4NLjeFj7tE9oSUm1WkUzGm4r/K15tDKAB2JDjz71zwLt0NKeZuE7jDMu8jf9nGyD&#10;p4HVzkPVxGZ/4XGgnBZD7J1hiYXN8/ocrV5W7fI3AAAA//8DAFBLAwQUAAYACAAAACEAvYBFQNsA&#10;AAAGAQAADwAAAGRycy9kb3ducmV2LnhtbEyPQUvDQBSE74L/YXmCt3ZjtbbEvBRRBEFQ2+p9m30m&#10;obtvQ3abxH/v86THYYaZb4rN5J0aqI9tYISreQaKuAq25RrhY/80W4OKybA1LjAhfFOETXl+Vpjc&#10;hpG3NOxSraSEY24QmpS6XOtYNeRNnIeOWLyv0HuTRPa1tr0Zpdw7vciyW+1Ny7LQmI4eGqqOu5NH&#10;eHz7jHF8Xr6Q3b5XA+1f3dES4uXFdH8HKtGU/sLwiy/oUArTIZzYRuUQZotrSSKs5IDYN9kK1AFh&#10;ma1Bl4X+j1/+AAAA//8DAFBLAQItABQABgAIAAAAIQC2gziS/gAAAOEBAAATAAAAAAAAAAAAAAAA&#10;AAAAAABbQ29udGVudF9UeXBlc10ueG1sUEsBAi0AFAAGAAgAAAAhADj9If/WAAAAlAEAAAsAAAAA&#10;AAAAAAAAAAAALwEAAF9yZWxzLy5yZWxzUEsBAi0AFAAGAAgAAAAhAGrsunCxAgAAsgUAAA4AAAAA&#10;AAAAAAAAAAAALgIAAGRycy9lMm9Eb2MueG1sUEsBAi0AFAAGAAgAAAAhAL2ARUDbAAAABgEAAA8A&#10;AAAAAAAAAAAAAAAACw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4315C" w:rsidRPr="00387A75" w:rsidRDefault="0054315C"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6" w:type="dxa"/>
            <w:tcMar>
              <w:bottom w:w="57" w:type="dxa"/>
            </w:tcMar>
            <w:vAlign w:val="center"/>
          </w:tcPr>
          <w:p w:rsidR="0054315C" w:rsidRPr="00257811" w:rsidRDefault="0054315C" w:rsidP="000711C7">
            <w:pPr>
              <w:rPr>
                <w:rFonts w:ascii="Arial" w:hAnsi="Arial" w:cs="Arial"/>
              </w:rPr>
            </w:pPr>
            <w:r w:rsidRPr="000A0F31">
              <w:rPr>
                <w:rFonts w:ascii="Arial" w:hAnsi="Arial" w:cs="Arial"/>
              </w:rPr>
              <w:t>Suggest reasons for particular adaptations of leaves, roots and stems</w:t>
            </w:r>
            <w:r w:rsidR="000870AF">
              <w:rPr>
                <w:rFonts w:ascii="Arial" w:hAnsi="Arial" w:cs="Arial"/>
              </w:rPr>
              <w:t>.</w:t>
            </w:r>
          </w:p>
        </w:tc>
        <w:tc>
          <w:tcPr>
            <w:tcW w:w="236" w:type="dxa"/>
            <w:tcBorders>
              <w:right w:val="nil"/>
            </w:tcBorders>
          </w:tcPr>
          <w:p w:rsidR="0054315C" w:rsidRPr="00554E08" w:rsidRDefault="0054315C">
            <w:pPr>
              <w:rPr>
                <w:rFonts w:ascii="Arial" w:hAnsi="Arial" w:cs="Arial"/>
                <w:sz w:val="2"/>
                <w:szCs w:val="2"/>
              </w:rPr>
            </w:pPr>
          </w:p>
        </w:tc>
        <w:tc>
          <w:tcPr>
            <w:tcW w:w="5466" w:type="dxa"/>
            <w:gridSpan w:val="2"/>
            <w:tcBorders>
              <w:left w:val="nil"/>
            </w:tcBorders>
          </w:tcPr>
          <w:p w:rsidR="0054315C" w:rsidRPr="00DF6C3B" w:rsidRDefault="0054315C" w:rsidP="000711C7">
            <w:pPr>
              <w:rPr>
                <w:rFonts w:ascii="Arial" w:hAnsi="Arial" w:cs="Arial"/>
              </w:rPr>
            </w:pPr>
          </w:p>
        </w:tc>
      </w:tr>
      <w:tr w:rsidR="00554E08" w:rsidRPr="00257811" w:rsidTr="00C84C15">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8752" behindDoc="0" locked="0" layoutInCell="1" allowOverlap="1" wp14:anchorId="33DB356C" wp14:editId="7B9D4FEA">
                      <wp:simplePos x="0" y="0"/>
                      <wp:positionH relativeFrom="column">
                        <wp:posOffset>-14605</wp:posOffset>
                      </wp:positionH>
                      <wp:positionV relativeFrom="paragraph">
                        <wp:posOffset>47625</wp:posOffset>
                      </wp:positionV>
                      <wp:extent cx="273050" cy="273050"/>
                      <wp:effectExtent l="0" t="0" r="12700" b="12700"/>
                      <wp:wrapNone/>
                      <wp:docPr id="22" name="Round Diagonal Corner Rectangle 2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D668F0" id="Round Diagonal Corner Rectangle 22" o:spid="_x0000_s1044" style="position:absolute;margin-left:-1.15pt;margin-top:3.75pt;width:21.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UsQIAALIFAAAOAAAAZHJzL2Uyb0RvYy54bWysVE1v2zAMvQ/YfxB0X+2kX6tRp8hSdBhQ&#10;rEXboWdFlmMDsqhRSpzs14+SbLfoih2G5eBQIvlIPpG8vNp3mu0UuhZMyWdHOWfKSKhasyn5j6eb&#10;T585c16YSmgwquQH5fjV4uOHy94Wag4N6EohIxDjit6WvPHeFlnmZKM64Y7AKkPKGrATno64ySoU&#10;PaF3Opvn+VnWA1YWQSrn6PY6Kfki4te1kv6urp3yTJeccvPxi/G7Dt9scSmKDQrbtHJIQ/xDFp1o&#10;DQWdoK6FF2yL7R9QXSsRHNT+SEKXQV23UsUaqJpZ/qaax0ZYFWshcpydaHL/D1Z+390ja6uSz+ec&#10;GdHRGz3A1lTsuhUbMEKzFaChN3ogLoXZaMXIkmjrrSvI+9He43ByJAYO9jV24Z+qY/tI9WGiWu09&#10;k3Q5Pz/OT+lBJKkGmVCyF2eLzn9V0LEglBxDTvOQU8gjUi12t84np9E4RDVw02pN96LQhvUlP56d&#10;n0YHB7qtgjLoHG7WK41sJ6gzTr5cnJ2chaoog1dmdNKGLkOtqboo+YNWCf9B1UReqCdFCG2rJlgh&#10;pTJ+llSNqFSKdprTbww2esTQ2hBgQK4pywl7ABgtE8iInXIe7IOril0/Oed/Syw5Tx4xMhg/OXet&#10;AXwPQFNVQ+RkP5KUqAks+f16HxtrdhFMw9UaqgN1G0IaQ2flTUuveyucvxdIc0cNQbvE39Gn1kBv&#10;B4PEWQP46737YE/jQFrOeprjkrufW4GKM/3N0KCEoR8FHIX1KJhttwJqgBltKSujSA7o9SjWCN0z&#10;rZhliEIqYSTFKrn0OB5WPu0TWlJSLZfRjIbbCn9rHq0M4IHY0KNP+2eBdmhpT7PwHcYZF8Wbfk62&#10;wdPAcuuhbmOzv/A4UE6LIfbOsMTC5nl9jlYvq3bxGwAA//8DAFBLAwQUAAYACAAAACEA7fUv+tsA&#10;AAAGAQAADwAAAGRycy9kb3ducmV2LnhtbEyOUUvDMBSF3wX/Q7iCb1vitG7U3g5RBEFwbnPvWXNt&#10;y5Kb0mRt/ffGJ308nMN3vmI9OSsG6kPrGeFmrkAQV960XCN87l9mKxAhajbaeiaEbwqwLi8vCp0b&#10;P/KWhl2sRYJwyDVCE2OXSxmqhpwOc98Rp+7L907HFPtaml6PCe6sXCh1L51uOT00uqOnhqrT7uwQ&#10;njeHEMbX7I3M9qMaaP9uT4YQr6+mxwcQkab4N4Zf/aQOZXI6+jObICzCbHGblgjLDESq79QSxBEh&#10;UxnIspD/9csfAAAA//8DAFBLAQItABQABgAIAAAAIQC2gziS/gAAAOEBAAATAAAAAAAAAAAAAAAA&#10;AAAAAABbQ29udGVudF9UeXBlc10ueG1sUEsBAi0AFAAGAAgAAAAhADj9If/WAAAAlAEAAAsAAAAA&#10;AAAAAAAAAAAALwEAAF9yZWxzLy5yZWxzUEsBAi0AFAAGAAgAAAAhABOX8ZSxAgAAsgUAAA4AAAAA&#10;AAAAAAAAAAAALgIAAGRycy9lMm9Eb2MueG1sUEsBAi0AFAAGAAgAAAAhAO31L/rbAAAABgEAAA8A&#10;AAAAAAAAAAAAAAAACw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E3</w:t>
                            </w:r>
                          </w:p>
                        </w:txbxContent>
                      </v:textbox>
                    </v:shape>
                  </w:pict>
                </mc:Fallback>
              </mc:AlternateContent>
            </w:r>
          </w:p>
        </w:tc>
        <w:tc>
          <w:tcPr>
            <w:tcW w:w="4016" w:type="dxa"/>
            <w:tcMar>
              <w:bottom w:w="57" w:type="dxa"/>
            </w:tcMar>
            <w:vAlign w:val="center"/>
          </w:tcPr>
          <w:p w:rsidR="00554E08" w:rsidRPr="00257811" w:rsidRDefault="000A0F31" w:rsidP="000711C7">
            <w:pPr>
              <w:rPr>
                <w:rFonts w:ascii="Arial" w:hAnsi="Arial" w:cs="Arial"/>
              </w:rPr>
            </w:pPr>
            <w:r w:rsidRPr="000A0F31">
              <w:rPr>
                <w:rFonts w:ascii="Arial" w:hAnsi="Arial" w:cs="Arial"/>
              </w:rPr>
              <w:t>Compare the movement of carbon dioxide and oxygen through stomata at different times of day</w:t>
            </w:r>
            <w:r w:rsidR="000870AF">
              <w:rPr>
                <w:rFonts w:ascii="Arial" w:hAnsi="Arial" w:cs="Arial"/>
              </w:rPr>
              <w:t>.</w:t>
            </w:r>
          </w:p>
        </w:tc>
        <w:tc>
          <w:tcPr>
            <w:tcW w:w="236" w:type="dxa"/>
            <w:tcBorders>
              <w:right w:val="nil"/>
            </w:tcBorders>
          </w:tcPr>
          <w:p w:rsidR="00554E08" w:rsidRPr="00554E08" w:rsidRDefault="00554E08">
            <w:pPr>
              <w:rPr>
                <w:rFonts w:ascii="Arial" w:hAnsi="Arial" w:cs="Arial"/>
                <w:noProof/>
                <w:sz w:val="2"/>
                <w:szCs w:val="2"/>
                <w:lang w:eastAsia="en-GB"/>
              </w:rPr>
            </w:pPr>
          </w:p>
        </w:tc>
        <w:tc>
          <w:tcPr>
            <w:tcW w:w="704" w:type="dxa"/>
            <w:tcBorders>
              <w:left w:val="nil"/>
            </w:tcBorders>
          </w:tcPr>
          <w:p w:rsidR="00554E08" w:rsidRPr="000C2F8A" w:rsidRDefault="00554E08">
            <w:pPr>
              <w:rPr>
                <w:rFonts w:ascii="Arial" w:hAnsi="Arial" w:cs="Arial"/>
                <w:sz w:val="26"/>
                <w:szCs w:val="26"/>
              </w:rPr>
            </w:pPr>
          </w:p>
        </w:tc>
        <w:tc>
          <w:tcPr>
            <w:tcW w:w="4762" w:type="dxa"/>
            <w:tcMar>
              <w:bottom w:w="57" w:type="dxa"/>
            </w:tcMar>
            <w:vAlign w:val="center"/>
          </w:tcPr>
          <w:p w:rsidR="00554E08" w:rsidRPr="00DF6C3B" w:rsidRDefault="00554E08" w:rsidP="000711C7">
            <w:pPr>
              <w:rPr>
                <w:rFonts w:ascii="Arial" w:hAnsi="Arial" w:cs="Arial"/>
              </w:rPr>
            </w:pPr>
          </w:p>
        </w:tc>
      </w:tr>
      <w:tr w:rsidR="0054315C" w:rsidRPr="00257811" w:rsidTr="00C84C15">
        <w:trPr>
          <w:trHeight w:val="567"/>
        </w:trPr>
        <w:tc>
          <w:tcPr>
            <w:tcW w:w="851" w:type="dxa"/>
          </w:tcPr>
          <w:p w:rsidR="0054315C" w:rsidRPr="003F47CF" w:rsidRDefault="00C84C15">
            <w:pPr>
              <w:rPr>
                <w:noProof/>
                <w:sz w:val="2"/>
                <w:szCs w:val="2"/>
                <w:lang w:eastAsia="en-GB"/>
              </w:rPr>
            </w:pPr>
            <w:r w:rsidRPr="003F47CF">
              <w:rPr>
                <w:noProof/>
                <w:sz w:val="2"/>
                <w:szCs w:val="2"/>
                <w:lang w:eastAsia="en-GB"/>
              </w:rPr>
              <mc:AlternateContent>
                <mc:Choice Requires="wps">
                  <w:drawing>
                    <wp:anchor distT="0" distB="0" distL="114300" distR="114300" simplePos="0" relativeHeight="251670016" behindDoc="0" locked="0" layoutInCell="1" allowOverlap="1" wp14:anchorId="62EFAA01" wp14:editId="1F59E126">
                      <wp:simplePos x="0" y="0"/>
                      <wp:positionH relativeFrom="column">
                        <wp:posOffset>-13554</wp:posOffset>
                      </wp:positionH>
                      <wp:positionV relativeFrom="paragraph">
                        <wp:posOffset>79156</wp:posOffset>
                      </wp:positionV>
                      <wp:extent cx="273050" cy="273050"/>
                      <wp:effectExtent l="0" t="0" r="12700" b="12700"/>
                      <wp:wrapNone/>
                      <wp:docPr id="13" name="Round Diagonal Corner Rectangle 13"/>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4C15" w:rsidRPr="00387A75" w:rsidRDefault="00C84C15" w:rsidP="00C84C1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3" o:spid="_x0000_s1045" style="position:absolute;margin-left:-1.05pt;margin-top:6.25pt;width:21.5pt;height: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5MsAIAALIFAAAOAAAAZHJzL2Uyb0RvYy54bWysVE1v2zAMvQ/YfxB0X+2kX6tRp8hSdBhQ&#10;rEXboWdFlmMDsqhRSuLs14+SbLfoih2G5eBQIvlIPpG8vOo7zXYKXQum5LOjnDNlJFSt2ZT8x9PN&#10;p8+cOS9MJTQYVfKDcvxq8fHD5d4Wag4N6EohIxDjir0teeO9LbLMyUZ1wh2BVYaUNWAnPB1xk1Uo&#10;9oTe6Wye52fZHrCyCFI5R7fXSckXEb+ulfR3de2UZ7rklJuPX4zfdfhmi0tRbFDYppVDGuIfsuhE&#10;ayjoBHUtvGBbbP+A6lqJ4KD2RxK6DOq6lSrWQNXM8jfVPDbCqlgLkePsRJP7f7Dy++4eWVvR2x1z&#10;ZkRHb/QAW1Ox61ZswAjNVoCG3uiBuBRmoxUjS6Jtb11B3o/2HoeTIzFw0NfYhX+qjvWR6sNEteo9&#10;k3Q5Pz/OT+lBJKkGmVCyF2eLzn9V0LEglBxDTvOQU8gjUi12t84np9E4RDVw02pN96LQhu1Lfjw7&#10;P40ODnRbBWXQOdysVxrZTlBnnHy5ODs5C1VRBq/M6KQNXYZaU3VR8getEv6Dqom8UE+KENpWTbBC&#10;SmX8LKkaUakU7TSn3xhs9IihtSHAgFxTlhP2ADBaJpARO+U82AdXFbt+cs7/llhynjxiZDB+cu5a&#10;A/gegKaqhsjJfiQpURNY8v26T411EUzD1RqqA3UbQhpDZ+VNS697K5y/F0hzRw1Bu8Tf0afWQG8H&#10;g8RZA/jrvftgT+NAWs72NMcldz+3AhVn+puhQQlDPwo4CutRMNtuBdQAM9pSVkaRHNDrUawRumda&#10;McsQhVTCSIpVculxPKx82ie0pKRaLqMZDbcV/tY8WhnAA7GhR5/6Z4F2aGlPs/AdxhkXxZt+TrbB&#10;08By66FuY7O/8DhQTosh9s6wxMLmeX2OVi+rdvEbAAD//wMAUEsDBBQABgAIAAAAIQDZePNW2gAA&#10;AAcBAAAPAAAAZHJzL2Rvd25yZXYueG1sTI5fS8MwFMXfBb9DuIJvW7piRLumQxRBENRt7j1rrm1Z&#10;clOarK3f3uuTPp4/nPMrN7N3YsQhdoE0rJYZCKQ62I4aDZ/758UdiJgMWeMCoYZvjLCpLi9KU9gw&#10;0RbHXWoEj1AsjIY2pb6QMtYtehOXoUfi7CsM3iSWQyPtYCYe907mWXYrvemIH1rT42OL9Wl39hqe&#10;3g8xTi/qFe32ox5x/+ZOFrW+vpof1iASzumvDL/4jA4VMx3DmWwUTsMiX3GT/VyB4Pwmuwdx1KCU&#10;AlmV8j9/9QMAAP//AwBQSwECLQAUAAYACAAAACEAtoM4kv4AAADhAQAAEwAAAAAAAAAAAAAAAAAA&#10;AAAAW0NvbnRlbnRfVHlwZXNdLnhtbFBLAQItABQABgAIAAAAIQA4/SH/1gAAAJQBAAALAAAAAAAA&#10;AAAAAAAAAC8BAABfcmVscy8ucmVsc1BLAQItABQABgAIAAAAIQBW6I5MsAIAALIFAAAOAAAAAAAA&#10;AAAAAAAAAC4CAABkcnMvZTJvRG9jLnhtbFBLAQItABQABgAIAAAAIQDZePNW2gAAAAcBAAAPAAAA&#10;AAAAAAAAAAAAAAoFAABkcnMvZG93bnJldi54bWxQSwUGAAAAAAQABADzAAAAEQY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C84C15" w:rsidRPr="00387A75" w:rsidRDefault="00C84C15" w:rsidP="00C84C1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6" w:type="dxa"/>
            <w:tcBorders>
              <w:bottom w:val="single" w:sz="4" w:space="0" w:color="4B9646" w:themeColor="accent3"/>
            </w:tcBorders>
            <w:tcMar>
              <w:bottom w:w="57" w:type="dxa"/>
            </w:tcMar>
            <w:vAlign w:val="center"/>
          </w:tcPr>
          <w:p w:rsidR="0054315C" w:rsidRPr="000A0F31" w:rsidRDefault="0054315C" w:rsidP="000711C7">
            <w:pPr>
              <w:rPr>
                <w:rFonts w:ascii="Arial" w:hAnsi="Arial" w:cs="Arial"/>
              </w:rPr>
            </w:pPr>
          </w:p>
        </w:tc>
        <w:tc>
          <w:tcPr>
            <w:tcW w:w="236" w:type="dxa"/>
            <w:tcBorders>
              <w:right w:val="nil"/>
            </w:tcBorders>
          </w:tcPr>
          <w:p w:rsidR="0054315C" w:rsidRPr="00554E08" w:rsidRDefault="0054315C">
            <w:pPr>
              <w:rPr>
                <w:rFonts w:ascii="Arial" w:hAnsi="Arial" w:cs="Arial"/>
                <w:noProof/>
                <w:sz w:val="2"/>
                <w:szCs w:val="2"/>
                <w:lang w:eastAsia="en-GB"/>
              </w:rPr>
            </w:pPr>
          </w:p>
        </w:tc>
        <w:tc>
          <w:tcPr>
            <w:tcW w:w="704" w:type="dxa"/>
            <w:tcBorders>
              <w:left w:val="nil"/>
            </w:tcBorders>
          </w:tcPr>
          <w:p w:rsidR="0054315C" w:rsidRPr="000C2F8A" w:rsidRDefault="0054315C">
            <w:pPr>
              <w:rPr>
                <w:rFonts w:ascii="Arial" w:hAnsi="Arial" w:cs="Arial"/>
                <w:sz w:val="26"/>
                <w:szCs w:val="26"/>
              </w:rPr>
            </w:pPr>
          </w:p>
        </w:tc>
        <w:tc>
          <w:tcPr>
            <w:tcW w:w="4762" w:type="dxa"/>
            <w:tcMar>
              <w:bottom w:w="57" w:type="dxa"/>
            </w:tcMar>
            <w:vAlign w:val="center"/>
          </w:tcPr>
          <w:p w:rsidR="0054315C" w:rsidRPr="00DF6C3B" w:rsidRDefault="0054315C" w:rsidP="000711C7">
            <w:pPr>
              <w:rPr>
                <w:rFonts w:ascii="Arial" w:hAnsi="Arial" w:cs="Arial"/>
              </w:rPr>
            </w:pPr>
          </w:p>
        </w:tc>
      </w:tr>
      <w:tr w:rsidR="00C84C15" w:rsidRPr="00257811" w:rsidTr="00C84C15">
        <w:trPr>
          <w:trHeight w:val="567"/>
        </w:trPr>
        <w:tc>
          <w:tcPr>
            <w:tcW w:w="851" w:type="dxa"/>
          </w:tcPr>
          <w:p w:rsidR="00C84C15" w:rsidRPr="003F47CF" w:rsidRDefault="00C84C15">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C84C15" w:rsidRPr="000A0F31" w:rsidRDefault="00C84C15" w:rsidP="000711C7">
            <w:pPr>
              <w:rPr>
                <w:rFonts w:ascii="Arial" w:hAnsi="Arial" w:cs="Arial"/>
              </w:rPr>
            </w:pPr>
          </w:p>
        </w:tc>
        <w:tc>
          <w:tcPr>
            <w:tcW w:w="236" w:type="dxa"/>
            <w:tcBorders>
              <w:right w:val="nil"/>
            </w:tcBorders>
          </w:tcPr>
          <w:p w:rsidR="00C84C15" w:rsidRPr="00554E08" w:rsidRDefault="00C84C15">
            <w:pPr>
              <w:rPr>
                <w:rFonts w:ascii="Arial" w:hAnsi="Arial" w:cs="Arial"/>
                <w:noProof/>
                <w:sz w:val="2"/>
                <w:szCs w:val="2"/>
                <w:lang w:eastAsia="en-GB"/>
              </w:rPr>
            </w:pPr>
          </w:p>
        </w:tc>
        <w:tc>
          <w:tcPr>
            <w:tcW w:w="704" w:type="dxa"/>
            <w:tcBorders>
              <w:left w:val="nil"/>
            </w:tcBorders>
          </w:tcPr>
          <w:p w:rsidR="00C84C15" w:rsidRPr="000C2F8A" w:rsidRDefault="00C84C15">
            <w:pPr>
              <w:rPr>
                <w:rFonts w:ascii="Arial" w:hAnsi="Arial" w:cs="Arial"/>
                <w:sz w:val="26"/>
                <w:szCs w:val="26"/>
              </w:rPr>
            </w:pPr>
          </w:p>
        </w:tc>
        <w:tc>
          <w:tcPr>
            <w:tcW w:w="4762" w:type="dxa"/>
            <w:tcMar>
              <w:bottom w:w="57" w:type="dxa"/>
            </w:tcMar>
            <w:vAlign w:val="center"/>
          </w:tcPr>
          <w:p w:rsidR="00C84C15" w:rsidRPr="00DF6C3B" w:rsidRDefault="00C84C15" w:rsidP="000711C7">
            <w:pPr>
              <w:rPr>
                <w:rFonts w:ascii="Arial" w:hAnsi="Arial" w:cs="Arial"/>
              </w:rPr>
            </w:pPr>
          </w:p>
        </w:tc>
      </w:tr>
      <w:tr w:rsidR="00C84C15" w:rsidRPr="00257811" w:rsidTr="00C84C15">
        <w:trPr>
          <w:trHeight w:val="567"/>
        </w:trPr>
        <w:tc>
          <w:tcPr>
            <w:tcW w:w="851" w:type="dxa"/>
          </w:tcPr>
          <w:p w:rsidR="00C84C15" w:rsidRPr="003F47CF" w:rsidRDefault="00C84C15">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C84C15" w:rsidRPr="000A0F31" w:rsidRDefault="00C84C15" w:rsidP="000711C7">
            <w:pPr>
              <w:rPr>
                <w:rFonts w:ascii="Arial" w:hAnsi="Arial" w:cs="Arial"/>
              </w:rPr>
            </w:pPr>
          </w:p>
        </w:tc>
        <w:tc>
          <w:tcPr>
            <w:tcW w:w="236" w:type="dxa"/>
            <w:tcBorders>
              <w:right w:val="nil"/>
            </w:tcBorders>
          </w:tcPr>
          <w:p w:rsidR="00C84C15" w:rsidRPr="00554E08" w:rsidRDefault="00C84C15">
            <w:pPr>
              <w:rPr>
                <w:rFonts w:ascii="Arial" w:hAnsi="Arial" w:cs="Arial"/>
                <w:noProof/>
                <w:sz w:val="2"/>
                <w:szCs w:val="2"/>
                <w:lang w:eastAsia="en-GB"/>
              </w:rPr>
            </w:pPr>
          </w:p>
        </w:tc>
        <w:tc>
          <w:tcPr>
            <w:tcW w:w="704" w:type="dxa"/>
            <w:tcBorders>
              <w:left w:val="nil"/>
            </w:tcBorders>
          </w:tcPr>
          <w:p w:rsidR="00C84C15" w:rsidRPr="000C2F8A" w:rsidRDefault="00C84C15">
            <w:pPr>
              <w:rPr>
                <w:rFonts w:ascii="Arial" w:hAnsi="Arial" w:cs="Arial"/>
                <w:sz w:val="26"/>
                <w:szCs w:val="26"/>
              </w:rPr>
            </w:pPr>
          </w:p>
        </w:tc>
        <w:tc>
          <w:tcPr>
            <w:tcW w:w="4762" w:type="dxa"/>
            <w:tcMar>
              <w:bottom w:w="57" w:type="dxa"/>
            </w:tcMar>
            <w:vAlign w:val="center"/>
          </w:tcPr>
          <w:p w:rsidR="00C84C15" w:rsidRPr="00DF6C3B" w:rsidRDefault="00C84C15" w:rsidP="000711C7">
            <w:pPr>
              <w:rPr>
                <w:rFonts w:ascii="Arial" w:hAnsi="Arial" w:cs="Arial"/>
              </w:rPr>
            </w:pPr>
          </w:p>
        </w:tc>
      </w:tr>
      <w:tr w:rsidR="00C84C15" w:rsidRPr="00257811" w:rsidTr="00C84C15">
        <w:trPr>
          <w:trHeight w:val="567"/>
        </w:trPr>
        <w:tc>
          <w:tcPr>
            <w:tcW w:w="851" w:type="dxa"/>
          </w:tcPr>
          <w:p w:rsidR="00C84C15" w:rsidRPr="003F47CF" w:rsidRDefault="00C84C15">
            <w:pPr>
              <w:rPr>
                <w:noProof/>
                <w:sz w:val="2"/>
                <w:szCs w:val="2"/>
                <w:lang w:eastAsia="en-GB"/>
              </w:rPr>
            </w:pPr>
          </w:p>
        </w:tc>
        <w:tc>
          <w:tcPr>
            <w:tcW w:w="4016" w:type="dxa"/>
            <w:tcBorders>
              <w:top w:val="single" w:sz="4" w:space="0" w:color="4B9646" w:themeColor="accent3"/>
            </w:tcBorders>
            <w:tcMar>
              <w:bottom w:w="57" w:type="dxa"/>
            </w:tcMar>
            <w:vAlign w:val="center"/>
          </w:tcPr>
          <w:p w:rsidR="00C84C15" w:rsidRPr="000A0F31" w:rsidRDefault="00C84C15" w:rsidP="000711C7">
            <w:pPr>
              <w:rPr>
                <w:rFonts w:ascii="Arial" w:hAnsi="Arial" w:cs="Arial"/>
              </w:rPr>
            </w:pPr>
          </w:p>
        </w:tc>
        <w:tc>
          <w:tcPr>
            <w:tcW w:w="236" w:type="dxa"/>
            <w:tcBorders>
              <w:right w:val="nil"/>
            </w:tcBorders>
          </w:tcPr>
          <w:p w:rsidR="00C84C15" w:rsidRPr="00554E08" w:rsidRDefault="00C84C15">
            <w:pPr>
              <w:rPr>
                <w:rFonts w:ascii="Arial" w:hAnsi="Arial" w:cs="Arial"/>
                <w:noProof/>
                <w:sz w:val="2"/>
                <w:szCs w:val="2"/>
                <w:lang w:eastAsia="en-GB"/>
              </w:rPr>
            </w:pPr>
          </w:p>
        </w:tc>
        <w:tc>
          <w:tcPr>
            <w:tcW w:w="704" w:type="dxa"/>
            <w:tcBorders>
              <w:left w:val="nil"/>
            </w:tcBorders>
          </w:tcPr>
          <w:p w:rsidR="00C84C15" w:rsidRPr="000C2F8A" w:rsidRDefault="00C84C15">
            <w:pPr>
              <w:rPr>
                <w:rFonts w:ascii="Arial" w:hAnsi="Arial" w:cs="Arial"/>
                <w:sz w:val="26"/>
                <w:szCs w:val="26"/>
              </w:rPr>
            </w:pPr>
          </w:p>
        </w:tc>
        <w:tc>
          <w:tcPr>
            <w:tcW w:w="4762" w:type="dxa"/>
            <w:tcMar>
              <w:bottom w:w="57" w:type="dxa"/>
            </w:tcMar>
            <w:vAlign w:val="center"/>
          </w:tcPr>
          <w:p w:rsidR="00C84C15" w:rsidRPr="00DF6C3B" w:rsidRDefault="00C84C15" w:rsidP="000711C7">
            <w:pPr>
              <w:rPr>
                <w:rFonts w:ascii="Arial" w:hAnsi="Arial" w:cs="Arial"/>
              </w:rPr>
            </w:pPr>
          </w:p>
        </w:tc>
      </w:tr>
      <w:tr w:rsidR="0054315C" w:rsidRPr="00257811" w:rsidTr="00C84C15">
        <w:trPr>
          <w:trHeight w:val="567"/>
        </w:trPr>
        <w:tc>
          <w:tcPr>
            <w:tcW w:w="851" w:type="dxa"/>
          </w:tcPr>
          <w:p w:rsidR="0054315C" w:rsidRPr="003F47CF" w:rsidRDefault="00C84C15">
            <w:pPr>
              <w:rPr>
                <w:noProof/>
                <w:sz w:val="2"/>
                <w:szCs w:val="2"/>
                <w:lang w:eastAsia="en-GB"/>
              </w:rPr>
            </w:pPr>
            <w:r w:rsidRPr="003F47CF">
              <w:rPr>
                <w:noProof/>
                <w:sz w:val="2"/>
                <w:szCs w:val="2"/>
                <w:lang w:eastAsia="en-GB"/>
              </w:rPr>
              <mc:AlternateContent>
                <mc:Choice Requires="wps">
                  <w:drawing>
                    <wp:anchor distT="0" distB="0" distL="114300" distR="114300" simplePos="0" relativeHeight="251672064" behindDoc="0" locked="0" layoutInCell="1" allowOverlap="1" wp14:anchorId="3085902D" wp14:editId="0EF8DD7A">
                      <wp:simplePos x="0" y="0"/>
                      <wp:positionH relativeFrom="column">
                        <wp:posOffset>-12284</wp:posOffset>
                      </wp:positionH>
                      <wp:positionV relativeFrom="paragraph">
                        <wp:posOffset>64946</wp:posOffset>
                      </wp:positionV>
                      <wp:extent cx="273050" cy="273050"/>
                      <wp:effectExtent l="0" t="0" r="12700" b="12700"/>
                      <wp:wrapNone/>
                      <wp:docPr id="20" name="Round Diagonal Corner Rectangle 2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4C15" w:rsidRPr="00387A75" w:rsidRDefault="00C84C15" w:rsidP="00C84C1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 o:spid="_x0000_s1046" style="position:absolute;margin-left:-.95pt;margin-top:5.1pt;width:21.5pt;height: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odrwIAALIFAAAOAAAAZHJzL2Uyb0RvYy54bWysVE1v2zAMvQ/YfxB0X+2kX5tRp8hSdBhQ&#10;tEXboWdFlmMDsqhRSpzs14+SbLfoih2G5aBQIvlIPpO8uNx3mu0UuhZMyWdHOWfKSKhasyn5j6fr&#10;T585c16YSmgwquQH5fjl4uOHi94Wag4N6EohIxDjit6WvPHeFlnmZKM64Y7AKkPKGrATnq64ySoU&#10;PaF3Opvn+VnWA1YWQSrn6PUqKfki4te1kv6urp3yTJeccvPxxHiuw5ktLkSxQWGbVg5piH/IohOt&#10;oaAT1JXwgm2x/QOqayWCg9ofSegyqOtWqlgDVTPL31Tz2AirYi1EjrMTTe7/wcrb3T2ytir5nOgx&#10;oqNv9ABbU7GrVmzACM1WgIa+0QNxKcxGK0aWRFtvXUHej/Yeh5sjMXCwr7EL/1Qd20eqDxPVau+Z&#10;pMf5+XF+ShElqQaZULIXZ4vOf1PQsSCUHENO85BTyCNSLXY3zien0ThENXDdak3votCG9SU/np2f&#10;RgcHuq2CMugcbtYrjWwnqDNOvn45OzkLVVEGr8zopg09hlpTdVHyB60S/oOqibxQT4oQ2lZNsEJK&#10;ZfwsqRpRqRTtNKffGGz0iKG1IcCAXFOWE/YAMFomkBE75TzYB1cVu35yzv+WWHKePGJkMH5y7loD&#10;+B6ApqqGyMl+JClRE1jy+/V+bCwyDU9rqA7UbQhpDJ2V1y193Rvh/L1AmjtqCNol/o6OWgN9Oxgk&#10;zhrAX++9B3saB9Jy1tMcl9z93ApUnOnvhgYlDP0o4CisR8FsuxVQA8xoS1kZRXJAr0exRuieacUs&#10;QxRSCSMpVsmlx/Gy8mmf0JKSarmMZjTcVvgb82hlAA/Ehh592j8LtENLe5qFWxhnXBRv+jnZBk8D&#10;y62Huo3N/sLjQDkthtg7wxILm+f1PVq9rNrFbwAAAP//AwBQSwMEFAAGAAgAAAAhAL1ydILbAAAA&#10;BwEAAA8AAABkcnMvZG93bnJldi54bWxMjktLw0AUhfeC/2G4grt2kmiLxkxKqQiCYF+6n2auSejM&#10;nZCZJvHfe13p8jw45ytWk7NiwD60nhSk8wQEUuVNS7WCj+PL7AFEiJqMtp5QwTcGWJXXV4XOjR9p&#10;j8Mh1oJHKORaQRNjl0sZqgadDnPfIXH25XunI8u+lqbXI487K7MkWUqnW+KHRne4abA6Hy5OwfP2&#10;M4TxdfGGZr+rBjy+27NBpW5vpvUTiIhT/CvDLz6jQ8lMJ38hE4RVMEsfucl+koHg/D5NQZwULO4y&#10;kGUh//OXPwAAAP//AwBQSwECLQAUAAYACAAAACEAtoM4kv4AAADhAQAAEwAAAAAAAAAAAAAAAAAA&#10;AAAAW0NvbnRlbnRfVHlwZXNdLnhtbFBLAQItABQABgAIAAAAIQA4/SH/1gAAAJQBAAALAAAAAAAA&#10;AAAAAAAAAC8BAABfcmVscy8ucmVsc1BLAQItABQABgAIAAAAIQC8sCodrwIAALIFAAAOAAAAAAAA&#10;AAAAAAAAAC4CAABkcnMvZTJvRG9jLnhtbFBLAQItABQABgAIAAAAIQC9cnSC2wAAAAcBAAAPAAAA&#10;AAAAAAAAAAAAAAkFAABkcnMvZG93bnJldi54bWxQSwUGAAAAAAQABADzAAAAEQY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C84C15" w:rsidRPr="00387A75" w:rsidRDefault="00C84C15" w:rsidP="00C84C15">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E5</w:t>
                            </w:r>
                          </w:p>
                        </w:txbxContent>
                      </v:textbox>
                    </v:shape>
                  </w:pict>
                </mc:Fallback>
              </mc:AlternateContent>
            </w:r>
          </w:p>
        </w:tc>
        <w:tc>
          <w:tcPr>
            <w:tcW w:w="4016" w:type="dxa"/>
            <w:tcBorders>
              <w:bottom w:val="single" w:sz="4" w:space="0" w:color="4B9646" w:themeColor="accent3"/>
            </w:tcBorders>
            <w:tcMar>
              <w:bottom w:w="57" w:type="dxa"/>
            </w:tcMar>
            <w:vAlign w:val="center"/>
          </w:tcPr>
          <w:p w:rsidR="0054315C" w:rsidRPr="000A0F31" w:rsidRDefault="0054315C" w:rsidP="000711C7">
            <w:pPr>
              <w:rPr>
                <w:rFonts w:ascii="Arial" w:hAnsi="Arial" w:cs="Arial"/>
              </w:rPr>
            </w:pPr>
          </w:p>
        </w:tc>
        <w:tc>
          <w:tcPr>
            <w:tcW w:w="236" w:type="dxa"/>
            <w:tcBorders>
              <w:right w:val="nil"/>
            </w:tcBorders>
          </w:tcPr>
          <w:p w:rsidR="0054315C" w:rsidRPr="00554E08" w:rsidRDefault="0054315C">
            <w:pPr>
              <w:rPr>
                <w:rFonts w:ascii="Arial" w:hAnsi="Arial" w:cs="Arial"/>
                <w:noProof/>
                <w:sz w:val="2"/>
                <w:szCs w:val="2"/>
                <w:lang w:eastAsia="en-GB"/>
              </w:rPr>
            </w:pPr>
          </w:p>
        </w:tc>
        <w:tc>
          <w:tcPr>
            <w:tcW w:w="5466" w:type="dxa"/>
            <w:gridSpan w:val="2"/>
            <w:tcBorders>
              <w:left w:val="nil"/>
            </w:tcBorders>
          </w:tcPr>
          <w:p w:rsidR="0054315C" w:rsidRPr="00DF6C3B" w:rsidRDefault="0054315C" w:rsidP="000711C7">
            <w:pPr>
              <w:rPr>
                <w:rFonts w:ascii="Arial" w:hAnsi="Arial" w:cs="Arial"/>
              </w:rPr>
            </w:pPr>
          </w:p>
        </w:tc>
      </w:tr>
      <w:tr w:rsidR="00C84C15" w:rsidRPr="00257811" w:rsidTr="00C84C15">
        <w:trPr>
          <w:trHeight w:val="567"/>
        </w:trPr>
        <w:tc>
          <w:tcPr>
            <w:tcW w:w="851" w:type="dxa"/>
          </w:tcPr>
          <w:p w:rsidR="00C84C15" w:rsidRPr="003F47CF" w:rsidRDefault="00C84C15">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C84C15" w:rsidRPr="000A0F31" w:rsidRDefault="00C84C15" w:rsidP="000711C7">
            <w:pPr>
              <w:rPr>
                <w:rFonts w:ascii="Arial" w:hAnsi="Arial" w:cs="Arial"/>
              </w:rPr>
            </w:pPr>
          </w:p>
        </w:tc>
        <w:tc>
          <w:tcPr>
            <w:tcW w:w="236" w:type="dxa"/>
            <w:tcBorders>
              <w:right w:val="nil"/>
            </w:tcBorders>
          </w:tcPr>
          <w:p w:rsidR="00C84C15" w:rsidRPr="00554E08" w:rsidRDefault="00C84C15">
            <w:pPr>
              <w:rPr>
                <w:rFonts w:ascii="Arial" w:hAnsi="Arial" w:cs="Arial"/>
                <w:noProof/>
                <w:sz w:val="2"/>
                <w:szCs w:val="2"/>
                <w:lang w:eastAsia="en-GB"/>
              </w:rPr>
            </w:pPr>
          </w:p>
        </w:tc>
        <w:tc>
          <w:tcPr>
            <w:tcW w:w="5466" w:type="dxa"/>
            <w:gridSpan w:val="2"/>
            <w:tcBorders>
              <w:left w:val="nil"/>
            </w:tcBorders>
          </w:tcPr>
          <w:p w:rsidR="00C84C15" w:rsidRPr="00DF6C3B" w:rsidRDefault="00C84C15" w:rsidP="000711C7">
            <w:pPr>
              <w:rPr>
                <w:rFonts w:ascii="Arial" w:hAnsi="Arial" w:cs="Arial"/>
              </w:rPr>
            </w:pPr>
          </w:p>
        </w:tc>
      </w:tr>
      <w:tr w:rsidR="00C84C15" w:rsidRPr="00257811" w:rsidTr="00C84C15">
        <w:trPr>
          <w:trHeight w:val="567"/>
        </w:trPr>
        <w:tc>
          <w:tcPr>
            <w:tcW w:w="851" w:type="dxa"/>
          </w:tcPr>
          <w:p w:rsidR="00C84C15" w:rsidRPr="003F47CF" w:rsidRDefault="00C84C15">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C84C15" w:rsidRPr="000A0F31" w:rsidRDefault="00C84C15" w:rsidP="000711C7">
            <w:pPr>
              <w:rPr>
                <w:rFonts w:ascii="Arial" w:hAnsi="Arial" w:cs="Arial"/>
              </w:rPr>
            </w:pPr>
          </w:p>
        </w:tc>
        <w:tc>
          <w:tcPr>
            <w:tcW w:w="236" w:type="dxa"/>
            <w:tcBorders>
              <w:right w:val="nil"/>
            </w:tcBorders>
          </w:tcPr>
          <w:p w:rsidR="00C84C15" w:rsidRPr="00554E08" w:rsidRDefault="00C84C15">
            <w:pPr>
              <w:rPr>
                <w:rFonts w:ascii="Arial" w:hAnsi="Arial" w:cs="Arial"/>
                <w:noProof/>
                <w:sz w:val="2"/>
                <w:szCs w:val="2"/>
                <w:lang w:eastAsia="en-GB"/>
              </w:rPr>
            </w:pPr>
          </w:p>
        </w:tc>
        <w:tc>
          <w:tcPr>
            <w:tcW w:w="5466" w:type="dxa"/>
            <w:gridSpan w:val="2"/>
            <w:tcBorders>
              <w:left w:val="nil"/>
            </w:tcBorders>
          </w:tcPr>
          <w:p w:rsidR="00C84C15" w:rsidRPr="00DF6C3B" w:rsidRDefault="00C84C15" w:rsidP="000711C7">
            <w:pPr>
              <w:rPr>
                <w:rFonts w:ascii="Arial" w:hAnsi="Arial" w:cs="Arial"/>
              </w:rPr>
            </w:pPr>
          </w:p>
        </w:tc>
      </w:tr>
    </w:tbl>
    <w:p w:rsidR="000A3477" w:rsidRDefault="000A3477"/>
    <w:sectPr w:rsidR="000A3477" w:rsidSect="00077675">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C4" w:rsidRDefault="000F24C4" w:rsidP="000F24C4">
      <w:pPr>
        <w:spacing w:after="0" w:line="240" w:lineRule="auto"/>
      </w:pPr>
      <w:r>
        <w:separator/>
      </w:r>
    </w:p>
  </w:endnote>
  <w:endnote w:type="continuationSeparator" w:id="0">
    <w:p w:rsidR="000F24C4" w:rsidRDefault="000F24C4" w:rsidP="000F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20" w:rsidRDefault="00C84C15">
    <w:pPr>
      <w:pStyle w:val="Footer"/>
    </w:pPr>
    <w:r>
      <w:t xml:space="preserve">Final September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C4" w:rsidRDefault="000F24C4" w:rsidP="000F24C4">
      <w:pPr>
        <w:spacing w:after="0" w:line="240" w:lineRule="auto"/>
      </w:pPr>
      <w:r>
        <w:separator/>
      </w:r>
    </w:p>
  </w:footnote>
  <w:footnote w:type="continuationSeparator" w:id="0">
    <w:p w:rsidR="000F24C4" w:rsidRDefault="000F24C4" w:rsidP="000F2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00F93"/>
    <w:rsid w:val="00016825"/>
    <w:rsid w:val="000711C7"/>
    <w:rsid w:val="00077675"/>
    <w:rsid w:val="000870AF"/>
    <w:rsid w:val="000930D7"/>
    <w:rsid w:val="00093198"/>
    <w:rsid w:val="000A0F31"/>
    <w:rsid w:val="000A3477"/>
    <w:rsid w:val="000C2F8A"/>
    <w:rsid w:val="000D48A8"/>
    <w:rsid w:val="000F24C4"/>
    <w:rsid w:val="00103FFF"/>
    <w:rsid w:val="00186AAE"/>
    <w:rsid w:val="001A35E0"/>
    <w:rsid w:val="001D2FB1"/>
    <w:rsid w:val="001E1B9B"/>
    <w:rsid w:val="001F5D94"/>
    <w:rsid w:val="00221920"/>
    <w:rsid w:val="00257811"/>
    <w:rsid w:val="0038642C"/>
    <w:rsid w:val="00387A75"/>
    <w:rsid w:val="003B580E"/>
    <w:rsid w:val="003C3234"/>
    <w:rsid w:val="003F47CF"/>
    <w:rsid w:val="00521555"/>
    <w:rsid w:val="0054315C"/>
    <w:rsid w:val="00554E08"/>
    <w:rsid w:val="0056195D"/>
    <w:rsid w:val="0058055D"/>
    <w:rsid w:val="005A282E"/>
    <w:rsid w:val="005C3E61"/>
    <w:rsid w:val="005F5A2F"/>
    <w:rsid w:val="006D153C"/>
    <w:rsid w:val="006E042D"/>
    <w:rsid w:val="00864746"/>
    <w:rsid w:val="008E7A30"/>
    <w:rsid w:val="0090222E"/>
    <w:rsid w:val="00A17561"/>
    <w:rsid w:val="00A96593"/>
    <w:rsid w:val="00B05CD5"/>
    <w:rsid w:val="00B13D34"/>
    <w:rsid w:val="00B41BFF"/>
    <w:rsid w:val="00B42352"/>
    <w:rsid w:val="00B53487"/>
    <w:rsid w:val="00C1089B"/>
    <w:rsid w:val="00C25E81"/>
    <w:rsid w:val="00C84C15"/>
    <w:rsid w:val="00CC657C"/>
    <w:rsid w:val="00CD3E00"/>
    <w:rsid w:val="00CE739D"/>
    <w:rsid w:val="00D45D46"/>
    <w:rsid w:val="00D764AB"/>
    <w:rsid w:val="00DF6C3B"/>
    <w:rsid w:val="00FC0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F7897765.dotm</Template>
  <TotalTime>0</TotalTime>
  <Pages>2</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Photosynthesis</dc:title>
  <dc:creator>AQA</dc:creator>
  <dcterms:created xsi:type="dcterms:W3CDTF">2016-08-04T11:40:00Z</dcterms:created>
  <dcterms:modified xsi:type="dcterms:W3CDTF">2019-09-16T14:24:00Z</dcterms:modified>
</cp:coreProperties>
</file>