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42D5239" wp14:editId="39B845C6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B77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CB3129">
        <w:rPr>
          <w:rFonts w:ascii="Arial" w:hAnsi="Arial" w:cs="Arial"/>
          <w:color w:val="000000" w:themeColor="text1"/>
          <w:sz w:val="18"/>
          <w:szCs w:val="18"/>
        </w:rPr>
        <w:tab/>
      </w:r>
      <w:r w:rsidR="00CB3129">
        <w:rPr>
          <w:rFonts w:ascii="Arial" w:hAnsi="Arial" w:cs="Arial"/>
          <w:color w:val="000000" w:themeColor="text1"/>
          <w:sz w:val="18"/>
          <w:szCs w:val="18"/>
        </w:rPr>
        <w:tab/>
      </w:r>
      <w:r w:rsidR="00CB3129">
        <w:rPr>
          <w:rFonts w:ascii="Arial" w:hAnsi="Arial" w:cs="Arial"/>
          <w:color w:val="000000" w:themeColor="text1"/>
          <w:sz w:val="18"/>
          <w:szCs w:val="18"/>
        </w:rPr>
        <w:tab/>
      </w:r>
      <w:r w:rsidR="00CB3129">
        <w:rPr>
          <w:rFonts w:ascii="Arial" w:hAnsi="Arial" w:cs="Arial"/>
          <w:color w:val="000000" w:themeColor="text1"/>
          <w:sz w:val="18"/>
          <w:szCs w:val="18"/>
        </w:rPr>
        <w:tab/>
      </w:r>
      <w:r w:rsidR="00CB3129">
        <w:rPr>
          <w:rFonts w:ascii="Arial" w:hAnsi="Arial" w:cs="Arial"/>
          <w:color w:val="000000" w:themeColor="text1"/>
          <w:sz w:val="18"/>
          <w:szCs w:val="18"/>
        </w:rPr>
        <w:tab/>
      </w:r>
      <w:r w:rsidR="00CB3129">
        <w:rPr>
          <w:rFonts w:ascii="Arial" w:hAnsi="Arial" w:cs="Arial"/>
          <w:color w:val="000000" w:themeColor="text1"/>
          <w:sz w:val="18"/>
          <w:szCs w:val="18"/>
        </w:rPr>
        <w:tab/>
      </w:r>
      <w:r w:rsidR="00CB3129">
        <w:rPr>
          <w:rFonts w:ascii="Arial" w:hAnsi="Arial" w:cs="Arial"/>
          <w:color w:val="000000" w:themeColor="text1"/>
          <w:sz w:val="18"/>
          <w:szCs w:val="18"/>
        </w:rPr>
        <w:tab/>
      </w:r>
      <w:r w:rsidR="00CB3129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____________________________________</w:t>
      </w:r>
    </w:p>
    <w:p w:rsidR="00CB3129" w:rsidRDefault="00CB3129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5E40E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03B3C7A6" wp14:editId="22FED1BF">
            <wp:simplePos x="0" y="0"/>
            <wp:positionH relativeFrom="page">
              <wp:posOffset>322729</wp:posOffset>
            </wp:positionH>
            <wp:positionV relativeFrom="page">
              <wp:posOffset>1264024</wp:posOffset>
            </wp:positionV>
            <wp:extent cx="4908177" cy="1021976"/>
            <wp:effectExtent l="0" t="0" r="698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56" cy="102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8951A4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F01C5F" w:rsidRDefault="00397313" w:rsidP="007501D2">
      <w:pPr>
        <w:rPr>
          <w:rFonts w:ascii="Arial" w:hAnsi="Arial" w:cs="Arial"/>
          <w:color w:val="E16446"/>
          <w:sz w:val="18"/>
          <w:szCs w:val="18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4pt;height:22.4pt">
            <v:imagedata r:id="rId9" o:title="ENQUIRY_PROCESSES_ICONS_orange-02"/>
          </v:shape>
        </w:pict>
      </w:r>
      <w:r w:rsidR="007501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pict>
          <v:shape id="_x0000_i1026" type="#_x0000_t75" style="width:22.4pt;height:22.4pt">
            <v:imagedata r:id="rId10" o:title="ENQUIRY_PROCESSES_ICONS_orange-03"/>
          </v:shape>
        </w:pict>
      </w:r>
      <w:r w:rsidR="007501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pict>
          <v:shape id="_x0000_i1027" type="#_x0000_t75" style="width:22.4pt;height:22.4pt">
            <v:imagedata r:id="rId11" o:title="ENQUIRY_PROCESSES_ICONS_orange-01"/>
          </v:shape>
        </w:pict>
      </w:r>
      <w:r w:rsidR="007501D2">
        <w:rPr>
          <w:rFonts w:ascii="Arial" w:hAnsi="Arial" w:cs="Arial"/>
        </w:rPr>
        <w:t xml:space="preserve"> </w:t>
      </w:r>
      <w:r w:rsidR="007501D2" w:rsidRPr="00F01C5F">
        <w:rPr>
          <w:rFonts w:ascii="Arial" w:hAnsi="Arial" w:cs="Arial"/>
          <w:color w:val="E16446"/>
        </w:rPr>
        <w:t>Compare and explain current flow in different parts of a parallel circuit.</w:t>
      </w:r>
    </w:p>
    <w:p w:rsidR="007501D2" w:rsidRDefault="007501D2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7501D2" w:rsidSect="00077675">
          <w:footerReference w:type="default" r:id="rId12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F01C5F">
        <w:trPr>
          <w:trHeight w:val="652"/>
        </w:trPr>
        <w:tc>
          <w:tcPr>
            <w:tcW w:w="4867" w:type="dxa"/>
            <w:gridSpan w:val="2"/>
            <w:shd w:val="clear" w:color="auto" w:fill="E16446"/>
            <w:vAlign w:val="center"/>
          </w:tcPr>
          <w:p w:rsidR="00554E08" w:rsidRPr="00257811" w:rsidRDefault="00057B77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87A0003" wp14:editId="2B5F740B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53975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01C5F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</w:pPr>
                                  <w:r w:rsidRPr="00F01C5F"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" o:spid="_x0000_s1026" style="position:absolute;left:0;text-align:left;margin-left:-.9pt;margin-top:4.25pt;width:21.5pt;height:21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" adj="-11796480,,5400" path="m45509,l273050,r,l273050,227541v,25134,-20375,45509,-45509,45509l,273050r,l,45509c,20375,20375,,45509,xe" fillcolor="white [3212]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01C5F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</w:pPr>
                            <w:r w:rsidRPr="00F01C5F"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08"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E16446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E16446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7F394A1" wp14:editId="269994A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01C5F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</w:pPr>
                                  <w:r w:rsidRPr="00F01C5F"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" o:spid="_x0000_s1027" style="position:absolute;left:0;text-align:left;margin-left:-1.3pt;margin-top:3.6pt;width:21.5pt;height:21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" adj="-11796480,,5400" path="m45509,l273050,r,l273050,227541v,25134,-20375,45509,-45509,45509l,273050r,l,45509c,20375,20375,,45509,xe" fillcolor="white [3212]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01C5F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</w:pPr>
                            <w:r w:rsidRPr="00F01C5F"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F01C5F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F01C5F">
              <w:rPr>
                <w:rFonts w:ascii="Arial" w:hAnsi="Arial" w:cs="Arial"/>
                <w:color w:val="E16446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E3880" w:rsidRPr="00257811" w:rsidTr="00F01C5F">
        <w:trPr>
          <w:trHeight w:val="759"/>
        </w:trPr>
        <w:tc>
          <w:tcPr>
            <w:tcW w:w="851" w:type="dxa"/>
            <w:vMerge w:val="restart"/>
          </w:tcPr>
          <w:p w:rsidR="003E3880" w:rsidRPr="003F47CF" w:rsidRDefault="003E38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E93617" wp14:editId="49CD059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3880" w:rsidRPr="00387A75" w:rsidRDefault="003E38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" o:spid="_x0000_s1028" style="position:absolute;margin-left:-1.15pt;margin-top:3.65pt;width:21.5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3880" w:rsidRPr="00387A75" w:rsidRDefault="003E38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3E3880" w:rsidRPr="00257811" w:rsidRDefault="003E3880" w:rsidP="00BA462A">
            <w:pPr>
              <w:rPr>
                <w:rFonts w:ascii="Arial" w:hAnsi="Arial" w:cs="Arial"/>
              </w:rPr>
            </w:pPr>
            <w:r w:rsidRPr="006A0B9E">
              <w:rPr>
                <w:rFonts w:ascii="Arial" w:hAnsi="Arial" w:cs="Arial"/>
              </w:rPr>
              <w:t xml:space="preserve">Current is a movement of electrons and is the same everywhere in a series circuit. Current divides </w:t>
            </w:r>
            <w:r w:rsidR="00BA462A">
              <w:rPr>
                <w:rFonts w:ascii="Arial" w:hAnsi="Arial" w:cs="Arial"/>
              </w:rPr>
              <w:t xml:space="preserve">between loops in a parallel circuit, combines when loops meet, </w:t>
            </w:r>
            <w:r w:rsidRPr="006A0B9E">
              <w:rPr>
                <w:rFonts w:ascii="Arial" w:hAnsi="Arial" w:cs="Arial"/>
              </w:rPr>
              <w:t>lights up bulbs and makes components work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3E3880" w:rsidRPr="00554E08" w:rsidRDefault="003E388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3E3880" w:rsidRPr="003F47CF" w:rsidRDefault="003E38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5D6294" wp14:editId="6E9B9BF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3880" w:rsidRPr="00387A75" w:rsidRDefault="003E38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5" o:spid="_x0000_s1029" style="position:absolute;margin-left:-1.3pt;margin-top:3.65pt;width:21.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3880" w:rsidRPr="00387A75" w:rsidRDefault="003E38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E3880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</w:rPr>
              <w:t>Describe how current changes in series and parallel circuits when components are changed</w:t>
            </w:r>
            <w:r w:rsidR="00126AC9">
              <w:rPr>
                <w:rFonts w:ascii="Arial" w:hAnsi="Arial" w:cs="Arial"/>
              </w:rPr>
              <w:t>.</w:t>
            </w:r>
          </w:p>
        </w:tc>
      </w:tr>
      <w:tr w:rsidR="003E3880" w:rsidRPr="00257811" w:rsidTr="00F01C5F">
        <w:trPr>
          <w:trHeight w:val="695"/>
        </w:trPr>
        <w:tc>
          <w:tcPr>
            <w:tcW w:w="851" w:type="dxa"/>
            <w:vMerge/>
          </w:tcPr>
          <w:p w:rsidR="003E3880" w:rsidRPr="003F47CF" w:rsidRDefault="003E388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3E3880" w:rsidRPr="006A0B9E" w:rsidRDefault="003E388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3E3880" w:rsidRPr="00554E08" w:rsidRDefault="003E388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3E3880" w:rsidRPr="003F47CF" w:rsidRDefault="003E388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BBF2AE" wp14:editId="5F59D8D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80455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3880" w:rsidRPr="00387A75" w:rsidRDefault="003E38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6" o:spid="_x0000_s1030" style="position:absolute;margin-left:-1.3pt;margin-top:6.35pt;width:21.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3880" w:rsidRPr="00387A75" w:rsidRDefault="003E38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15910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</w:rPr>
              <w:t>Turn circuit diagrams into real series and parallel circuits, and vice versa</w:t>
            </w:r>
            <w:r w:rsidR="00126AC9">
              <w:rPr>
                <w:rFonts w:ascii="Arial" w:hAnsi="Arial" w:cs="Arial"/>
              </w:rPr>
              <w:t>.</w:t>
            </w:r>
          </w:p>
        </w:tc>
      </w:tr>
      <w:tr w:rsidR="003E3880" w:rsidRPr="00257811" w:rsidTr="00F01C5F">
        <w:trPr>
          <w:trHeight w:val="593"/>
        </w:trPr>
        <w:tc>
          <w:tcPr>
            <w:tcW w:w="851" w:type="dxa"/>
            <w:vMerge w:val="restart"/>
          </w:tcPr>
          <w:p w:rsidR="003E3880" w:rsidRPr="003F47CF" w:rsidRDefault="003E38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4E0DC4B" wp14:editId="116FEC7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050" cy="27305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3880" w:rsidRPr="00387A75" w:rsidRDefault="003E38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7" o:spid="_x0000_s1031" style="position:absolute;margin-left:-1.15pt;margin-top:3.85pt;width:21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3880" w:rsidRPr="00387A75" w:rsidRDefault="003E38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3E3880" w:rsidRPr="00257811" w:rsidRDefault="003E3880" w:rsidP="000711C7">
            <w:pPr>
              <w:rPr>
                <w:rFonts w:ascii="Arial" w:hAnsi="Arial" w:cs="Arial"/>
              </w:rPr>
            </w:pPr>
            <w:r w:rsidRPr="006A0B9E">
              <w:rPr>
                <w:rFonts w:ascii="Arial" w:hAnsi="Arial" w:cs="Arial"/>
              </w:rPr>
              <w:t>Around a charged object, the electric field affects other charged objects, causing them to be attracted or repelled. The field strength decreases with distance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3E3880" w:rsidRPr="00554E08" w:rsidRDefault="003E38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3E3880" w:rsidRPr="003F47CF" w:rsidRDefault="003E38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CF1BB9" wp14:editId="5D674C2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3880" w:rsidRPr="00387A75" w:rsidRDefault="003E38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8" o:spid="_x0000_s1032" style="position:absolute;margin-left:-1.3pt;margin-top:3.6pt;width:21.5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3880" w:rsidRPr="00387A75" w:rsidRDefault="003E38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E3880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</w:rPr>
              <w:t>Describe what happens when charged objects are placed near to each other or touching</w:t>
            </w:r>
            <w:r w:rsidR="00126AC9">
              <w:rPr>
                <w:rFonts w:ascii="Arial" w:hAnsi="Arial" w:cs="Arial"/>
              </w:rPr>
              <w:t>.</w:t>
            </w:r>
          </w:p>
        </w:tc>
      </w:tr>
      <w:tr w:rsidR="003E3880" w:rsidRPr="00257811" w:rsidTr="00F01C5F">
        <w:trPr>
          <w:trHeight w:val="648"/>
        </w:trPr>
        <w:tc>
          <w:tcPr>
            <w:tcW w:w="851" w:type="dxa"/>
            <w:vMerge/>
          </w:tcPr>
          <w:p w:rsidR="003E3880" w:rsidRPr="003F47CF" w:rsidRDefault="003E388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3E3880" w:rsidRPr="006A0B9E" w:rsidRDefault="003E388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3E3880" w:rsidRPr="00554E08" w:rsidRDefault="003E38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3E3880" w:rsidRPr="003F47CF" w:rsidRDefault="003E388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E1DDCB" wp14:editId="1A069C3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58420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3880" w:rsidRPr="00387A75" w:rsidRDefault="003E38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9" o:spid="_x0000_s1033" style="position:absolute;margin-left:-1.3pt;margin-top:4.6pt;width:21.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9wIsAIAALEFAAAOAAAAZHJzL2Uyb0RvYy54bWysVE1v2zAMvQ/YfxB0X+2kX5tRpwjSdR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3880" w:rsidRPr="00387A75" w:rsidRDefault="003E38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E3880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</w:rPr>
              <w:t>Use a sketch to describe how an object charged positively or negatively became charged up</w:t>
            </w:r>
            <w:r w:rsidR="00126AC9">
              <w:rPr>
                <w:rFonts w:ascii="Arial" w:hAnsi="Arial" w:cs="Arial"/>
              </w:rPr>
              <w:t>.</w:t>
            </w:r>
          </w:p>
        </w:tc>
      </w:tr>
      <w:tr w:rsidR="000245FF" w:rsidRPr="00257811" w:rsidTr="00F01C5F">
        <w:trPr>
          <w:trHeight w:val="95"/>
        </w:trPr>
        <w:tc>
          <w:tcPr>
            <w:tcW w:w="4867" w:type="dxa"/>
            <w:gridSpan w:val="2"/>
            <w:tcBorders>
              <w:bottom w:val="single" w:sz="4" w:space="0" w:color="E16446"/>
            </w:tcBorders>
            <w:vAlign w:val="center"/>
          </w:tcPr>
          <w:p w:rsidR="000245FF" w:rsidRPr="001D2FB1" w:rsidRDefault="000245FF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0245FF" w:rsidRPr="00554E08" w:rsidRDefault="000245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E16446"/>
            </w:tcBorders>
          </w:tcPr>
          <w:p w:rsidR="000245FF" w:rsidRPr="003F47CF" w:rsidRDefault="000245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0245FF" w:rsidRPr="00257811" w:rsidRDefault="000245FF" w:rsidP="000711C7">
            <w:pPr>
              <w:rPr>
                <w:rFonts w:ascii="Arial" w:hAnsi="Arial" w:cs="Arial"/>
              </w:rPr>
            </w:pPr>
          </w:p>
        </w:tc>
      </w:tr>
      <w:tr w:rsidR="000245FF" w:rsidRPr="00257811" w:rsidTr="00F01C5F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E16446"/>
            </w:tcBorders>
            <w:vAlign w:val="center"/>
          </w:tcPr>
          <w:p w:rsidR="000245FF" w:rsidRPr="00B2554A" w:rsidRDefault="000245FF" w:rsidP="00B53487">
            <w:pPr>
              <w:rPr>
                <w:rFonts w:ascii="Arial" w:hAnsi="Arial" w:cs="Arial"/>
                <w:color w:val="A5463C"/>
                <w:sz w:val="26"/>
                <w:szCs w:val="26"/>
              </w:rPr>
            </w:pPr>
            <w:r w:rsidRPr="00F01C5F">
              <w:rPr>
                <w:rFonts w:ascii="Arial" w:hAnsi="Arial" w:cs="Arial"/>
                <w:color w:val="E16446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0245FF" w:rsidRPr="00554E08" w:rsidRDefault="000245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E16446"/>
            </w:tcBorders>
          </w:tcPr>
          <w:p w:rsidR="000245FF" w:rsidRPr="003F47CF" w:rsidRDefault="000245F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0245FF" w:rsidRPr="00257811" w:rsidRDefault="000245FF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01C5F">
        <w:trPr>
          <w:trHeight w:val="567"/>
        </w:trPr>
        <w:tc>
          <w:tcPr>
            <w:tcW w:w="851" w:type="dxa"/>
          </w:tcPr>
          <w:p w:rsidR="00554E08" w:rsidRPr="003F47CF" w:rsidRDefault="006A0B9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AA40AA1" wp14:editId="523886B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38100</wp:posOffset>
                      </wp:positionV>
                      <wp:extent cx="273050" cy="27305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8" o:spid="_x0000_s1034" style="position:absolute;margin-left:-1.15pt;margin-top:3pt;width:21.5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6A0B9E" w:rsidP="000711C7">
            <w:pPr>
              <w:rPr>
                <w:rFonts w:ascii="Arial" w:hAnsi="Arial" w:cs="Arial"/>
              </w:rPr>
            </w:pPr>
            <w:r w:rsidRPr="006A0B9E">
              <w:rPr>
                <w:rFonts w:ascii="Arial" w:hAnsi="Arial" w:cs="Arial"/>
              </w:rPr>
              <w:t>Two similarly charged objects repel, two differently charged objects attract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0245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D96396F" wp14:editId="67262E50">
                      <wp:simplePos x="0" y="0"/>
                      <wp:positionH relativeFrom="column">
                        <wp:posOffset>173</wp:posOffset>
                      </wp:positionH>
                      <wp:positionV relativeFrom="paragraph">
                        <wp:posOffset>60498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45FF" w:rsidRPr="00387A75" w:rsidRDefault="002B6CBB" w:rsidP="000245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0;margin-top:4.75pt;width:21.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245FF" w:rsidRPr="00387A75" w:rsidRDefault="002B6CBB" w:rsidP="000245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F01C5F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E16446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E16446"/>
              <w:bottom w:val="single" w:sz="4" w:space="0" w:color="418C87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F01C5F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E16446"/>
            </w:tcBorders>
            <w:vAlign w:val="center"/>
          </w:tcPr>
          <w:p w:rsidR="001D2FB1" w:rsidRPr="00B2554A" w:rsidRDefault="001D2FB1" w:rsidP="00B53487">
            <w:pPr>
              <w:rPr>
                <w:rFonts w:ascii="Arial" w:hAnsi="Arial" w:cs="Arial"/>
                <w:color w:val="A5463C"/>
                <w:sz w:val="26"/>
                <w:szCs w:val="26"/>
              </w:rPr>
            </w:pPr>
            <w:r w:rsidRPr="00F01C5F">
              <w:rPr>
                <w:rFonts w:ascii="Arial" w:hAnsi="Arial" w:cs="Arial"/>
                <w:color w:val="E16446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E16446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E16446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01C5F">
        <w:trPr>
          <w:trHeight w:val="567"/>
        </w:trPr>
        <w:tc>
          <w:tcPr>
            <w:tcW w:w="851" w:type="dxa"/>
          </w:tcPr>
          <w:p w:rsidR="00554E08" w:rsidRPr="003F47CF" w:rsidRDefault="003E38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ECBAED8" wp14:editId="26FF710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40005</wp:posOffset>
                      </wp:positionV>
                      <wp:extent cx="273050" cy="27305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9" o:spid="_x0000_s1036" style="position:absolute;margin-left:-1.15pt;margin-top:3.15pt;width:21.5pt;height:2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  <w:b/>
              </w:rPr>
              <w:t>Negatively charged</w:t>
            </w:r>
            <w:r w:rsidR="00126AC9">
              <w:rPr>
                <w:rFonts w:ascii="Arial" w:hAnsi="Arial" w:cs="Arial"/>
                <w:b/>
              </w:rPr>
              <w:t>:</w:t>
            </w:r>
            <w:r w:rsidRPr="003E3880">
              <w:rPr>
                <w:rFonts w:ascii="Arial" w:hAnsi="Arial" w:cs="Arial"/>
              </w:rPr>
              <w:t xml:space="preserve"> An object that has gained electrons as a result of the charging process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01C5F">
        <w:trPr>
          <w:trHeight w:val="567"/>
        </w:trPr>
        <w:tc>
          <w:tcPr>
            <w:tcW w:w="851" w:type="dxa"/>
          </w:tcPr>
          <w:p w:rsidR="00554E08" w:rsidRPr="003F47CF" w:rsidRDefault="003E38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09F19B7" wp14:editId="62AA5FF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37465</wp:posOffset>
                      </wp:positionV>
                      <wp:extent cx="273050" cy="27305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0" o:spid="_x0000_s1037" style="position:absolute;margin-left:-1.15pt;margin-top:2.95pt;width:21.5pt;height:2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  <w:b/>
              </w:rPr>
              <w:t>Positively charged</w:t>
            </w:r>
            <w:r w:rsidR="00126AC9">
              <w:rPr>
                <w:rFonts w:ascii="Arial" w:hAnsi="Arial" w:cs="Arial"/>
                <w:b/>
              </w:rPr>
              <w:t>:</w:t>
            </w:r>
            <w:r w:rsidRPr="003E3880">
              <w:rPr>
                <w:rFonts w:ascii="Arial" w:hAnsi="Arial" w:cs="Arial"/>
              </w:rPr>
              <w:t xml:space="preserve"> An object that has lost electrons as a result of the charging process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0245F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D306271" wp14:editId="043D6F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39214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45FF" w:rsidRPr="00387A75" w:rsidRDefault="002B6CBB" w:rsidP="000245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38" style="position:absolute;margin-left:0;margin-top:3.1pt;width:21.5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245FF" w:rsidRPr="00387A75" w:rsidRDefault="002B6CBB" w:rsidP="000245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01C5F">
        <w:trPr>
          <w:trHeight w:val="567"/>
        </w:trPr>
        <w:tc>
          <w:tcPr>
            <w:tcW w:w="851" w:type="dxa"/>
          </w:tcPr>
          <w:p w:rsidR="00554E08" w:rsidRPr="003F47CF" w:rsidRDefault="003E38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EA80C6" wp14:editId="165B038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30480</wp:posOffset>
                      </wp:positionV>
                      <wp:extent cx="273050" cy="27305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39" style="position:absolute;margin-left:-1.15pt;margin-top:2.4pt;width:21.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  <w:b/>
              </w:rPr>
              <w:t>Electrons</w:t>
            </w:r>
            <w:r w:rsidR="00126AC9">
              <w:rPr>
                <w:rFonts w:ascii="Arial" w:hAnsi="Arial" w:cs="Arial"/>
                <w:b/>
              </w:rPr>
              <w:t>:</w:t>
            </w:r>
            <w:r w:rsidRPr="003E3880">
              <w:rPr>
                <w:rFonts w:ascii="Arial" w:hAnsi="Arial" w:cs="Arial"/>
              </w:rPr>
              <w:t xml:space="preserve"> Tiny particles which are part of atoms and carry a negative charge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E16446"/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01C5F">
        <w:trPr>
          <w:trHeight w:val="567"/>
        </w:trPr>
        <w:tc>
          <w:tcPr>
            <w:tcW w:w="851" w:type="dxa"/>
          </w:tcPr>
          <w:p w:rsidR="00554E08" w:rsidRPr="000C2F8A" w:rsidRDefault="003E3880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CA2EC1E" wp14:editId="51491CD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40005</wp:posOffset>
                      </wp:positionV>
                      <wp:extent cx="273050" cy="27305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1" o:spid="_x0000_s1040" style="position:absolute;margin-left:-1.15pt;margin-top:3.15pt;width:21.5pt;height:2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  <w:b/>
              </w:rPr>
              <w:t>Charged up</w:t>
            </w:r>
            <w:r w:rsidR="00126AC9">
              <w:rPr>
                <w:rFonts w:ascii="Arial" w:hAnsi="Arial" w:cs="Arial"/>
                <w:b/>
              </w:rPr>
              <w:t>:</w:t>
            </w:r>
            <w:r w:rsidRPr="003E3880">
              <w:rPr>
                <w:rFonts w:ascii="Arial" w:hAnsi="Arial" w:cs="Arial"/>
              </w:rPr>
              <w:t xml:space="preserve"> When materials are rubbed together, electrons move from one surface to the other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E16446"/>
              <w:bottom w:val="single" w:sz="4" w:space="0" w:color="E1644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6A0B9E" w:rsidRPr="00257811" w:rsidTr="00F01C5F">
        <w:trPr>
          <w:trHeight w:val="567"/>
        </w:trPr>
        <w:tc>
          <w:tcPr>
            <w:tcW w:w="851" w:type="dxa"/>
          </w:tcPr>
          <w:p w:rsidR="006A0B9E" w:rsidRPr="003F47CF" w:rsidRDefault="003E388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CE3DA5D" wp14:editId="4C3D0A7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29210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41" style="position:absolute;margin-left:-1.15pt;margin-top:2.3pt;width:21.5pt;height:2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8+sAIAALIFAAAOAAAAZHJzL2Uyb0RvYy54bWysVMFu2zAMvQ/YPwi6r3bSphuMOkWQr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A0B9E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  <w:b/>
              </w:rPr>
              <w:t>Electrostatic force</w:t>
            </w:r>
            <w:r w:rsidR="00126AC9">
              <w:rPr>
                <w:rFonts w:ascii="Arial" w:hAnsi="Arial" w:cs="Arial"/>
                <w:b/>
              </w:rPr>
              <w:t>:</w:t>
            </w:r>
            <w:r w:rsidRPr="003E3880">
              <w:rPr>
                <w:rFonts w:ascii="Arial" w:hAnsi="Arial" w:cs="Arial"/>
              </w:rPr>
              <w:t xml:space="preserve"> Non-contact force between two charged objects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6A0B9E" w:rsidRPr="00554E08" w:rsidRDefault="006A0B9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6A0B9E" w:rsidRPr="003F47CF" w:rsidRDefault="006A0B9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E16446"/>
            </w:tcBorders>
            <w:tcMar>
              <w:bottom w:w="57" w:type="dxa"/>
            </w:tcMar>
            <w:vAlign w:val="center"/>
          </w:tcPr>
          <w:p w:rsidR="006A0B9E" w:rsidRPr="00257811" w:rsidRDefault="006A0B9E" w:rsidP="000711C7">
            <w:pPr>
              <w:rPr>
                <w:rFonts w:ascii="Arial" w:hAnsi="Arial" w:cs="Arial"/>
              </w:rPr>
            </w:pPr>
          </w:p>
        </w:tc>
      </w:tr>
      <w:tr w:rsidR="006A0B9E" w:rsidRPr="00257811" w:rsidTr="00F01C5F">
        <w:trPr>
          <w:trHeight w:val="567"/>
        </w:trPr>
        <w:tc>
          <w:tcPr>
            <w:tcW w:w="851" w:type="dxa"/>
          </w:tcPr>
          <w:p w:rsidR="006A0B9E" w:rsidRPr="003F47CF" w:rsidRDefault="003E388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CC72144" wp14:editId="5E5403B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55509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2" style="position:absolute;margin-left:-1.15pt;margin-top:4.35pt;width:21.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" adj="-11796480,,5400" path="m45509,l273050,r,l273050,227541v,25134,-20375,45509,-45509,45509l,273050r,l,45509c,20375,20375,,45509,xe" filled="f" strokecolor="#e1644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A0B9E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  <w:b/>
              </w:rPr>
              <w:t>Current</w:t>
            </w:r>
            <w:r w:rsidR="00126AC9">
              <w:rPr>
                <w:rFonts w:ascii="Arial" w:hAnsi="Arial" w:cs="Arial"/>
                <w:b/>
              </w:rPr>
              <w:t>:</w:t>
            </w:r>
            <w:r w:rsidRPr="003E3880">
              <w:rPr>
                <w:rFonts w:ascii="Arial" w:hAnsi="Arial" w:cs="Arial"/>
              </w:rPr>
              <w:t xml:space="preserve"> Flow of electric charge, in amperes (A)</w:t>
            </w:r>
            <w:r w:rsidR="00E433E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6A0B9E" w:rsidRPr="00554E08" w:rsidRDefault="006A0B9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6A0B9E" w:rsidRPr="003F47CF" w:rsidRDefault="006A0B9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A0B9E" w:rsidRPr="00257811" w:rsidRDefault="006A0B9E" w:rsidP="000711C7">
            <w:pPr>
              <w:rPr>
                <w:rFonts w:ascii="Arial" w:hAnsi="Arial" w:cs="Arial"/>
              </w:rPr>
            </w:pPr>
          </w:p>
        </w:tc>
      </w:tr>
      <w:tr w:rsidR="006A0B9E" w:rsidRPr="00257811" w:rsidTr="00F01C5F">
        <w:trPr>
          <w:trHeight w:val="567"/>
        </w:trPr>
        <w:tc>
          <w:tcPr>
            <w:tcW w:w="851" w:type="dxa"/>
          </w:tcPr>
          <w:p w:rsidR="006A0B9E" w:rsidRPr="003F47CF" w:rsidRDefault="003E388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1F97C3" wp14:editId="4F0DFF9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47996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3E61" w:rsidRPr="00387A75" w:rsidRDefault="005C3E6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5" o:spid="_x0000_s1043" style="position:absolute;margin-left:-1.15pt;margin-top:3.8pt;width:21.5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C3E61" w:rsidRPr="00387A75" w:rsidRDefault="005C3E6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54211" w:rsidRPr="00257811" w:rsidRDefault="003E3880" w:rsidP="000711C7">
            <w:pPr>
              <w:rPr>
                <w:rFonts w:ascii="Arial" w:hAnsi="Arial" w:cs="Arial"/>
              </w:rPr>
            </w:pPr>
            <w:r w:rsidRPr="003E3880">
              <w:rPr>
                <w:rFonts w:ascii="Arial" w:hAnsi="Arial" w:cs="Arial"/>
                <w:b/>
              </w:rPr>
              <w:t>In series</w:t>
            </w:r>
            <w:r w:rsidR="00126AC9">
              <w:rPr>
                <w:rFonts w:ascii="Arial" w:hAnsi="Arial" w:cs="Arial"/>
                <w:b/>
              </w:rPr>
              <w:t>:</w:t>
            </w:r>
            <w:r w:rsidRPr="003E3880">
              <w:rPr>
                <w:rFonts w:ascii="Arial" w:hAnsi="Arial" w:cs="Arial"/>
              </w:rPr>
              <w:t xml:space="preserve"> If components in a circuit are on the same loop</w:t>
            </w:r>
            <w:r w:rsidR="00E433E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6A0B9E" w:rsidRPr="00554E08" w:rsidRDefault="006A0B9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6A0B9E" w:rsidRPr="003F47CF" w:rsidRDefault="006A0B9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A0B9E" w:rsidRPr="00257811" w:rsidRDefault="006A0B9E" w:rsidP="000711C7">
            <w:pPr>
              <w:rPr>
                <w:rFonts w:ascii="Arial" w:hAnsi="Arial" w:cs="Arial"/>
              </w:rPr>
            </w:pPr>
          </w:p>
        </w:tc>
      </w:tr>
      <w:tr w:rsidR="00D54211" w:rsidRPr="00257811" w:rsidTr="004A4138">
        <w:trPr>
          <w:trHeight w:val="567"/>
        </w:trPr>
        <w:tc>
          <w:tcPr>
            <w:tcW w:w="851" w:type="dxa"/>
          </w:tcPr>
          <w:p w:rsidR="00D54211" w:rsidRPr="003F47CF" w:rsidRDefault="00D54211" w:rsidP="004A413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712FEF9" wp14:editId="5ECC7C5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47435</wp:posOffset>
                      </wp:positionV>
                      <wp:extent cx="273600" cy="27360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54211" w:rsidRPr="00387A75" w:rsidRDefault="00D54211" w:rsidP="00D542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7" o:spid="_x0000_s1044" style="position:absolute;margin-left:-1.15pt;margin-top:3.75pt;width:21.55pt;height:21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54211" w:rsidRPr="00387A75" w:rsidRDefault="00D54211" w:rsidP="00D542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D54211" w:rsidRPr="00257811" w:rsidRDefault="00D54211" w:rsidP="004A41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In parallel:</w:t>
            </w:r>
            <w:r>
              <w:rPr>
                <w:rFonts w:ascii="Arial" w:hAnsi="Arial" w:cs="Arial"/>
              </w:rPr>
              <w:t xml:space="preserve"> </w:t>
            </w:r>
            <w:r w:rsidRPr="00D54211">
              <w:rPr>
                <w:rFonts w:ascii="Arial" w:hAnsi="Arial" w:cs="Arial"/>
              </w:rPr>
              <w:t>If some c</w:t>
            </w:r>
            <w:r>
              <w:rPr>
                <w:rFonts w:ascii="Arial" w:hAnsi="Arial" w:cs="Arial"/>
              </w:rPr>
              <w:t>omponents are on separate loops.</w:t>
            </w: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D54211" w:rsidRPr="00554E08" w:rsidRDefault="00D54211" w:rsidP="004A413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D54211" w:rsidRPr="003F47CF" w:rsidRDefault="00D54211" w:rsidP="004A413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54211" w:rsidRPr="00257811" w:rsidRDefault="00D54211" w:rsidP="004A4138">
            <w:pPr>
              <w:rPr>
                <w:rFonts w:ascii="Arial" w:hAnsi="Arial" w:cs="Arial"/>
              </w:rPr>
            </w:pPr>
          </w:p>
        </w:tc>
      </w:tr>
      <w:tr w:rsidR="006A0B9E" w:rsidRPr="00257811" w:rsidTr="00F01C5F">
        <w:trPr>
          <w:trHeight w:val="567"/>
        </w:trPr>
        <w:tc>
          <w:tcPr>
            <w:tcW w:w="851" w:type="dxa"/>
          </w:tcPr>
          <w:p w:rsidR="006A0B9E" w:rsidRPr="003F47CF" w:rsidRDefault="003E388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1DE253" wp14:editId="758077F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47435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3880" w:rsidRPr="00387A75" w:rsidRDefault="003E38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 w:rsidR="00D54211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45" style="position:absolute;margin-left:-1.15pt;margin-top:3.75pt;width:21.55pt;height: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3880" w:rsidRPr="00387A75" w:rsidRDefault="003E38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 w:rsidR="00D5421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3715B" w:rsidRDefault="00EC71B3" w:rsidP="000D25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Field</w:t>
            </w:r>
            <w:r w:rsidR="00126AC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</w:rPr>
              <w:t xml:space="preserve"> The area where other objects feel a</w:t>
            </w:r>
            <w:r w:rsidR="0043715B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</w:t>
            </w:r>
            <w:r w:rsidR="00D54211" w:rsidRPr="00D54211">
              <w:rPr>
                <w:rFonts w:ascii="Arial" w:hAnsi="Arial" w:cs="Arial"/>
              </w:rPr>
              <w:t>electrostatic</w:t>
            </w:r>
            <w:r>
              <w:rPr>
                <w:rFonts w:ascii="Arial" w:hAnsi="Arial" w:cs="Arial"/>
              </w:rPr>
              <w:t xml:space="preserve"> force</w:t>
            </w:r>
            <w:r w:rsidR="00E433E4">
              <w:rPr>
                <w:rFonts w:ascii="Arial" w:hAnsi="Arial" w:cs="Arial"/>
              </w:rPr>
              <w:t>.</w:t>
            </w:r>
          </w:p>
          <w:p w:rsidR="0043715B" w:rsidRPr="00257811" w:rsidRDefault="0043715B" w:rsidP="000D25FC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E16446"/>
            </w:tcBorders>
          </w:tcPr>
          <w:p w:rsidR="006A0B9E" w:rsidRPr="00554E08" w:rsidRDefault="006A0B9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E16446"/>
            </w:tcBorders>
          </w:tcPr>
          <w:p w:rsidR="006A0B9E" w:rsidRPr="003F47CF" w:rsidRDefault="006A0B9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A0B9E" w:rsidRPr="00257811" w:rsidRDefault="006A0B9E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0D7E2C">
        <w:trPr>
          <w:trHeight w:val="652"/>
        </w:trPr>
        <w:tc>
          <w:tcPr>
            <w:tcW w:w="851" w:type="dxa"/>
            <w:shd w:val="clear" w:color="auto" w:fill="F0B2A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E5E78E" wp14:editId="58F1227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F0B2A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01C5F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</w:pPr>
                                  <w:r w:rsidRPr="00F01C5F">
                                    <w:rPr>
                                      <w:rFonts w:ascii="Arial" w:hAnsi="Arial" w:cs="Arial"/>
                                      <w:color w:val="E16446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5" o:spid="_x0000_s1046" style="position:absolute;margin-left:-1.15pt;margin-top:.95pt;width:21.55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" adj="-11796480,,5400" path="m45601,l273600,r,l273600,227999v,25185,-20416,45601,-45601,45601l,273600r,l,45601c,20416,20416,,45601,xe" fillcolor="white [3212]" strokecolor="#f0b2a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F01C5F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</w:pPr>
                            <w:r w:rsidRPr="00F01C5F">
                              <w:rPr>
                                <w:rFonts w:ascii="Arial" w:hAnsi="Arial" w:cs="Arial"/>
                                <w:color w:val="E16446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F0B2A3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0B2A3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F0B2A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F0B2A3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7545B8F" wp14:editId="7A49628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187696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4" o:spid="_x0000_s1047" style="position:absolute;margin-left:-1.15pt;margin-top:14.8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2BsAIAALI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43715B" w:rsidRDefault="0043715B" w:rsidP="000711C7">
            <w:pPr>
              <w:rPr>
                <w:rFonts w:ascii="Arial" w:hAnsi="Arial" w:cs="Arial"/>
              </w:rPr>
            </w:pPr>
          </w:p>
          <w:p w:rsidR="00554E08" w:rsidRPr="00257811" w:rsidRDefault="006A0B9E" w:rsidP="000711C7">
            <w:pPr>
              <w:rPr>
                <w:rFonts w:ascii="Arial" w:hAnsi="Arial" w:cs="Arial"/>
              </w:rPr>
            </w:pPr>
            <w:r w:rsidRPr="006A0B9E">
              <w:rPr>
                <w:rFonts w:ascii="Arial" w:hAnsi="Arial" w:cs="Arial"/>
              </w:rPr>
              <w:t>Compare the advantages of series and parallel circuits for particular uses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F947906" wp14:editId="7DF3CA5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1" o:spid="_x0000_s1048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HcrwIAALI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C00AA" w:rsidP="00071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Evaluate a model of </w:t>
            </w:r>
            <w:r w:rsidR="006A0B9E" w:rsidRPr="006A0B9E">
              <w:rPr>
                <w:rFonts w:ascii="Arial" w:hAnsi="Arial" w:cs="Arial"/>
              </w:rPr>
              <w:t>current as electrons moving from the negative to the positive terminal of a battery, through the circuit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B70AFC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0520088" wp14:editId="24EB457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2" o:spid="_x0000_s1049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6A0B9E" w:rsidP="000711C7">
            <w:pPr>
              <w:rPr>
                <w:rFonts w:ascii="Arial" w:hAnsi="Arial" w:cs="Arial"/>
              </w:rPr>
            </w:pPr>
            <w:r w:rsidRPr="006A0B9E">
              <w:rPr>
                <w:rFonts w:ascii="Arial" w:hAnsi="Arial" w:cs="Arial"/>
              </w:rPr>
              <w:t>Suggest ways to reduce the risk of getting electrostatic shocks</w:t>
            </w:r>
            <w:r w:rsidR="00126AC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A074E5" w:rsidRPr="00257811" w:rsidTr="00B70AFC">
        <w:trPr>
          <w:trHeight w:val="567"/>
        </w:trPr>
        <w:tc>
          <w:tcPr>
            <w:tcW w:w="851" w:type="dxa"/>
          </w:tcPr>
          <w:p w:rsidR="00A074E5" w:rsidRPr="003F47CF" w:rsidRDefault="00A074E5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B1EBB6B" wp14:editId="7508E6E9">
                      <wp:simplePos x="0" y="0"/>
                      <wp:positionH relativeFrom="column">
                        <wp:posOffset>-13670</wp:posOffset>
                      </wp:positionH>
                      <wp:positionV relativeFrom="paragraph">
                        <wp:posOffset>82445</wp:posOffset>
                      </wp:positionV>
                      <wp:extent cx="273600" cy="27360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4E5" w:rsidRPr="00387A75" w:rsidRDefault="00A074E5" w:rsidP="00A074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50" style="position:absolute;margin-left:-1.1pt;margin-top:6.5pt;width:21.55pt;height:21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A074E5" w:rsidRPr="00387A75" w:rsidRDefault="00A074E5" w:rsidP="00A074E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A074E5" w:rsidRPr="006A0B9E" w:rsidRDefault="00A074E5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074E5" w:rsidRPr="00554E08" w:rsidRDefault="00A074E5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074E5" w:rsidRPr="000C2F8A" w:rsidRDefault="00A074E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074E5" w:rsidRPr="00DF6C3B" w:rsidRDefault="00A074E5" w:rsidP="000711C7">
            <w:pPr>
              <w:rPr>
                <w:rFonts w:ascii="Arial" w:hAnsi="Arial" w:cs="Arial"/>
              </w:rPr>
            </w:pPr>
          </w:p>
        </w:tc>
      </w:tr>
      <w:tr w:rsidR="00A074E5" w:rsidRPr="00257811" w:rsidTr="00B70AFC">
        <w:trPr>
          <w:trHeight w:val="567"/>
        </w:trPr>
        <w:tc>
          <w:tcPr>
            <w:tcW w:w="851" w:type="dxa"/>
          </w:tcPr>
          <w:p w:rsidR="00A074E5" w:rsidRPr="003F47CF" w:rsidRDefault="00A074E5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A074E5" w:rsidRPr="006A0B9E" w:rsidRDefault="00A074E5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074E5" w:rsidRPr="00554E08" w:rsidRDefault="00A074E5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074E5" w:rsidRPr="000C2F8A" w:rsidRDefault="00A074E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074E5" w:rsidRPr="00DF6C3B" w:rsidRDefault="00A074E5" w:rsidP="000711C7">
            <w:pPr>
              <w:rPr>
                <w:rFonts w:ascii="Arial" w:hAnsi="Arial" w:cs="Arial"/>
              </w:rPr>
            </w:pPr>
          </w:p>
        </w:tc>
      </w:tr>
      <w:tr w:rsidR="00A074E5" w:rsidRPr="00257811" w:rsidTr="00B70AFC">
        <w:trPr>
          <w:trHeight w:val="567"/>
        </w:trPr>
        <w:tc>
          <w:tcPr>
            <w:tcW w:w="851" w:type="dxa"/>
          </w:tcPr>
          <w:p w:rsidR="00A074E5" w:rsidRPr="003F47CF" w:rsidRDefault="00A074E5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A074E5" w:rsidRPr="006A0B9E" w:rsidRDefault="00A074E5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074E5" w:rsidRPr="00554E08" w:rsidRDefault="00A074E5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074E5" w:rsidRPr="000C2F8A" w:rsidRDefault="00A074E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074E5" w:rsidRPr="00DF6C3B" w:rsidRDefault="00A074E5" w:rsidP="000711C7">
            <w:pPr>
              <w:rPr>
                <w:rFonts w:ascii="Arial" w:hAnsi="Arial" w:cs="Arial"/>
              </w:rPr>
            </w:pPr>
          </w:p>
        </w:tc>
      </w:tr>
      <w:tr w:rsidR="00A074E5" w:rsidRPr="00257811" w:rsidTr="00B70AFC">
        <w:trPr>
          <w:trHeight w:val="567"/>
        </w:trPr>
        <w:tc>
          <w:tcPr>
            <w:tcW w:w="851" w:type="dxa"/>
          </w:tcPr>
          <w:p w:rsidR="00A074E5" w:rsidRPr="003F47CF" w:rsidRDefault="00A074E5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A074E5" w:rsidRPr="006A0B9E" w:rsidRDefault="00A074E5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074E5" w:rsidRPr="00554E08" w:rsidRDefault="00A074E5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074E5" w:rsidRPr="000C2F8A" w:rsidRDefault="00A074E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074E5" w:rsidRPr="00DF6C3B" w:rsidRDefault="00A074E5" w:rsidP="000711C7">
            <w:pPr>
              <w:rPr>
                <w:rFonts w:ascii="Arial" w:hAnsi="Arial" w:cs="Arial"/>
              </w:rPr>
            </w:pPr>
          </w:p>
        </w:tc>
      </w:tr>
      <w:tr w:rsidR="00A074E5" w:rsidRPr="00257811" w:rsidTr="00B70AFC">
        <w:trPr>
          <w:trHeight w:val="567"/>
        </w:trPr>
        <w:tc>
          <w:tcPr>
            <w:tcW w:w="851" w:type="dxa"/>
          </w:tcPr>
          <w:p w:rsidR="00A074E5" w:rsidRPr="003F47CF" w:rsidRDefault="00A074E5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415CF05" wp14:editId="73B3C755">
                      <wp:simplePos x="0" y="0"/>
                      <wp:positionH relativeFrom="column">
                        <wp:posOffset>-12400</wp:posOffset>
                      </wp:positionH>
                      <wp:positionV relativeFrom="paragraph">
                        <wp:posOffset>60808</wp:posOffset>
                      </wp:positionV>
                      <wp:extent cx="273600" cy="27360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E1644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4E5" w:rsidRPr="00387A75" w:rsidRDefault="00A074E5" w:rsidP="00A074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6" o:spid="_x0000_s1051" style="position:absolute;margin-left:-1pt;margin-top:4.8pt;width:21.55pt;height:21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" adj="-11796480,,5400" path="m45601,l273600,r,l273600,227999v,25185,-20416,45601,-45601,45601l,273600r,l,45601c,20416,20416,,45601,xe" filled="f" strokecolor="#e16446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A074E5" w:rsidRPr="00387A75" w:rsidRDefault="00A074E5" w:rsidP="00A074E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A074E5" w:rsidRPr="006A0B9E" w:rsidRDefault="00A074E5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074E5" w:rsidRPr="00554E08" w:rsidRDefault="00A074E5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074E5" w:rsidRPr="000C2F8A" w:rsidRDefault="00A074E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074E5" w:rsidRPr="00DF6C3B" w:rsidRDefault="00A074E5" w:rsidP="000711C7">
            <w:pPr>
              <w:rPr>
                <w:rFonts w:ascii="Arial" w:hAnsi="Arial" w:cs="Arial"/>
              </w:rPr>
            </w:pPr>
          </w:p>
        </w:tc>
      </w:tr>
      <w:tr w:rsidR="00A074E5" w:rsidRPr="00257811" w:rsidTr="00B70AFC">
        <w:trPr>
          <w:trHeight w:val="567"/>
        </w:trPr>
        <w:tc>
          <w:tcPr>
            <w:tcW w:w="851" w:type="dxa"/>
          </w:tcPr>
          <w:p w:rsidR="00A074E5" w:rsidRPr="003F47CF" w:rsidRDefault="00A074E5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A074E5" w:rsidRPr="006A0B9E" w:rsidRDefault="00A074E5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074E5" w:rsidRPr="00554E08" w:rsidRDefault="00A074E5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074E5" w:rsidRPr="000C2F8A" w:rsidRDefault="00A074E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074E5" w:rsidRPr="00DF6C3B" w:rsidRDefault="00A074E5" w:rsidP="000711C7">
            <w:pPr>
              <w:rPr>
                <w:rFonts w:ascii="Arial" w:hAnsi="Arial" w:cs="Arial"/>
              </w:rPr>
            </w:pPr>
          </w:p>
        </w:tc>
      </w:tr>
      <w:tr w:rsidR="00A074E5" w:rsidRPr="00257811" w:rsidTr="00B70AFC">
        <w:trPr>
          <w:trHeight w:val="567"/>
        </w:trPr>
        <w:tc>
          <w:tcPr>
            <w:tcW w:w="851" w:type="dxa"/>
          </w:tcPr>
          <w:p w:rsidR="00A074E5" w:rsidRPr="003F47CF" w:rsidRDefault="00A074E5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A074E5" w:rsidRPr="006A0B9E" w:rsidRDefault="00A074E5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074E5" w:rsidRPr="00554E08" w:rsidRDefault="00A074E5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074E5" w:rsidRPr="000C2F8A" w:rsidRDefault="00A074E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074E5" w:rsidRPr="00DF6C3B" w:rsidRDefault="00A074E5" w:rsidP="000711C7">
            <w:pPr>
              <w:rPr>
                <w:rFonts w:ascii="Arial" w:hAnsi="Arial" w:cs="Arial"/>
              </w:rPr>
            </w:pPr>
          </w:p>
        </w:tc>
      </w:tr>
    </w:tbl>
    <w:p w:rsidR="00F300AC" w:rsidRDefault="00F300AC"/>
    <w:sectPr w:rsidR="00F300AC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1C3967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245FF"/>
    <w:rsid w:val="00057B77"/>
    <w:rsid w:val="000711C7"/>
    <w:rsid w:val="00077675"/>
    <w:rsid w:val="000930D7"/>
    <w:rsid w:val="00093198"/>
    <w:rsid w:val="000C2F8A"/>
    <w:rsid w:val="000D25FC"/>
    <w:rsid w:val="000D48A8"/>
    <w:rsid w:val="000D7E2C"/>
    <w:rsid w:val="000F24C4"/>
    <w:rsid w:val="00126AC9"/>
    <w:rsid w:val="00186AAE"/>
    <w:rsid w:val="001A35E0"/>
    <w:rsid w:val="001C3967"/>
    <w:rsid w:val="001D2FB1"/>
    <w:rsid w:val="001F62E6"/>
    <w:rsid w:val="00257811"/>
    <w:rsid w:val="002B6CBB"/>
    <w:rsid w:val="002E5ECC"/>
    <w:rsid w:val="00335875"/>
    <w:rsid w:val="00387A75"/>
    <w:rsid w:val="003D4321"/>
    <w:rsid w:val="003E3880"/>
    <w:rsid w:val="003F47CF"/>
    <w:rsid w:val="0043715B"/>
    <w:rsid w:val="00521555"/>
    <w:rsid w:val="00554E08"/>
    <w:rsid w:val="0056195D"/>
    <w:rsid w:val="0058055D"/>
    <w:rsid w:val="005A282E"/>
    <w:rsid w:val="005C3E61"/>
    <w:rsid w:val="005E40E5"/>
    <w:rsid w:val="0069095E"/>
    <w:rsid w:val="006A0B9E"/>
    <w:rsid w:val="006D153C"/>
    <w:rsid w:val="007501D2"/>
    <w:rsid w:val="00846FF1"/>
    <w:rsid w:val="008951A4"/>
    <w:rsid w:val="008C00AA"/>
    <w:rsid w:val="008E7A30"/>
    <w:rsid w:val="00901284"/>
    <w:rsid w:val="00913DCA"/>
    <w:rsid w:val="00993638"/>
    <w:rsid w:val="00A074E5"/>
    <w:rsid w:val="00A17561"/>
    <w:rsid w:val="00A365B5"/>
    <w:rsid w:val="00B2554A"/>
    <w:rsid w:val="00B42352"/>
    <w:rsid w:val="00B53487"/>
    <w:rsid w:val="00B70AFC"/>
    <w:rsid w:val="00BA462A"/>
    <w:rsid w:val="00C1089B"/>
    <w:rsid w:val="00CB3129"/>
    <w:rsid w:val="00CC398E"/>
    <w:rsid w:val="00CC657C"/>
    <w:rsid w:val="00CC7B24"/>
    <w:rsid w:val="00D15910"/>
    <w:rsid w:val="00D54211"/>
    <w:rsid w:val="00DA0D4B"/>
    <w:rsid w:val="00DF6C3B"/>
    <w:rsid w:val="00E433E4"/>
    <w:rsid w:val="00EC71B3"/>
    <w:rsid w:val="00F01C5F"/>
    <w:rsid w:val="00F300AC"/>
    <w:rsid w:val="00F5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520BCE7B.dotm</Template>
  <TotalTime>2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Electromagnets </vt:lpstr>
    </vt:vector>
  </TitlesOfParts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Electromagnets Current</dc:title>
  <dc:creator>AQA</dc:creator>
  <dcterms:created xsi:type="dcterms:W3CDTF">2017-02-28T08:38:00Z</dcterms:created>
  <dcterms:modified xsi:type="dcterms:W3CDTF">2019-09-17T10:11:00Z</dcterms:modified>
</cp:coreProperties>
</file>