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0D6F5816" wp14:editId="0392F706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320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648">
        <w:rPr>
          <w:rFonts w:ascii="Arial" w:hAnsi="Arial" w:cs="Arial"/>
          <w:color w:val="000000" w:themeColor="text1"/>
          <w:sz w:val="18"/>
          <w:szCs w:val="18"/>
        </w:rPr>
        <w:tab/>
      </w:r>
      <w:r w:rsidR="00225648">
        <w:rPr>
          <w:rFonts w:ascii="Arial" w:hAnsi="Arial" w:cs="Arial"/>
          <w:color w:val="000000" w:themeColor="text1"/>
          <w:sz w:val="18"/>
          <w:szCs w:val="18"/>
        </w:rPr>
        <w:tab/>
      </w:r>
      <w:r w:rsidR="00225648">
        <w:rPr>
          <w:rFonts w:ascii="Arial" w:hAnsi="Arial" w:cs="Arial"/>
          <w:color w:val="000000" w:themeColor="text1"/>
          <w:sz w:val="18"/>
          <w:szCs w:val="18"/>
        </w:rPr>
        <w:tab/>
      </w:r>
      <w:r w:rsidR="00225648">
        <w:rPr>
          <w:rFonts w:ascii="Arial" w:hAnsi="Arial" w:cs="Arial"/>
          <w:color w:val="000000" w:themeColor="text1"/>
          <w:sz w:val="18"/>
          <w:szCs w:val="18"/>
        </w:rPr>
        <w:tab/>
      </w:r>
      <w:r w:rsidR="00225648">
        <w:rPr>
          <w:rFonts w:ascii="Arial" w:hAnsi="Arial" w:cs="Arial"/>
          <w:color w:val="000000" w:themeColor="text1"/>
          <w:sz w:val="18"/>
          <w:szCs w:val="18"/>
        </w:rPr>
        <w:tab/>
      </w:r>
      <w:r w:rsidR="00225648">
        <w:rPr>
          <w:rFonts w:ascii="Arial" w:hAnsi="Arial" w:cs="Arial"/>
          <w:color w:val="000000" w:themeColor="text1"/>
          <w:sz w:val="18"/>
          <w:szCs w:val="18"/>
        </w:rPr>
        <w:tab/>
      </w:r>
      <w:r w:rsidR="00225648">
        <w:rPr>
          <w:rFonts w:ascii="Arial" w:hAnsi="Arial" w:cs="Arial"/>
          <w:color w:val="000000" w:themeColor="text1"/>
          <w:sz w:val="18"/>
          <w:szCs w:val="18"/>
        </w:rPr>
        <w:tab/>
      </w:r>
      <w:r w:rsidR="00225648">
        <w:rPr>
          <w:rFonts w:ascii="Arial" w:hAnsi="Arial" w:cs="Arial"/>
          <w:color w:val="000000" w:themeColor="text1"/>
          <w:sz w:val="18"/>
          <w:szCs w:val="18"/>
        </w:rPr>
        <w:tab/>
        <w:t>Name: _________________________________</w:t>
      </w:r>
    </w:p>
    <w:p w:rsidR="00225648" w:rsidRDefault="00225648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  <w:t>Date: __________________________________</w:t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2315C8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4C2576A4" wp14:editId="54455B73">
            <wp:simplePos x="0" y="0"/>
            <wp:positionH relativeFrom="page">
              <wp:posOffset>214489</wp:posOffset>
            </wp:positionH>
            <wp:positionV relativeFrom="page">
              <wp:posOffset>1275645</wp:posOffset>
            </wp:positionV>
            <wp:extent cx="5000978" cy="1083734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0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962" cy="1087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1114F2" w:rsidRDefault="001114F2" w:rsidP="00CB565D">
      <w:pPr>
        <w:rPr>
          <w:rFonts w:ascii="Arial" w:hAnsi="Arial" w:cs="Arial"/>
          <w:color w:val="000000" w:themeColor="text1"/>
          <w:sz w:val="18"/>
          <w:szCs w:val="18"/>
        </w:rPr>
      </w:pPr>
    </w:p>
    <w:p w:rsidR="001114F2" w:rsidRDefault="001114F2" w:rsidP="00CB565D">
      <w:pPr>
        <w:rPr>
          <w:rFonts w:ascii="Arial" w:hAnsi="Arial" w:cs="Arial"/>
          <w:color w:val="E16446" w:themeColor="background2"/>
        </w:rPr>
      </w:pPr>
    </w:p>
    <w:p w:rsidR="00077675" w:rsidRPr="001114F2" w:rsidRDefault="001114F2" w:rsidP="00CB565D">
      <w:pPr>
        <w:rPr>
          <w:rFonts w:ascii="Arial" w:hAnsi="Arial" w:cs="Arial"/>
          <w:color w:val="E16446" w:themeColor="background2"/>
          <w:sz w:val="18"/>
          <w:szCs w:val="18"/>
        </w:rPr>
      </w:pPr>
      <w:r>
        <w:rPr>
          <w:rFonts w:ascii="Arial" w:hAnsi="Arial" w:cs="Arial"/>
          <w:noProof/>
          <w:color w:val="E16446" w:themeColor="background2"/>
          <w:lang w:eastAsia="en-GB"/>
        </w:rPr>
        <w:drawing>
          <wp:inline distT="0" distB="0" distL="0" distR="0">
            <wp:extent cx="276225" cy="276225"/>
            <wp:effectExtent l="0" t="0" r="9525" b="9525"/>
            <wp:docPr id="11" name="Picture 11" descr="C:\Users\rosc\AppData\Local\Microsoft\Windows\INetCache\Content.Word\ENQUIRY_PROCESSES_ICONS_orange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sc\AppData\Local\Microsoft\Windows\INetCache\Content.Word\ENQUIRY_PROCESSES_ICONS_orange-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E16446" w:themeColor="background2"/>
        </w:rPr>
        <w:t xml:space="preserve"> </w:t>
      </w:r>
      <w:r w:rsidR="00181E51">
        <w:rPr>
          <w:rFonts w:ascii="Arial" w:hAnsi="Arial" w:cs="Arial"/>
          <w:color w:val="E16446" w:themeColor="background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2pt;height:22.2pt">
            <v:imagedata r:id="rId10" o:title="ENQUIRY_PROCESSES_ICONS_orange-03"/>
          </v:shape>
        </w:pict>
      </w:r>
      <w:r>
        <w:rPr>
          <w:rFonts w:ascii="Arial" w:hAnsi="Arial" w:cs="Arial"/>
          <w:color w:val="E16446" w:themeColor="background2"/>
        </w:rPr>
        <w:t xml:space="preserve"> </w:t>
      </w:r>
      <w:r w:rsidR="00181E51">
        <w:rPr>
          <w:rFonts w:ascii="Arial" w:hAnsi="Arial" w:cs="Arial"/>
          <w:color w:val="E16446" w:themeColor="background2"/>
        </w:rPr>
        <w:pict>
          <v:shape id="_x0000_i1026" type="#_x0000_t75" style="width:22.2pt;height:22.2pt">
            <v:imagedata r:id="rId11" o:title="ENQUIRY_PROCESSES_ICONS_orange-01"/>
          </v:shape>
        </w:pict>
      </w:r>
      <w:r>
        <w:rPr>
          <w:rFonts w:ascii="Arial" w:hAnsi="Arial" w:cs="Arial"/>
          <w:color w:val="E16446" w:themeColor="background2"/>
        </w:rPr>
        <w:t xml:space="preserve"> </w:t>
      </w:r>
      <w:r w:rsidR="00181E51">
        <w:rPr>
          <w:rFonts w:ascii="Arial" w:hAnsi="Arial" w:cs="Arial"/>
          <w:color w:val="E16446" w:themeColor="background2"/>
        </w:rPr>
        <w:pict>
          <v:shape id="_x0000_i1027" type="#_x0000_t75" style="width:22.2pt;height:22.2pt">
            <v:imagedata r:id="rId12" o:title="ENQUIRY_PROCESSES_ICONS_orange-04"/>
          </v:shape>
        </w:pict>
      </w:r>
      <w:r>
        <w:rPr>
          <w:rFonts w:ascii="Arial" w:hAnsi="Arial" w:cs="Arial"/>
          <w:color w:val="E16446" w:themeColor="background2"/>
        </w:rPr>
        <w:t xml:space="preserve"> </w:t>
      </w:r>
      <w:r w:rsidRPr="000C4A7C">
        <w:rPr>
          <w:rFonts w:ascii="Arial" w:hAnsi="Arial" w:cs="Arial"/>
          <w:color w:val="E16446"/>
        </w:rPr>
        <w:t>Investigate ways of varying the strength of an electromagnet.</w:t>
      </w:r>
    </w:p>
    <w:p w:rsidR="00077675" w:rsidRDefault="00077675" w:rsidP="00B53487">
      <w:pPr>
        <w:ind w:left="567"/>
        <w:rPr>
          <w:rFonts w:ascii="Arial" w:hAnsi="Arial" w:cs="Arial"/>
          <w:color w:val="FFFFFF" w:themeColor="background1"/>
          <w:sz w:val="42"/>
          <w:szCs w:val="42"/>
        </w:rPr>
        <w:sectPr w:rsidR="00077675" w:rsidSect="00077675">
          <w:footerReference w:type="default" r:id="rId13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1056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762"/>
      </w:tblGrid>
      <w:tr w:rsidR="00554E08" w:rsidRPr="00257811" w:rsidTr="000C4A7C">
        <w:trPr>
          <w:trHeight w:val="652"/>
        </w:trPr>
        <w:tc>
          <w:tcPr>
            <w:tcW w:w="4867" w:type="dxa"/>
            <w:gridSpan w:val="2"/>
            <w:shd w:val="clear" w:color="auto" w:fill="E16446"/>
            <w:vAlign w:val="center"/>
          </w:tcPr>
          <w:p w:rsidR="00554E08" w:rsidRPr="00257811" w:rsidRDefault="00554E08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lastRenderedPageBreak/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E16446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6" w:type="dxa"/>
            <w:gridSpan w:val="2"/>
            <w:tcBorders>
              <w:left w:val="single" w:sz="4" w:space="0" w:color="FFFFFF" w:themeColor="background1"/>
            </w:tcBorders>
            <w:shd w:val="clear" w:color="auto" w:fill="E16446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081A3450" wp14:editId="70559BF4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0C4A7C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E16446"/>
                                      <w:sz w:val="32"/>
                                    </w:rPr>
                                  </w:pPr>
                                  <w:r w:rsidRPr="000C4A7C">
                                    <w:rPr>
                                      <w:rFonts w:ascii="Arial" w:hAnsi="Arial" w:cs="Arial"/>
                                      <w:color w:val="E16446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81A3450" id="Round Diagonal Corner Rectangle 4" o:spid="_x0000_s1026" style="position:absolute;left:0;text-align:left;margin-left:-1.3pt;margin-top:3.6pt;width:21.5pt;height:21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" adj="-11796480,,5400" path="m45509,l273050,r,l273050,227541v,25134,-20375,45509,-45509,45509l,273050r,l,45509c,20375,20375,,45509,xe" fillcolor="white [3212]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0C4A7C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E16446"/>
                                <w:sz w:val="32"/>
                              </w:rPr>
                            </w:pPr>
                            <w:r w:rsidRPr="000C4A7C">
                              <w:rPr>
                                <w:rFonts w:ascii="Arial" w:hAnsi="Arial" w:cs="Arial"/>
                                <w:color w:val="E16446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1F4CD701" wp14:editId="61E10279">
                      <wp:simplePos x="0" y="0"/>
                      <wp:positionH relativeFrom="column">
                        <wp:posOffset>-3255010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285FD9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E16446"/>
                                      <w:sz w:val="32"/>
                                    </w:rPr>
                                  </w:pPr>
                                  <w:r w:rsidRPr="00285FD9">
                                    <w:rPr>
                                      <w:rFonts w:ascii="Arial" w:hAnsi="Arial" w:cs="Arial"/>
                                      <w:color w:val="E16446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F4CD701" id="Round Diagonal Corner Rectangle 3" o:spid="_x0000_s1027" style="position:absolute;left:0;text-align:left;margin-left:-256.3pt;margin-top:3.6pt;width:21.5pt;height:21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" adj="-11796480,,5400" path="m45509,l273050,r,l273050,227541v,25134,-20375,45509,-45509,45509l,273050r,l,45509c,20375,20375,,45509,xe" fillcolor="white [3212]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285FD9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E16446"/>
                                <w:sz w:val="32"/>
                              </w:rPr>
                            </w:pPr>
                            <w:r w:rsidRPr="00285FD9">
                              <w:rPr>
                                <w:rFonts w:ascii="Arial" w:hAnsi="Arial" w:cs="Arial"/>
                                <w:color w:val="E16446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554E08" w:rsidRPr="00016825" w:rsidTr="00285FD9">
        <w:trPr>
          <w:trHeight w:val="567"/>
        </w:trPr>
        <w:tc>
          <w:tcPr>
            <w:tcW w:w="4867" w:type="dxa"/>
            <w:gridSpan w:val="2"/>
            <w:vAlign w:val="center"/>
          </w:tcPr>
          <w:p w:rsidR="00554E08" w:rsidRPr="00F5607D" w:rsidRDefault="00554E08">
            <w:pPr>
              <w:rPr>
                <w:rFonts w:ascii="Arial" w:hAnsi="Arial" w:cs="Arial"/>
                <w:color w:val="327896"/>
                <w:sz w:val="26"/>
                <w:szCs w:val="26"/>
              </w:rPr>
            </w:pPr>
            <w:r w:rsidRPr="000C4A7C">
              <w:rPr>
                <w:rFonts w:ascii="Arial" w:hAnsi="Arial" w:cs="Arial"/>
                <w:color w:val="E16446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E16446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</w:tcPr>
          <w:p w:rsidR="00554E08" w:rsidRPr="00016825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F425A0" w:rsidRPr="00257811" w:rsidTr="00285FD9">
        <w:trPr>
          <w:trHeight w:val="786"/>
        </w:trPr>
        <w:tc>
          <w:tcPr>
            <w:tcW w:w="851" w:type="dxa"/>
            <w:vMerge w:val="restart"/>
          </w:tcPr>
          <w:p w:rsidR="00F425A0" w:rsidRPr="003F47CF" w:rsidRDefault="00F425A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028D63E" wp14:editId="09AFCCC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46548</wp:posOffset>
                      </wp:positionV>
                      <wp:extent cx="273600" cy="27360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25A0" w:rsidRPr="00387A75" w:rsidRDefault="00F425A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028D63E" id="Round Diagonal Corner Rectangle 2" o:spid="_x0000_s1028" style="position:absolute;margin-left:-1.15pt;margin-top:3.65pt;width:21.55pt;height:21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" adj="-11796480,,5400" path="m45601,l273600,r,l273600,227999v,25185,-20416,45601,-45601,45601l,273600r,l,45601c,20416,20416,,45601,xe" filled="f" strokecolor="#e164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F425A0" w:rsidRPr="00387A75" w:rsidRDefault="00F425A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F425A0" w:rsidRPr="00257811" w:rsidRDefault="00F425A0" w:rsidP="000711C7">
            <w:pPr>
              <w:rPr>
                <w:rFonts w:ascii="Arial" w:hAnsi="Arial" w:cs="Arial"/>
              </w:rPr>
            </w:pPr>
            <w:r w:rsidRPr="00F425A0">
              <w:rPr>
                <w:rFonts w:ascii="Arial" w:hAnsi="Arial" w:cs="Arial"/>
              </w:rPr>
              <w:t>An electromagnet uses the principle that a current through a wire causes a magnetic field. Its strength depends on the current, the core and the number of coils in the solenoid</w:t>
            </w:r>
            <w:r w:rsidR="00CB565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E16446"/>
            </w:tcBorders>
          </w:tcPr>
          <w:p w:rsidR="00F425A0" w:rsidRPr="00554E08" w:rsidRDefault="00F425A0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F425A0" w:rsidRPr="003F47CF" w:rsidRDefault="00F425A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385000B4" wp14:editId="7037D06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25A0" w:rsidRPr="00387A75" w:rsidRDefault="00F425A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85000B4" id="Round Diagonal Corner Rectangle 15" o:spid="_x0000_s1029" style="position:absolute;margin-left:-1.3pt;margin-top:3.65pt;width:21.5pt;height:21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" adj="-11796480,,5400" path="m45509,l273050,r,l273050,227541v,25134,-20375,45509,-45509,45509l,273050r,l,45509c,20375,20375,,45509,xe" filled="f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F425A0" w:rsidRPr="00387A75" w:rsidRDefault="00F425A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F425A0" w:rsidRPr="00257811" w:rsidRDefault="00F425A0" w:rsidP="000711C7">
            <w:pPr>
              <w:rPr>
                <w:rFonts w:ascii="Arial" w:hAnsi="Arial" w:cs="Arial"/>
              </w:rPr>
            </w:pPr>
            <w:r w:rsidRPr="00F425A0">
              <w:rPr>
                <w:rFonts w:ascii="Arial" w:hAnsi="Arial" w:cs="Arial"/>
              </w:rPr>
              <w:t>Use a diagram to explain how an electromagnet can be made and how to change its strength</w:t>
            </w:r>
            <w:r w:rsidR="00CB565D">
              <w:rPr>
                <w:rFonts w:ascii="Arial" w:hAnsi="Arial" w:cs="Arial"/>
              </w:rPr>
              <w:t>.</w:t>
            </w:r>
          </w:p>
        </w:tc>
      </w:tr>
      <w:tr w:rsidR="00F425A0" w:rsidRPr="00257811" w:rsidTr="00285FD9">
        <w:trPr>
          <w:trHeight w:val="667"/>
        </w:trPr>
        <w:tc>
          <w:tcPr>
            <w:tcW w:w="851" w:type="dxa"/>
            <w:vMerge/>
          </w:tcPr>
          <w:p w:rsidR="00F425A0" w:rsidRPr="003F47CF" w:rsidRDefault="00F425A0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F425A0" w:rsidRPr="00F425A0" w:rsidRDefault="00F425A0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E16446"/>
            </w:tcBorders>
          </w:tcPr>
          <w:p w:rsidR="00F425A0" w:rsidRPr="00554E08" w:rsidRDefault="00F425A0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F425A0" w:rsidRPr="003F47CF" w:rsidRDefault="00F425A0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28421506" wp14:editId="0A2D3D5B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51435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25A0" w:rsidRPr="00387A75" w:rsidRDefault="00F425A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8421506" id="Round Diagonal Corner Rectangle 16" o:spid="_x0000_s1030" style="position:absolute;margin-left:-1.3pt;margin-top:4.05pt;width:21.5pt;height:21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" adj="-11796480,,5400" path="m45509,l273050,r,l273050,227541v,25134,-20375,45509,-45509,45509l,273050r,l,45509c,20375,20375,,45509,xe" filled="f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F425A0" w:rsidRPr="00387A75" w:rsidRDefault="00F425A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F425A0" w:rsidRPr="00257811" w:rsidRDefault="00F425A0" w:rsidP="000711C7">
            <w:pPr>
              <w:rPr>
                <w:rFonts w:ascii="Arial" w:hAnsi="Arial" w:cs="Arial"/>
              </w:rPr>
            </w:pPr>
            <w:r w:rsidRPr="00F425A0">
              <w:rPr>
                <w:rFonts w:ascii="Arial" w:hAnsi="Arial" w:cs="Arial"/>
              </w:rPr>
              <w:t>Explain the choice of electromagnets or permanent magnets for a device in terms of their properties</w:t>
            </w:r>
            <w:r w:rsidR="00CB565D">
              <w:rPr>
                <w:rFonts w:ascii="Arial" w:hAnsi="Arial" w:cs="Arial"/>
              </w:rPr>
              <w:t>.</w:t>
            </w:r>
          </w:p>
        </w:tc>
      </w:tr>
      <w:tr w:rsidR="001D2FB1" w:rsidRPr="00257811" w:rsidTr="00285FD9">
        <w:trPr>
          <w:trHeight w:val="95"/>
        </w:trPr>
        <w:tc>
          <w:tcPr>
            <w:tcW w:w="4867" w:type="dxa"/>
            <w:gridSpan w:val="2"/>
            <w:tcBorders>
              <w:bottom w:val="single" w:sz="4" w:space="0" w:color="E16446"/>
            </w:tcBorders>
            <w:vAlign w:val="center"/>
          </w:tcPr>
          <w:p w:rsidR="001D2FB1" w:rsidRPr="001D2FB1" w:rsidRDefault="001D2FB1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E16446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E16446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4C4BEC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E16446"/>
            </w:tcBorders>
            <w:vAlign w:val="center"/>
          </w:tcPr>
          <w:p w:rsidR="001D2FB1" w:rsidRPr="00B2554A" w:rsidRDefault="001D2FB1" w:rsidP="00B53487">
            <w:pPr>
              <w:rPr>
                <w:rFonts w:ascii="Arial" w:hAnsi="Arial" w:cs="Arial"/>
                <w:color w:val="A5463C"/>
                <w:sz w:val="26"/>
                <w:szCs w:val="26"/>
              </w:rPr>
            </w:pPr>
            <w:r w:rsidRPr="000C4A7C">
              <w:rPr>
                <w:rFonts w:ascii="Arial" w:hAnsi="Arial" w:cs="Arial"/>
                <w:color w:val="E16446"/>
                <w:sz w:val="26"/>
                <w:szCs w:val="26"/>
              </w:rPr>
              <w:t>Facts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E16446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E16446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4C4BEC">
        <w:trPr>
          <w:trHeight w:val="567"/>
        </w:trPr>
        <w:tc>
          <w:tcPr>
            <w:tcW w:w="851" w:type="dxa"/>
          </w:tcPr>
          <w:p w:rsidR="00554E08" w:rsidRPr="003F47CF" w:rsidRDefault="00F425A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468FC2A5" wp14:editId="142B076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42545</wp:posOffset>
                      </wp:positionV>
                      <wp:extent cx="273600" cy="27360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9C36119" id="Round Diagonal Corner Rectangle 7" o:spid="_x0000_s1031" style="position:absolute;margin-left:-1.15pt;margin-top:3.35pt;width:21.55pt;height:21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" adj="-11796480,,5400" path="m45601,l273600,r,l273600,227999v,25185,-20416,45601,-45601,45601l,273600r,l,45601c,20416,20416,,45601,xe" filled="f" strokecolor="#e164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F425A0" w:rsidP="000711C7">
            <w:pPr>
              <w:rPr>
                <w:rFonts w:ascii="Arial" w:hAnsi="Arial" w:cs="Arial"/>
              </w:rPr>
            </w:pPr>
            <w:r w:rsidRPr="00F425A0">
              <w:rPr>
                <w:rFonts w:ascii="Arial" w:hAnsi="Arial" w:cs="Arial"/>
              </w:rPr>
              <w:t>The magnetic force of an electromagnet decreases with distance</w:t>
            </w:r>
            <w:r w:rsidR="00CB565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E16446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554E08" w:rsidRPr="003F47CF" w:rsidRDefault="00447699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51C82E52" wp14:editId="07A5DE34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40574</wp:posOffset>
                      </wp:positionV>
                      <wp:extent cx="273050" cy="27305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47699" w:rsidRPr="00387A75" w:rsidRDefault="00447699" w:rsidP="004476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0" o:spid="_x0000_s1032" style="position:absolute;margin-left:-1.1pt;margin-top:3.2pt;width:21.5pt;height:21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" adj="-11796480,,5400" path="m45509,l273050,r,l273050,227541v,25134,-20375,45509,-45509,45509l,273050r,l,45509c,20375,20375,,45509,xe" filled="f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447699" w:rsidRPr="00387A75" w:rsidRDefault="00447699" w:rsidP="004476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4C4BEC" w:rsidRPr="00257811" w:rsidTr="004C4BEC">
        <w:trPr>
          <w:trHeight w:val="567"/>
        </w:trPr>
        <w:tc>
          <w:tcPr>
            <w:tcW w:w="851" w:type="dxa"/>
          </w:tcPr>
          <w:p w:rsidR="004C4BEC" w:rsidRPr="003F47CF" w:rsidRDefault="004C4BEC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4C4BEC" w:rsidRPr="00F425A0" w:rsidRDefault="004C4BEC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left w:val="nil"/>
              <w:right w:val="single" w:sz="4" w:space="0" w:color="E16446"/>
            </w:tcBorders>
          </w:tcPr>
          <w:p w:rsidR="004C4BEC" w:rsidRPr="00554E08" w:rsidRDefault="004C4BE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4C4BEC" w:rsidRPr="003F47CF" w:rsidRDefault="004C4BEC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762" w:type="dxa"/>
            <w:tcBorders>
              <w:top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4C4BEC" w:rsidRPr="00257811" w:rsidRDefault="004C4BEC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4C4BEC">
        <w:trPr>
          <w:trHeight w:val="50"/>
        </w:trPr>
        <w:tc>
          <w:tcPr>
            <w:tcW w:w="4867" w:type="dxa"/>
            <w:gridSpan w:val="2"/>
            <w:tcBorders>
              <w:bottom w:val="single" w:sz="4" w:space="0" w:color="E16446"/>
            </w:tcBorders>
            <w:vAlign w:val="center"/>
          </w:tcPr>
          <w:p w:rsidR="001D2FB1" w:rsidRPr="001D2FB1" w:rsidRDefault="001D2FB1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E16446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E16446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  <w:tcBorders>
              <w:top w:val="single" w:sz="4" w:space="0" w:color="E16446"/>
            </w:tcBorders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285FD9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E16446"/>
            </w:tcBorders>
            <w:vAlign w:val="center"/>
          </w:tcPr>
          <w:p w:rsidR="001D2FB1" w:rsidRPr="00B2554A" w:rsidRDefault="001D2FB1" w:rsidP="00B53487">
            <w:pPr>
              <w:rPr>
                <w:rFonts w:ascii="Arial" w:hAnsi="Arial" w:cs="Arial"/>
                <w:color w:val="A5463C"/>
                <w:sz w:val="26"/>
                <w:szCs w:val="26"/>
              </w:rPr>
            </w:pPr>
            <w:r w:rsidRPr="000C4A7C">
              <w:rPr>
                <w:rFonts w:ascii="Arial" w:hAnsi="Arial" w:cs="Arial"/>
                <w:color w:val="E16446"/>
                <w:sz w:val="26"/>
                <w:szCs w:val="26"/>
              </w:rPr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E16446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E16446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Borders>
              <w:top w:val="single" w:sz="4" w:space="0" w:color="7F2914" w:themeColor="background2" w:themeShade="80"/>
            </w:tcBorders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285FD9">
        <w:trPr>
          <w:trHeight w:val="567"/>
        </w:trPr>
        <w:tc>
          <w:tcPr>
            <w:tcW w:w="851" w:type="dxa"/>
          </w:tcPr>
          <w:p w:rsidR="00554E08" w:rsidRPr="003F47CF" w:rsidRDefault="00F425A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41F06277" wp14:editId="3DFE419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36830</wp:posOffset>
                      </wp:positionV>
                      <wp:extent cx="273600" cy="27360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1F06277" id="Round Diagonal Corner Rectangle 8" o:spid="_x0000_s1033" style="position:absolute;margin-left:-1.15pt;margin-top:2.9pt;width:21.55pt;height:21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" adj="-11796480,,5400" path="m45601,l273600,r,l273600,227999v,25185,-20416,45601,-45601,45601l,273600r,l,45601c,20416,20416,,45601,xe" filled="f" strokecolor="#e164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F425A0" w:rsidP="00CB565D">
            <w:pPr>
              <w:rPr>
                <w:rFonts w:ascii="Arial" w:hAnsi="Arial" w:cs="Arial"/>
              </w:rPr>
            </w:pPr>
            <w:r w:rsidRPr="00AB1494">
              <w:rPr>
                <w:rFonts w:ascii="Arial" w:hAnsi="Arial" w:cs="Arial"/>
                <w:b/>
              </w:rPr>
              <w:t>Electromagnet</w:t>
            </w:r>
            <w:r w:rsidR="00CB565D">
              <w:rPr>
                <w:rFonts w:ascii="Arial" w:hAnsi="Arial" w:cs="Arial"/>
                <w:b/>
              </w:rPr>
              <w:t>:</w:t>
            </w:r>
            <w:r w:rsidRPr="00F425A0">
              <w:rPr>
                <w:rFonts w:ascii="Arial" w:hAnsi="Arial" w:cs="Arial"/>
              </w:rPr>
              <w:t xml:space="preserve"> A non-permanent magnet turned on and off by controlling the current through it</w:t>
            </w:r>
            <w:r w:rsidR="00CB565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E16446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554E08" w:rsidRPr="003F47CF" w:rsidRDefault="00447699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5E269624" wp14:editId="095AD8F2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91885</wp:posOffset>
                      </wp:positionV>
                      <wp:extent cx="273050" cy="273050"/>
                      <wp:effectExtent l="0" t="0" r="12700" b="12700"/>
                      <wp:wrapNone/>
                      <wp:docPr id="6" name="Round Diagonal Corner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47699" w:rsidRPr="00387A75" w:rsidRDefault="00447699" w:rsidP="004476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E269624" id="Round Diagonal Corner Rectangle 6" o:spid="_x0000_s1034" style="position:absolute;margin-left:-1.1pt;margin-top:7.25pt;width:21.5pt;height:21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" adj="-11796480,,5400" path="m45509,l273050,r,l273050,227541v,25134,-20375,45509,-45509,45509l,273050r,l,45509c,20375,20375,,45509,xe" filled="f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447699" w:rsidRPr="00387A75" w:rsidRDefault="00447699" w:rsidP="004476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E16446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285FD9">
        <w:trPr>
          <w:trHeight w:val="567"/>
        </w:trPr>
        <w:tc>
          <w:tcPr>
            <w:tcW w:w="851" w:type="dxa"/>
          </w:tcPr>
          <w:p w:rsidR="00554E08" w:rsidRPr="003F47CF" w:rsidRDefault="00F425A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8F117E7" wp14:editId="242EB3A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29845</wp:posOffset>
                      </wp:positionV>
                      <wp:extent cx="273600" cy="27360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8F117E7" id="Round Diagonal Corner Rectangle 9" o:spid="_x0000_s1035" style="position:absolute;margin-left:-1.15pt;margin-top:2.35pt;width:21.55pt;height:21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" adj="-11796480,,5400" path="m45601,l273600,r,l273600,227999v,25185,-20416,45601,-45601,45601l,273600r,l,45601c,20416,20416,,45601,xe" filled="f" strokecolor="#e164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F425A0" w:rsidP="000711C7">
            <w:pPr>
              <w:rPr>
                <w:rFonts w:ascii="Arial" w:hAnsi="Arial" w:cs="Arial"/>
              </w:rPr>
            </w:pPr>
            <w:r w:rsidRPr="00AB1494">
              <w:rPr>
                <w:rFonts w:ascii="Arial" w:hAnsi="Arial" w:cs="Arial"/>
                <w:b/>
              </w:rPr>
              <w:t>Solenoid</w:t>
            </w:r>
            <w:r w:rsidR="00CB565D">
              <w:rPr>
                <w:rFonts w:ascii="Arial" w:hAnsi="Arial" w:cs="Arial"/>
                <w:b/>
              </w:rPr>
              <w:t>:</w:t>
            </w:r>
            <w:r w:rsidRPr="00F425A0">
              <w:rPr>
                <w:rFonts w:ascii="Arial" w:hAnsi="Arial" w:cs="Arial"/>
              </w:rPr>
              <w:t xml:space="preserve"> Wire wound into a tight coil, part of an electromagnet</w:t>
            </w:r>
            <w:r w:rsidR="00CB565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E16446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E16446"/>
              <w:bottom w:val="single" w:sz="4" w:space="0" w:color="E16446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285FD9">
        <w:trPr>
          <w:trHeight w:val="567"/>
        </w:trPr>
        <w:tc>
          <w:tcPr>
            <w:tcW w:w="851" w:type="dxa"/>
          </w:tcPr>
          <w:p w:rsidR="00554E08" w:rsidRPr="003F47CF" w:rsidRDefault="00F425A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56A3F41B" wp14:editId="6AD898E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30480</wp:posOffset>
                      </wp:positionV>
                      <wp:extent cx="273600" cy="273600"/>
                      <wp:effectExtent l="0" t="0" r="12700" b="12700"/>
                      <wp:wrapNone/>
                      <wp:docPr id="10" name="Round Diagonal Corner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6A3F41B" id="Round Diagonal Corner Rectangle 10" o:spid="_x0000_s1036" style="position:absolute;margin-left:-1.15pt;margin-top:2.4pt;width:21.55pt;height:21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" adj="-11796480,,5400" path="m45601,l273600,r,l273600,227999v,25185,-20416,45601,-45601,45601l,273600r,l,45601c,20416,20416,,45601,xe" filled="f" strokecolor="#e164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F425A0" w:rsidP="000711C7">
            <w:pPr>
              <w:rPr>
                <w:rFonts w:ascii="Arial" w:hAnsi="Arial" w:cs="Arial"/>
              </w:rPr>
            </w:pPr>
            <w:r w:rsidRPr="00AB1494">
              <w:rPr>
                <w:rFonts w:ascii="Arial" w:hAnsi="Arial" w:cs="Arial"/>
                <w:b/>
              </w:rPr>
              <w:t>Core</w:t>
            </w:r>
            <w:r w:rsidR="00CB565D">
              <w:rPr>
                <w:rFonts w:ascii="Arial" w:hAnsi="Arial" w:cs="Arial"/>
                <w:b/>
              </w:rPr>
              <w:t>:</w:t>
            </w:r>
            <w:r w:rsidRPr="00F425A0">
              <w:rPr>
                <w:rFonts w:ascii="Arial" w:hAnsi="Arial" w:cs="Arial"/>
              </w:rPr>
              <w:t xml:space="preserve"> Soft iron metal which the solenoid is wrapped around</w:t>
            </w:r>
            <w:r w:rsidR="00CB565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E16446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E16446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D77548">
        <w:trPr>
          <w:trHeight w:val="652"/>
        </w:trPr>
        <w:tc>
          <w:tcPr>
            <w:tcW w:w="851" w:type="dxa"/>
            <w:shd w:val="clear" w:color="auto" w:fill="F0B2A3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443E880D" wp14:editId="2DF62F7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F0B2A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0C4A7C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E16446"/>
                                      <w:sz w:val="32"/>
                                    </w:rPr>
                                  </w:pPr>
                                  <w:r w:rsidRPr="000C4A7C">
                                    <w:rPr>
                                      <w:rFonts w:ascii="Arial" w:hAnsi="Arial" w:cs="Arial"/>
                                      <w:color w:val="E16446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5EA807B" id="Round Diagonal Corner Rectangle 5" o:spid="_x0000_s1037" style="position:absolute;margin-left:-1.15pt;margin-top:.95pt;width:21.55pt;height:21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" adj="-11796480,,5400" path="m45601,l273600,r,l273600,227999v,25185,-20416,45601,-45601,45601l,273600r,l,45601c,20416,20416,,45601,xe" fillcolor="white [3212]" strokecolor="#f0b2a3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0C4A7C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E16446"/>
                                <w:sz w:val="32"/>
                              </w:rPr>
                            </w:pPr>
                            <w:r w:rsidRPr="000C4A7C">
                              <w:rPr>
                                <w:rFonts w:ascii="Arial" w:hAnsi="Arial" w:cs="Arial"/>
                                <w:color w:val="E16446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F0B2A3"/>
            <w:vAlign w:val="center"/>
          </w:tcPr>
          <w:p w:rsidR="00554E08" w:rsidRPr="00B53487" w:rsidRDefault="00554E08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F0B2A3"/>
          </w:tcPr>
          <w:p w:rsidR="00554E08" w:rsidRPr="00554E08" w:rsidRDefault="00554E08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F0B2A3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shd w:val="clear" w:color="auto" w:fill="F0B2A3"/>
            <w:vAlign w:val="center"/>
          </w:tcPr>
          <w:p w:rsidR="00554E08" w:rsidRPr="00257811" w:rsidRDefault="00554E08" w:rsidP="00016825">
            <w:pPr>
              <w:rPr>
                <w:rFonts w:ascii="Arial" w:hAnsi="Arial" w:cs="Arial"/>
              </w:rPr>
            </w:pPr>
          </w:p>
        </w:tc>
      </w:tr>
      <w:tr w:rsidR="00554E08" w:rsidRPr="00257811" w:rsidTr="00D77548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407496E" wp14:editId="1698C2D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59055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C967356" id="Round Diagonal Corner Rectangle 14" o:spid="_x0000_s1038" style="position:absolute;margin-left:-1.15pt;margin-top:4.65pt;width:21.55pt;height:21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" adj="-11796480,,5400" path="m45601,l273600,r,l273600,227999v,25185,-20416,45601,-45601,45601l,273600r,l,45601c,20416,20416,,45601,xe" filled="f" strokecolor="#e164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F425A0" w:rsidP="000711C7">
            <w:pPr>
              <w:rPr>
                <w:rFonts w:ascii="Arial" w:hAnsi="Arial" w:cs="Arial"/>
              </w:rPr>
            </w:pPr>
            <w:r w:rsidRPr="00F425A0">
              <w:rPr>
                <w:rFonts w:ascii="Arial" w:hAnsi="Arial" w:cs="Arial"/>
              </w:rPr>
              <w:t>Critique the design of a device using an electromagnet and suggest improvements</w:t>
            </w:r>
            <w:r w:rsidR="00CB565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single" w:sz="4" w:space="0" w:color="E16446" w:themeColor="background2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E16446" w:themeColor="background2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D77548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5B8E48A" wp14:editId="2124308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50020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B953C4C" id="Round Diagonal Corner Rectangle 21" o:spid="_x0000_s1039" style="position:absolute;margin-left:-1.15pt;margin-top:3.95pt;width:21.55pt;height:21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" adj="-11796480,,5400" path="m45601,l273600,r,l273600,227999v,25185,-20416,45601,-45601,45601l,273600r,l,45601c,20416,20416,,45601,xe" filled="f" strokecolor="#e164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F425A0" w:rsidP="000711C7">
            <w:pPr>
              <w:rPr>
                <w:rFonts w:ascii="Arial" w:hAnsi="Arial" w:cs="Arial"/>
              </w:rPr>
            </w:pPr>
            <w:r w:rsidRPr="00F425A0">
              <w:rPr>
                <w:rFonts w:ascii="Arial" w:hAnsi="Arial" w:cs="Arial"/>
              </w:rPr>
              <w:t>Suggest how bells, circuit breakers and loudspeakers work, from diagrams</w:t>
            </w:r>
            <w:r w:rsidR="00CB565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single" w:sz="4" w:space="0" w:color="E16446" w:themeColor="background2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E16446" w:themeColor="background2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4C4BEC" w:rsidRPr="00257811" w:rsidTr="00D77548">
        <w:trPr>
          <w:trHeight w:val="567"/>
        </w:trPr>
        <w:tc>
          <w:tcPr>
            <w:tcW w:w="851" w:type="dxa"/>
          </w:tcPr>
          <w:p w:rsidR="004C4BEC" w:rsidRPr="003F47CF" w:rsidRDefault="004C4BEC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4C4BEC" w:rsidRPr="00F425A0" w:rsidRDefault="004C4BEC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4C4BEC" w:rsidRPr="00554E08" w:rsidRDefault="004C4BE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</w:tcPr>
          <w:p w:rsidR="004C4BEC" w:rsidRPr="000C2F8A" w:rsidRDefault="004C4BE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C4BEC" w:rsidRPr="00DF6C3B" w:rsidRDefault="004C4BEC" w:rsidP="000711C7">
            <w:pPr>
              <w:rPr>
                <w:rFonts w:ascii="Arial" w:hAnsi="Arial" w:cs="Arial"/>
              </w:rPr>
            </w:pPr>
          </w:p>
        </w:tc>
      </w:tr>
      <w:tr w:rsidR="004C4BEC" w:rsidRPr="00257811" w:rsidTr="00D77548">
        <w:trPr>
          <w:trHeight w:val="567"/>
        </w:trPr>
        <w:tc>
          <w:tcPr>
            <w:tcW w:w="851" w:type="dxa"/>
          </w:tcPr>
          <w:p w:rsidR="004C4BEC" w:rsidRPr="003F47CF" w:rsidRDefault="004C4BEC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967EFB6" wp14:editId="6363FBA5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4BEC" w:rsidRPr="00387A75" w:rsidRDefault="00D77548" w:rsidP="004C4BE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2" o:spid="_x0000_s1040" style="position:absolute;margin-left:-1.1pt;margin-top:3.65pt;width:21.5pt;height:21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" adj="-11796480,,5400" path="m45509,l273050,r,l273050,227541v,25134,-20375,45509,-45509,45509l,273050r,l,45509c,20375,20375,,45509,xe" filled="f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4C4BEC" w:rsidRPr="00387A75" w:rsidRDefault="00D77548" w:rsidP="004C4B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E16446" w:themeColor="background2"/>
              <w:right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4C4BEC" w:rsidRPr="00F425A0" w:rsidRDefault="004C4BEC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left w:val="single" w:sz="4" w:space="0" w:color="E16446" w:themeColor="background2"/>
              <w:right w:val="nil"/>
            </w:tcBorders>
          </w:tcPr>
          <w:p w:rsidR="004C4BEC" w:rsidRPr="00554E08" w:rsidRDefault="004C4BE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4C4BEC" w:rsidRPr="000C2F8A" w:rsidRDefault="004C4BE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C4BEC" w:rsidRPr="00DF6C3B" w:rsidRDefault="004C4BEC" w:rsidP="000711C7">
            <w:pPr>
              <w:rPr>
                <w:rFonts w:ascii="Arial" w:hAnsi="Arial" w:cs="Arial"/>
              </w:rPr>
            </w:pPr>
          </w:p>
        </w:tc>
      </w:tr>
      <w:tr w:rsidR="004C4BEC" w:rsidRPr="00257811" w:rsidTr="00D77548">
        <w:trPr>
          <w:trHeight w:val="567"/>
        </w:trPr>
        <w:tc>
          <w:tcPr>
            <w:tcW w:w="851" w:type="dxa"/>
          </w:tcPr>
          <w:p w:rsidR="004C4BEC" w:rsidRPr="003F47CF" w:rsidRDefault="004C4BEC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E16446" w:themeColor="background2"/>
              <w:bottom w:val="single" w:sz="4" w:space="0" w:color="E16446" w:themeColor="background2"/>
              <w:right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4C4BEC" w:rsidRPr="00F425A0" w:rsidRDefault="004C4BEC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left w:val="single" w:sz="4" w:space="0" w:color="E16446" w:themeColor="background2"/>
              <w:right w:val="nil"/>
            </w:tcBorders>
          </w:tcPr>
          <w:p w:rsidR="004C4BEC" w:rsidRPr="00554E08" w:rsidRDefault="004C4BE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4C4BEC" w:rsidRPr="000C2F8A" w:rsidRDefault="004C4BE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C4BEC" w:rsidRPr="00DF6C3B" w:rsidRDefault="004C4BEC" w:rsidP="000711C7">
            <w:pPr>
              <w:rPr>
                <w:rFonts w:ascii="Arial" w:hAnsi="Arial" w:cs="Arial"/>
              </w:rPr>
            </w:pPr>
          </w:p>
        </w:tc>
      </w:tr>
      <w:tr w:rsidR="004C4BEC" w:rsidRPr="00257811" w:rsidTr="00D77548">
        <w:trPr>
          <w:trHeight w:val="567"/>
        </w:trPr>
        <w:tc>
          <w:tcPr>
            <w:tcW w:w="851" w:type="dxa"/>
          </w:tcPr>
          <w:p w:rsidR="004C4BEC" w:rsidRPr="003F47CF" w:rsidRDefault="004C4BEC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E16446" w:themeColor="background2"/>
              <w:bottom w:val="single" w:sz="4" w:space="0" w:color="E16446" w:themeColor="background2"/>
              <w:right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4C4BEC" w:rsidRPr="00F425A0" w:rsidRDefault="004C4BEC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left w:val="single" w:sz="4" w:space="0" w:color="E16446" w:themeColor="background2"/>
              <w:right w:val="nil"/>
            </w:tcBorders>
          </w:tcPr>
          <w:p w:rsidR="004C4BEC" w:rsidRPr="00554E08" w:rsidRDefault="004C4BE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4C4BEC" w:rsidRPr="000C2F8A" w:rsidRDefault="004C4BE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C4BEC" w:rsidRPr="00DF6C3B" w:rsidRDefault="004C4BEC" w:rsidP="000711C7">
            <w:pPr>
              <w:rPr>
                <w:rFonts w:ascii="Arial" w:hAnsi="Arial" w:cs="Arial"/>
              </w:rPr>
            </w:pPr>
          </w:p>
        </w:tc>
      </w:tr>
      <w:tr w:rsidR="004C4BEC" w:rsidRPr="00257811" w:rsidTr="00D77548">
        <w:trPr>
          <w:trHeight w:val="567"/>
        </w:trPr>
        <w:tc>
          <w:tcPr>
            <w:tcW w:w="851" w:type="dxa"/>
          </w:tcPr>
          <w:p w:rsidR="004C4BEC" w:rsidRPr="003F47CF" w:rsidRDefault="004C4BEC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E16446" w:themeColor="background2"/>
              <w:right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4C4BEC" w:rsidRPr="00F425A0" w:rsidRDefault="004C4BEC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left w:val="single" w:sz="4" w:space="0" w:color="E16446" w:themeColor="background2"/>
              <w:right w:val="nil"/>
            </w:tcBorders>
          </w:tcPr>
          <w:p w:rsidR="004C4BEC" w:rsidRPr="00554E08" w:rsidRDefault="004C4BE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4C4BEC" w:rsidRPr="000C2F8A" w:rsidRDefault="004C4BE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C4BEC" w:rsidRPr="00DF6C3B" w:rsidRDefault="004C4BEC" w:rsidP="000711C7">
            <w:pPr>
              <w:rPr>
                <w:rFonts w:ascii="Arial" w:hAnsi="Arial" w:cs="Arial"/>
              </w:rPr>
            </w:pPr>
          </w:p>
        </w:tc>
      </w:tr>
      <w:tr w:rsidR="004C4BEC" w:rsidRPr="00257811" w:rsidTr="00D77548">
        <w:trPr>
          <w:trHeight w:val="567"/>
        </w:trPr>
        <w:tc>
          <w:tcPr>
            <w:tcW w:w="851" w:type="dxa"/>
          </w:tcPr>
          <w:p w:rsidR="004C4BEC" w:rsidRPr="003F47CF" w:rsidRDefault="00D77548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90687FF" wp14:editId="7A9C0D9C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50800</wp:posOffset>
                      </wp:positionV>
                      <wp:extent cx="273050" cy="27305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4BEC" w:rsidRPr="00387A75" w:rsidRDefault="00D77548" w:rsidP="004C4BE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3" o:spid="_x0000_s1041" style="position:absolute;margin-left:-1pt;margin-top:4pt;width:21.5pt;height:21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" adj="-11796480,,5400" path="m45509,l273050,r,l273050,227541v,25134,-20375,45509,-45509,45509l,273050r,l,45509c,20375,20375,,45509,xe" filled="f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4C4BEC" w:rsidRPr="00387A75" w:rsidRDefault="00D77548" w:rsidP="004C4B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4C4BEC" w:rsidRPr="00F425A0" w:rsidRDefault="004C4BEC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4C4BEC" w:rsidRPr="00554E08" w:rsidRDefault="004C4BE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4C4BEC" w:rsidRPr="000C2F8A" w:rsidRDefault="004C4BE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C4BEC" w:rsidRPr="00DF6C3B" w:rsidRDefault="004C4BEC" w:rsidP="000711C7">
            <w:pPr>
              <w:rPr>
                <w:rFonts w:ascii="Arial" w:hAnsi="Arial" w:cs="Arial"/>
              </w:rPr>
            </w:pPr>
          </w:p>
        </w:tc>
      </w:tr>
      <w:tr w:rsidR="00D77548" w:rsidRPr="00257811" w:rsidTr="00D77548">
        <w:trPr>
          <w:trHeight w:val="567"/>
        </w:trPr>
        <w:tc>
          <w:tcPr>
            <w:tcW w:w="851" w:type="dxa"/>
          </w:tcPr>
          <w:p w:rsidR="00D77548" w:rsidRPr="003F47CF" w:rsidRDefault="00D77548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E16446" w:themeColor="background2"/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D77548" w:rsidRPr="00F425A0" w:rsidRDefault="00D77548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D77548" w:rsidRPr="00554E08" w:rsidRDefault="00D7754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D77548" w:rsidRPr="000C2F8A" w:rsidRDefault="00D7754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77548" w:rsidRPr="00DF6C3B" w:rsidRDefault="00D77548" w:rsidP="000711C7">
            <w:pPr>
              <w:rPr>
                <w:rFonts w:ascii="Arial" w:hAnsi="Arial" w:cs="Arial"/>
              </w:rPr>
            </w:pPr>
          </w:p>
        </w:tc>
      </w:tr>
      <w:tr w:rsidR="00D77548" w:rsidRPr="00257811" w:rsidTr="00D77548">
        <w:trPr>
          <w:trHeight w:val="567"/>
        </w:trPr>
        <w:tc>
          <w:tcPr>
            <w:tcW w:w="851" w:type="dxa"/>
          </w:tcPr>
          <w:p w:rsidR="00D77548" w:rsidRPr="003F47CF" w:rsidRDefault="00D77548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E16446" w:themeColor="background2"/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D77548" w:rsidRPr="00F425A0" w:rsidRDefault="00D77548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D77548" w:rsidRPr="00554E08" w:rsidRDefault="00D7754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D77548" w:rsidRPr="000C2F8A" w:rsidRDefault="00D7754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77548" w:rsidRPr="00DF6C3B" w:rsidRDefault="00D77548" w:rsidP="000711C7">
            <w:pPr>
              <w:rPr>
                <w:rFonts w:ascii="Arial" w:hAnsi="Arial" w:cs="Arial"/>
              </w:rPr>
            </w:pPr>
          </w:p>
        </w:tc>
      </w:tr>
    </w:tbl>
    <w:p w:rsidR="006D153C" w:rsidRDefault="006D153C"/>
    <w:p w:rsidR="00A66757" w:rsidRDefault="00A66757"/>
    <w:p w:rsidR="00A66757" w:rsidRDefault="00A66757"/>
    <w:sectPr w:rsidR="00A66757" w:rsidSect="00077675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4C4" w:rsidRDefault="000F24C4" w:rsidP="000F24C4">
      <w:pPr>
        <w:spacing w:after="0" w:line="240" w:lineRule="auto"/>
      </w:pPr>
      <w:r>
        <w:separator/>
      </w:r>
    </w:p>
  </w:endnote>
  <w:end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2E6" w:rsidRDefault="004C4BEC">
    <w:pPr>
      <w:pStyle w:val="Footer"/>
    </w:pPr>
    <w:r>
      <w:t>Final September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4C4" w:rsidRDefault="000F24C4" w:rsidP="000F24C4">
      <w:pPr>
        <w:spacing w:after="0" w:line="240" w:lineRule="auto"/>
      </w:pPr>
      <w:r>
        <w:separator/>
      </w:r>
    </w:p>
  </w:footnote>
  <w:foot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16825"/>
    <w:rsid w:val="000711C7"/>
    <w:rsid w:val="00077675"/>
    <w:rsid w:val="000930D7"/>
    <w:rsid w:val="00093198"/>
    <w:rsid w:val="000C2F8A"/>
    <w:rsid w:val="000C4A7C"/>
    <w:rsid w:val="000D48A8"/>
    <w:rsid w:val="000F24C4"/>
    <w:rsid w:val="001114F2"/>
    <w:rsid w:val="00181E51"/>
    <w:rsid w:val="00186AAE"/>
    <w:rsid w:val="001A35E0"/>
    <w:rsid w:val="001D2FB1"/>
    <w:rsid w:val="001F62E6"/>
    <w:rsid w:val="00225648"/>
    <w:rsid w:val="002315C8"/>
    <w:rsid w:val="00257811"/>
    <w:rsid w:val="00285FD9"/>
    <w:rsid w:val="00350464"/>
    <w:rsid w:val="00375487"/>
    <w:rsid w:val="00387A75"/>
    <w:rsid w:val="003F47CF"/>
    <w:rsid w:val="00447699"/>
    <w:rsid w:val="004C4BEC"/>
    <w:rsid w:val="00521555"/>
    <w:rsid w:val="00535603"/>
    <w:rsid w:val="00554E08"/>
    <w:rsid w:val="0056195D"/>
    <w:rsid w:val="0058055D"/>
    <w:rsid w:val="005A282E"/>
    <w:rsid w:val="005C3E61"/>
    <w:rsid w:val="0069095E"/>
    <w:rsid w:val="006D153C"/>
    <w:rsid w:val="00846FF1"/>
    <w:rsid w:val="008E7A30"/>
    <w:rsid w:val="00A17561"/>
    <w:rsid w:val="00A365B5"/>
    <w:rsid w:val="00A66757"/>
    <w:rsid w:val="00AB1494"/>
    <w:rsid w:val="00B2554A"/>
    <w:rsid w:val="00B42352"/>
    <w:rsid w:val="00B53487"/>
    <w:rsid w:val="00B91BB5"/>
    <w:rsid w:val="00C1089B"/>
    <w:rsid w:val="00C4636C"/>
    <w:rsid w:val="00CB524E"/>
    <w:rsid w:val="00CB565D"/>
    <w:rsid w:val="00CC657C"/>
    <w:rsid w:val="00D77548"/>
    <w:rsid w:val="00DF6C3B"/>
    <w:rsid w:val="00F425A0"/>
    <w:rsid w:val="00F5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D6340059.dotm</Template>
  <TotalTime>1</TotalTime>
  <Pages>2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Electromagnets</dc:title>
  <dc:creator>AQA</dc:creator>
  <dcterms:created xsi:type="dcterms:W3CDTF">2016-08-04T12:12:00Z</dcterms:created>
  <dcterms:modified xsi:type="dcterms:W3CDTF">2019-09-11T12:53:00Z</dcterms:modified>
</cp:coreProperties>
</file>