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0FB30EE1" wp14:editId="634E9119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bookmarkStart w:id="0" w:name="_GoBack"/>
      <w:bookmarkEnd w:id="0"/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</w:r>
      <w:r w:rsidR="009A17BA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</w:t>
      </w:r>
    </w:p>
    <w:p w:rsidR="00077675" w:rsidRDefault="009A17BA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</w:t>
      </w:r>
    </w:p>
    <w:p w:rsidR="00077675" w:rsidRDefault="007273A9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645D8A9B" wp14:editId="739B37DE">
            <wp:simplePos x="0" y="0"/>
            <wp:positionH relativeFrom="page">
              <wp:posOffset>245899</wp:posOffset>
            </wp:positionH>
            <wp:positionV relativeFrom="page">
              <wp:posOffset>1268095</wp:posOffset>
            </wp:positionV>
            <wp:extent cx="4229791" cy="10494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91" cy="104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8B3A98" w:rsidRDefault="008B3A98" w:rsidP="008B3A98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8B3A98" w:rsidRPr="00930886" w:rsidRDefault="00BC7E9C" w:rsidP="008B3A98">
      <w:pPr>
        <w:rPr>
          <w:color w:val="E16446" w:themeColor="background2"/>
        </w:rPr>
        <w:sectPr w:rsidR="008B3A98" w:rsidRPr="00930886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color w:val="E16446" w:themeColor="background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0" o:title="ENQUIRY_PROCESSES_ICONS_orange-02"/>
          </v:shape>
        </w:pict>
      </w:r>
      <w:r w:rsidR="00930886">
        <w:rPr>
          <w:rFonts w:ascii="Arial" w:hAnsi="Arial" w:cs="Arial"/>
          <w:color w:val="E16446" w:themeColor="background2"/>
        </w:rPr>
        <w:t xml:space="preserve"> </w:t>
      </w:r>
      <w:r>
        <w:rPr>
          <w:rFonts w:ascii="Arial" w:hAnsi="Arial" w:cs="Arial"/>
          <w:color w:val="E16446" w:themeColor="background2"/>
        </w:rPr>
        <w:pict>
          <v:shape id="_x0000_i1026" type="#_x0000_t75" style="width:22.2pt;height:22.2pt">
            <v:imagedata r:id="rId11" o:title="ENQUIRY_PROCESSES_ICONS_orange-03"/>
          </v:shape>
        </w:pict>
      </w:r>
      <w:r w:rsidR="00930886">
        <w:rPr>
          <w:rFonts w:ascii="Arial" w:hAnsi="Arial" w:cs="Arial"/>
          <w:color w:val="E16446" w:themeColor="background2"/>
        </w:rPr>
        <w:t xml:space="preserve"> </w:t>
      </w:r>
      <w:r>
        <w:rPr>
          <w:rFonts w:ascii="Arial" w:hAnsi="Arial" w:cs="Arial"/>
          <w:color w:val="E16446" w:themeColor="background2"/>
        </w:rPr>
        <w:pict>
          <v:shape id="_x0000_i1027" type="#_x0000_t75" style="width:22.2pt;height:22.2pt">
            <v:imagedata r:id="rId12" o:title="ENQUIRY_PROCESSES_ICONS_orange-01"/>
          </v:shape>
        </w:pict>
      </w:r>
      <w:r w:rsidR="00930886">
        <w:rPr>
          <w:rFonts w:ascii="Arial" w:hAnsi="Arial" w:cs="Arial"/>
          <w:color w:val="E16446" w:themeColor="background2"/>
        </w:rPr>
        <w:t xml:space="preserve"> </w:t>
      </w:r>
      <w:r w:rsidR="00930886" w:rsidRPr="004C1E6C">
        <w:rPr>
          <w:rFonts w:ascii="Arial" w:hAnsi="Arial" w:cs="Arial"/>
          <w:color w:val="E16446"/>
        </w:rPr>
        <w:t>Compare the voltage drop across resistors connected in series in a circuit.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4C1E6C">
        <w:trPr>
          <w:trHeight w:val="652"/>
        </w:trPr>
        <w:tc>
          <w:tcPr>
            <w:tcW w:w="4867" w:type="dxa"/>
            <w:gridSpan w:val="2"/>
            <w:shd w:val="clear" w:color="auto" w:fill="E16446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lastRenderedPageBreak/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E16446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E16446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99DCC98" wp14:editId="45BEC65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4C1E6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4C1E6C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99DCC98" id="Round Diagonal Corner Rectangle 4" o:spid="_x0000_s1026" style="position:absolute;left:0;text-align:left;margin-left:-1.3pt;margin-top:3.6pt;width:21.5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" adj="-11796480,,5400" path="m45509,l273050,r,l273050,227541v,25134,-20375,45509,-45509,45509l,273050r,l,45509c,20375,20375,,45509,xe" fillcolor="white [3212]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4C1E6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4C1E6C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2CC2A16" wp14:editId="2D775B18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4C1E6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4C1E6C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2CC2A16" id="Round Diagonal Corner Rectangle 3" o:spid="_x0000_s1027" style="position:absolute;left:0;text-align:left;margin-left:-256.3pt;margin-top:3.6pt;width:21.5pt;height:2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" adj="-11796480,,5400" path="m45509,l273050,r,l273050,227541v,25134,-20375,45509,-45509,45509l,273050r,l,45509c,20375,20375,,45509,xe" fillcolor="white [3212]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4C1E6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4C1E6C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4C1E6C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4C1E6C">
              <w:rPr>
                <w:rFonts w:ascii="Arial" w:hAnsi="Arial" w:cs="Arial"/>
                <w:color w:val="E16446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95D59" w:rsidRPr="00257811" w:rsidTr="004C1E6C">
        <w:trPr>
          <w:trHeight w:val="656"/>
        </w:trPr>
        <w:tc>
          <w:tcPr>
            <w:tcW w:w="851" w:type="dxa"/>
            <w:vMerge w:val="restart"/>
          </w:tcPr>
          <w:p w:rsidR="00595D59" w:rsidRPr="003F47CF" w:rsidRDefault="00595D5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EE7E09" wp14:editId="166602B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5D59" w:rsidRPr="00387A75" w:rsidRDefault="00595D5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6EE7E09" id="Round Diagonal Corner Rectangle 2" o:spid="_x0000_s1028" style="position:absolute;margin-left:-1.15pt;margin-top:3.65pt;width:21.5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dJrgIAAK8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95D59" w:rsidRPr="00387A75" w:rsidRDefault="00595D5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D3290A" w:rsidRPr="00D3290A" w:rsidRDefault="00D3290A" w:rsidP="00D3290A">
            <w:pPr>
              <w:rPr>
                <w:rFonts w:ascii="Arial" w:hAnsi="Arial" w:cs="Arial"/>
              </w:rPr>
            </w:pPr>
            <w:r w:rsidRPr="00D3290A">
              <w:rPr>
                <w:rFonts w:ascii="Arial" w:hAnsi="Arial" w:cs="Arial"/>
              </w:rPr>
              <w:t>We can model voltage as an electrical push from the</w:t>
            </w:r>
            <w:r>
              <w:rPr>
                <w:rFonts w:ascii="Arial" w:hAnsi="Arial" w:cs="Arial"/>
              </w:rPr>
              <w:t xml:space="preserve"> </w:t>
            </w:r>
            <w:r w:rsidRPr="00D3290A">
              <w:rPr>
                <w:rFonts w:ascii="Arial" w:hAnsi="Arial" w:cs="Arial"/>
              </w:rPr>
              <w:t>battery, or the amount of energy per unit of charge</w:t>
            </w:r>
            <w:r>
              <w:rPr>
                <w:rFonts w:ascii="Arial" w:hAnsi="Arial" w:cs="Arial"/>
              </w:rPr>
              <w:t xml:space="preserve"> </w:t>
            </w:r>
            <w:r w:rsidRPr="00D3290A">
              <w:rPr>
                <w:rFonts w:ascii="Arial" w:hAnsi="Arial" w:cs="Arial"/>
              </w:rPr>
              <w:t>transferred through the electrical pathway. In a series</w:t>
            </w:r>
            <w:r>
              <w:rPr>
                <w:rFonts w:ascii="Arial" w:hAnsi="Arial" w:cs="Arial"/>
              </w:rPr>
              <w:t xml:space="preserve"> </w:t>
            </w:r>
            <w:r w:rsidRPr="00D3290A">
              <w:rPr>
                <w:rFonts w:ascii="Arial" w:hAnsi="Arial" w:cs="Arial"/>
              </w:rPr>
              <w:t>circuit, voltage is shared between each component. In a</w:t>
            </w:r>
          </w:p>
          <w:p w:rsidR="00595D59" w:rsidRPr="00257811" w:rsidRDefault="00D3290A" w:rsidP="00D3290A">
            <w:pPr>
              <w:rPr>
                <w:rFonts w:ascii="Arial" w:hAnsi="Arial" w:cs="Arial"/>
              </w:rPr>
            </w:pPr>
            <w:r w:rsidRPr="00D3290A">
              <w:rPr>
                <w:rFonts w:ascii="Arial" w:hAnsi="Arial" w:cs="Arial"/>
              </w:rPr>
              <w:t>parallel circuit, voltage is the same across each loop.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595D59" w:rsidRPr="00554E08" w:rsidRDefault="00595D5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95D59" w:rsidRPr="003F47CF" w:rsidRDefault="00595D5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82684A" wp14:editId="3FE7C1D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5D59" w:rsidRPr="00387A75" w:rsidRDefault="00595D5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282684A" id="Round Diagonal Corner Rectangle 15" o:spid="_x0000_s1029" style="position:absolute;margin-left:-1.3pt;margin-top:3.65pt;width:21.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95D59" w:rsidRPr="00387A75" w:rsidRDefault="00595D5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95D59" w:rsidRPr="00257811" w:rsidRDefault="00595D59" w:rsidP="000711C7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>Draw a circuit diagram to show how voltage can be measured in a simple circuit</w:t>
            </w:r>
            <w:r w:rsidR="00D3290A">
              <w:rPr>
                <w:rFonts w:ascii="Arial" w:hAnsi="Arial" w:cs="Arial"/>
              </w:rPr>
              <w:t>.</w:t>
            </w:r>
          </w:p>
        </w:tc>
      </w:tr>
      <w:tr w:rsidR="00595D59" w:rsidRPr="00257811" w:rsidTr="004C1E6C">
        <w:trPr>
          <w:trHeight w:val="656"/>
        </w:trPr>
        <w:tc>
          <w:tcPr>
            <w:tcW w:w="851" w:type="dxa"/>
            <w:vMerge/>
          </w:tcPr>
          <w:p w:rsidR="00595D59" w:rsidRPr="003F47CF" w:rsidRDefault="00595D5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595D59" w:rsidRPr="00595D59" w:rsidRDefault="00595D5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595D59" w:rsidRPr="00554E08" w:rsidRDefault="00595D5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95D59" w:rsidRPr="003F47CF" w:rsidRDefault="00595D5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05131A" wp14:editId="12BAA1C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74295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905131A" id="Round Diagonal Corner Rectangle 16" o:spid="_x0000_s1030" style="position:absolute;margin-left:-1.3pt;margin-top:5.85pt;width:21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95D59" w:rsidRPr="00257811" w:rsidRDefault="00595D59" w:rsidP="000711C7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>Use the idea of energy to explain how voltage and resistance affect the way components work</w:t>
            </w:r>
            <w:r w:rsidR="00D3290A">
              <w:rPr>
                <w:rFonts w:ascii="Arial" w:hAnsi="Arial" w:cs="Arial"/>
              </w:rPr>
              <w:t>.</w:t>
            </w:r>
          </w:p>
        </w:tc>
      </w:tr>
      <w:tr w:rsidR="00595D59" w:rsidRPr="00257811" w:rsidTr="004C1E6C">
        <w:trPr>
          <w:trHeight w:val="656"/>
        </w:trPr>
        <w:tc>
          <w:tcPr>
            <w:tcW w:w="851" w:type="dxa"/>
            <w:vMerge/>
          </w:tcPr>
          <w:p w:rsidR="00595D59" w:rsidRPr="003F47CF" w:rsidRDefault="00595D5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595D59" w:rsidRPr="00595D59" w:rsidRDefault="00595D5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595D59" w:rsidRPr="00554E08" w:rsidRDefault="00595D5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95D59" w:rsidRPr="003F47CF" w:rsidRDefault="00595D5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DD97F4" wp14:editId="7C1B2FB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DD97F4" id="Round Diagonal Corner Rectangle 18" o:spid="_x0000_s1031" style="position:absolute;margin-left:-1.3pt;margin-top:3.65pt;width:21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95D59" w:rsidRPr="00257811" w:rsidRDefault="008F42CB" w:rsidP="001207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Given a </w:t>
            </w:r>
            <w:r w:rsidR="001207DB">
              <w:rPr>
                <w:rFonts w:ascii="Arial" w:hAnsi="Arial" w:cs="Arial"/>
              </w:rPr>
              <w:t>table</w:t>
            </w:r>
            <w:r>
              <w:rPr>
                <w:rFonts w:ascii="Arial" w:hAnsi="Arial" w:cs="Arial"/>
              </w:rPr>
              <w:t xml:space="preserve"> of voltage </w:t>
            </w:r>
            <w:r w:rsidR="00595D59" w:rsidRPr="00595D59">
              <w:rPr>
                <w:rFonts w:ascii="Arial" w:hAnsi="Arial" w:cs="Arial"/>
              </w:rPr>
              <w:t>against current</w:t>
            </w:r>
            <w:r w:rsidR="001207DB">
              <w:rPr>
                <w:rFonts w:ascii="Arial" w:hAnsi="Arial" w:cs="Arial"/>
              </w:rPr>
              <w:t>. U</w:t>
            </w:r>
            <w:r w:rsidR="00595D59" w:rsidRPr="00595D59">
              <w:rPr>
                <w:rFonts w:ascii="Arial" w:hAnsi="Arial" w:cs="Arial"/>
              </w:rPr>
              <w:t xml:space="preserve">se the </w:t>
            </w:r>
            <w:r w:rsidR="001207DB">
              <w:rPr>
                <w:rFonts w:ascii="Arial" w:hAnsi="Arial" w:cs="Arial"/>
              </w:rPr>
              <w:t>ratio of voltage</w:t>
            </w:r>
            <w:r w:rsidR="00595D59" w:rsidRPr="00595D59">
              <w:rPr>
                <w:rFonts w:ascii="Arial" w:hAnsi="Arial" w:cs="Arial"/>
              </w:rPr>
              <w:t xml:space="preserve"> to </w:t>
            </w:r>
            <w:r w:rsidR="001207DB">
              <w:rPr>
                <w:rFonts w:ascii="Arial" w:hAnsi="Arial" w:cs="Arial"/>
              </w:rPr>
              <w:t xml:space="preserve">current to </w:t>
            </w:r>
            <w:r w:rsidR="00595D59" w:rsidRPr="00595D59">
              <w:rPr>
                <w:rFonts w:ascii="Arial" w:hAnsi="Arial" w:cs="Arial"/>
              </w:rPr>
              <w:t>determi</w:t>
            </w:r>
            <w:r w:rsidR="001207DB">
              <w:rPr>
                <w:rFonts w:ascii="Arial" w:hAnsi="Arial" w:cs="Arial"/>
              </w:rPr>
              <w:t>ne the resistance</w:t>
            </w:r>
            <w:r w:rsidR="00D3290A">
              <w:rPr>
                <w:rFonts w:ascii="Arial" w:hAnsi="Arial" w:cs="Arial"/>
              </w:rPr>
              <w:t>.</w:t>
            </w:r>
          </w:p>
        </w:tc>
      </w:tr>
      <w:tr w:rsidR="00554E08" w:rsidRPr="00257811" w:rsidTr="00C86194">
        <w:trPr>
          <w:trHeight w:val="849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567621A" wp14:editId="1A2B678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A03B6DC" id="Round Diagonal Corner Rectangle 7" o:spid="_x0000_s1032" style="position:absolute;margin-left:-1.15pt;margin-top:3.85pt;width:21.55pt;height:21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595D59" w:rsidP="000711C7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>Components with resistance reduce the current flowing and shift energy to the surroundings</w:t>
            </w:r>
            <w:r w:rsidR="008F42CB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95D5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2F3EB3" wp14:editId="4585034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59055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CEBD433" id="Round Diagonal Corner Rectangle 19" o:spid="_x0000_s1033" style="position:absolute;margin-left:-1.3pt;margin-top:4.65pt;width:21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wIsAIAALEFAAAOAAAAZHJzL2Uyb0RvYy54bWysVE1v2zAMvQ/YfxB0X+2kX5tRpwjSdR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95D59" w:rsidP="00595D59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 xml:space="preserve">Use </w:t>
            </w:r>
            <w:r>
              <w:rPr>
                <w:rFonts w:ascii="Arial" w:hAnsi="Arial" w:cs="Arial"/>
              </w:rPr>
              <w:t>an</w:t>
            </w:r>
            <w:r w:rsidRPr="00595D59">
              <w:rPr>
                <w:rFonts w:ascii="Arial" w:hAnsi="Arial" w:cs="Arial"/>
              </w:rPr>
              <w:t xml:space="preserve"> analogy like water in pipes to explain why part of a circuit has higher resistance</w:t>
            </w:r>
            <w:r w:rsidR="00D3290A">
              <w:rPr>
                <w:rFonts w:ascii="Arial" w:hAnsi="Arial" w:cs="Arial"/>
              </w:rPr>
              <w:t>.</w:t>
            </w:r>
          </w:p>
        </w:tc>
      </w:tr>
      <w:tr w:rsidR="001D2FB1" w:rsidRPr="00257811" w:rsidTr="004C1E6C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E164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4C1E6C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E16446"/>
            </w:tcBorders>
            <w:vAlign w:val="center"/>
          </w:tcPr>
          <w:p w:rsidR="001D2FB1" w:rsidRPr="00B2554A" w:rsidRDefault="001D2FB1" w:rsidP="00B53487">
            <w:pPr>
              <w:rPr>
                <w:rFonts w:ascii="Arial" w:hAnsi="Arial" w:cs="Arial"/>
                <w:color w:val="A5463C"/>
                <w:sz w:val="26"/>
                <w:szCs w:val="26"/>
              </w:rPr>
            </w:pPr>
            <w:r w:rsidRPr="004C1E6C">
              <w:rPr>
                <w:rFonts w:ascii="Arial" w:hAnsi="Arial" w:cs="Arial"/>
                <w:color w:val="E16446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4C1E6C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62DD207" wp14:editId="16DF1AF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62DD207" id="Round Diagonal Corner Rectangle 8" o:spid="_x0000_s1034" style="position:absolute;margin-left:-1.15pt;margin-top:3.85pt;width:21.55pt;height:21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D2FB1" w:rsidRPr="00257811" w:rsidRDefault="00595D59" w:rsidP="00595D59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>Calculate resistance using the formula: Resistance (Ω) = potential difference (V) ÷ current (A)</w:t>
            </w:r>
            <w:r w:rsidR="008F42CB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C075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19D644" wp14:editId="623D9716">
                      <wp:simplePos x="0" y="0"/>
                      <wp:positionH relativeFrom="column">
                        <wp:posOffset>-4635</wp:posOffset>
                      </wp:positionH>
                      <wp:positionV relativeFrom="paragraph">
                        <wp:posOffset>78105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075B7" w:rsidRPr="00387A75" w:rsidRDefault="00B235D2" w:rsidP="00C075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.35pt;margin-top:6.15pt;width:21.5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+2sAIAALEFAAAOAAAAZHJzL2Uyb0RvYy54bWysVE1v2zAMvQ/YfxB0X+2kX5tRpwjSdR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C075B7" w:rsidRPr="00387A75" w:rsidRDefault="00B235D2" w:rsidP="00C075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4C1E6C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E164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E16446"/>
              <w:bottom w:val="single" w:sz="4" w:space="0" w:color="7F2914" w:themeColor="background2" w:themeShade="80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4C1E6C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E16446"/>
            </w:tcBorders>
            <w:vAlign w:val="center"/>
          </w:tcPr>
          <w:p w:rsidR="001D2FB1" w:rsidRPr="00B2554A" w:rsidRDefault="001D2FB1" w:rsidP="00B53487">
            <w:pPr>
              <w:rPr>
                <w:rFonts w:ascii="Arial" w:hAnsi="Arial" w:cs="Arial"/>
                <w:color w:val="A5463C"/>
                <w:sz w:val="26"/>
                <w:szCs w:val="26"/>
              </w:rPr>
            </w:pPr>
            <w:r w:rsidRPr="004C1E6C">
              <w:rPr>
                <w:rFonts w:ascii="Arial" w:hAnsi="Arial" w:cs="Arial"/>
                <w:color w:val="E16446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7F2914" w:themeColor="background2" w:themeShade="80"/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4C1E6C">
        <w:trPr>
          <w:trHeight w:val="567"/>
        </w:trPr>
        <w:tc>
          <w:tcPr>
            <w:tcW w:w="851" w:type="dxa"/>
          </w:tcPr>
          <w:p w:rsidR="00554E08" w:rsidRPr="003F47CF" w:rsidRDefault="00B1688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710EAA6" wp14:editId="0F06C82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44640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710EAA6" id="Round Diagonal Corner Rectangle 9" o:spid="_x0000_s1036" style="position:absolute;margin-left:-1.15pt;margin-top:3.5pt;width:21.55pt;height:2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B1688F" w:rsidP="000711C7">
            <w:pPr>
              <w:rPr>
                <w:rFonts w:ascii="Arial" w:hAnsi="Arial" w:cs="Arial"/>
              </w:rPr>
            </w:pPr>
            <w:r w:rsidRPr="00B1688F">
              <w:rPr>
                <w:rFonts w:ascii="Arial" w:hAnsi="Arial" w:cs="Arial"/>
                <w:b/>
              </w:rPr>
              <w:t>Potential difference (voltage)</w:t>
            </w:r>
            <w:r w:rsidR="00D3290A">
              <w:rPr>
                <w:rFonts w:ascii="Arial" w:hAnsi="Arial" w:cs="Arial"/>
                <w:b/>
              </w:rPr>
              <w:t>:</w:t>
            </w:r>
            <w:r w:rsidRPr="00B1688F">
              <w:rPr>
                <w:rFonts w:ascii="Arial" w:hAnsi="Arial" w:cs="Arial"/>
              </w:rPr>
              <w:t xml:space="preserve"> The amount of energy shifted from the battery to the moving charge, or from the charge to circuit components, in volts (V)</w:t>
            </w:r>
            <w:r w:rsidR="008F42CB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4C1E6C">
        <w:trPr>
          <w:trHeight w:val="567"/>
        </w:trPr>
        <w:tc>
          <w:tcPr>
            <w:tcW w:w="851" w:type="dxa"/>
          </w:tcPr>
          <w:p w:rsidR="00554E08" w:rsidRPr="003F47CF" w:rsidRDefault="00B1688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E0F890" wp14:editId="78AC958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33655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3E0F890" id="Round Diagonal Corner Rectangle 10" o:spid="_x0000_s1037" style="position:absolute;margin-left:-1.15pt;margin-top:2.65pt;width:21.5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lCrg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B1688F" w:rsidP="000711C7">
            <w:pPr>
              <w:rPr>
                <w:rFonts w:ascii="Arial" w:hAnsi="Arial" w:cs="Arial"/>
              </w:rPr>
            </w:pPr>
            <w:r w:rsidRPr="00B1688F">
              <w:rPr>
                <w:rFonts w:ascii="Arial" w:hAnsi="Arial" w:cs="Arial"/>
                <w:b/>
              </w:rPr>
              <w:t>Resistance</w:t>
            </w:r>
            <w:r w:rsidR="00D3290A">
              <w:rPr>
                <w:rFonts w:ascii="Arial" w:hAnsi="Arial" w:cs="Arial"/>
                <w:b/>
              </w:rPr>
              <w:t>:</w:t>
            </w:r>
            <w:r w:rsidRPr="00B1688F">
              <w:rPr>
                <w:rFonts w:ascii="Arial" w:hAnsi="Arial" w:cs="Arial"/>
              </w:rPr>
              <w:t xml:space="preserve"> A property of a component, making it difficult for charge to pass through, in ohms (Ω)</w:t>
            </w:r>
            <w:r w:rsidR="008F42CB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C075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F09D55" wp14:editId="1CD0782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76390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075B7" w:rsidRPr="00387A75" w:rsidRDefault="00B235D2" w:rsidP="00C075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8" style="position:absolute;margin-left:-.35pt;margin-top:6pt;width:21.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C075B7" w:rsidRPr="00387A75" w:rsidRDefault="00B235D2" w:rsidP="00C075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F5BD8">
        <w:trPr>
          <w:trHeight w:val="567"/>
        </w:trPr>
        <w:tc>
          <w:tcPr>
            <w:tcW w:w="851" w:type="dxa"/>
          </w:tcPr>
          <w:p w:rsidR="00554E08" w:rsidRPr="003F47CF" w:rsidRDefault="00B1688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784B34" wp14:editId="12E9C35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47938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49E6BCE" id="Round Diagonal Corner Rectangle 17" o:spid="_x0000_s1039" style="position:absolute;margin-left:-1.15pt;margin-top:3.75pt;width:21.5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B1688F" w:rsidP="000711C7">
            <w:pPr>
              <w:rPr>
                <w:rFonts w:ascii="Arial" w:hAnsi="Arial" w:cs="Arial"/>
              </w:rPr>
            </w:pPr>
            <w:r w:rsidRPr="00B1688F">
              <w:rPr>
                <w:rFonts w:ascii="Arial" w:hAnsi="Arial" w:cs="Arial"/>
                <w:b/>
              </w:rPr>
              <w:t>Electrical conductor</w:t>
            </w:r>
            <w:r w:rsidR="00D3290A">
              <w:rPr>
                <w:rFonts w:ascii="Arial" w:hAnsi="Arial" w:cs="Arial"/>
                <w:b/>
              </w:rPr>
              <w:t>:</w:t>
            </w:r>
            <w:r w:rsidRPr="00B1688F">
              <w:rPr>
                <w:rFonts w:ascii="Arial" w:hAnsi="Arial" w:cs="Arial"/>
              </w:rPr>
              <w:t xml:space="preserve"> A material that allows current to flow through it easily, and has a low resistance</w:t>
            </w:r>
            <w:r w:rsidR="008F42CB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F5BD8">
        <w:trPr>
          <w:trHeight w:val="567"/>
        </w:trPr>
        <w:tc>
          <w:tcPr>
            <w:tcW w:w="851" w:type="dxa"/>
          </w:tcPr>
          <w:p w:rsidR="00554E08" w:rsidRPr="000C2F8A" w:rsidRDefault="00B1688F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F8867A" wp14:editId="554BB8E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66675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A4AAF22" id="Round Diagonal Corner Rectangle 11" o:spid="_x0000_s1040" style="position:absolute;margin-left:-1.15pt;margin-top:5.25pt;width:21.55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iXrw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B1688F" w:rsidP="000711C7">
            <w:pPr>
              <w:rPr>
                <w:rFonts w:ascii="Arial" w:hAnsi="Arial" w:cs="Arial"/>
              </w:rPr>
            </w:pPr>
            <w:r w:rsidRPr="00B1688F">
              <w:rPr>
                <w:rFonts w:ascii="Arial" w:hAnsi="Arial" w:cs="Arial"/>
                <w:b/>
              </w:rPr>
              <w:t>Electrical insulator</w:t>
            </w:r>
            <w:r w:rsidR="00D3290A">
              <w:rPr>
                <w:rFonts w:ascii="Arial" w:hAnsi="Arial" w:cs="Arial"/>
                <w:b/>
              </w:rPr>
              <w:t>:</w:t>
            </w:r>
            <w:r w:rsidRPr="00B1688F">
              <w:rPr>
                <w:rFonts w:ascii="Arial" w:hAnsi="Arial" w:cs="Arial"/>
              </w:rPr>
              <w:t xml:space="preserve"> A material that does not allow current to flow easily, and has a high resistance</w:t>
            </w:r>
            <w:r w:rsidR="008F42CB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B1688F" w:rsidRPr="00257811" w:rsidTr="00FF5BD8">
        <w:trPr>
          <w:trHeight w:val="567"/>
        </w:trPr>
        <w:tc>
          <w:tcPr>
            <w:tcW w:w="851" w:type="dxa"/>
          </w:tcPr>
          <w:p w:rsidR="00B1688F" w:rsidRPr="003F47CF" w:rsidRDefault="00B1688F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1688F" w:rsidRPr="00B1688F" w:rsidRDefault="00B1688F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B1688F" w:rsidRPr="00554E08" w:rsidRDefault="00B1688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B1688F" w:rsidRPr="003F47CF" w:rsidRDefault="00B1688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1688F" w:rsidRPr="00257811" w:rsidRDefault="00B1688F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5457F">
        <w:trPr>
          <w:trHeight w:val="652"/>
        </w:trPr>
        <w:tc>
          <w:tcPr>
            <w:tcW w:w="851" w:type="dxa"/>
            <w:shd w:val="clear" w:color="auto" w:fill="F0B2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3F0F3C0" wp14:editId="3DC3CFD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F0B2A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4C1E6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4C1E6C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3F0F3C0" id="Round Diagonal Corner Rectangle 5" o:spid="_x0000_s1041" style="position:absolute;margin-left:-1.15pt;margin-top:.95pt;width:21.55pt;height:21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" adj="-11796480,,5400" path="m45601,l273600,r,l273600,227999v,25185,-20416,45601,-45601,45601l,273600r,l,45601c,20416,20416,,45601,xe" fillcolor="white [3212]" strokecolor="#f0b2a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4C1E6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4C1E6C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F0B2A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0B2A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F0B2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F0B2A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0827D8" wp14:editId="7FED55A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0827D8" id="Round Diagonal Corner Rectangle 14" o:spid="_x0000_s1042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4Krw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595D59" w:rsidP="000711C7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>Predict the effect of changing the rating of a battery or a bulb on other components in a series or parallel circuit</w:t>
            </w:r>
            <w:r w:rsidR="00D3290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BBEEB63" wp14:editId="56590BA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BBEEB63" id="Round Diagonal Corner Rectangle 21" o:spid="_x0000_s1043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595D59" w:rsidP="000711C7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>Justify the sizes of voltages in a circuit, using arguments based on energy</w:t>
            </w:r>
            <w:r w:rsidR="00D3290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F5BD8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DF9D809" wp14:editId="14E19A1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1210BF1" id="Round Diagonal Corner Rectangle 22" o:spid="_x0000_s1044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595D59" w:rsidP="000711C7">
            <w:pPr>
              <w:rPr>
                <w:rFonts w:ascii="Arial" w:hAnsi="Arial" w:cs="Arial"/>
              </w:rPr>
            </w:pPr>
            <w:r w:rsidRPr="00595D59">
              <w:rPr>
                <w:rFonts w:ascii="Arial" w:hAnsi="Arial" w:cs="Arial"/>
              </w:rPr>
              <w:t>Draw conclusions about safety risks, from data on voltage, resistance and current</w:t>
            </w:r>
            <w:r w:rsidR="00D3290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FF5BD8" w:rsidRPr="00257811" w:rsidTr="00FF5BD8">
        <w:trPr>
          <w:trHeight w:val="567"/>
        </w:trPr>
        <w:tc>
          <w:tcPr>
            <w:tcW w:w="851" w:type="dxa"/>
          </w:tcPr>
          <w:p w:rsidR="00FF5BD8" w:rsidRPr="003F47CF" w:rsidRDefault="00FF5BD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DE1A034" wp14:editId="43CBACAE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60237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5BD8" w:rsidRPr="00387A75" w:rsidRDefault="00FF5BD8" w:rsidP="00FF5B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5" style="position:absolute;margin-left:-1.05pt;margin-top:4.75pt;width:21.55pt;height:21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FF5BD8" w:rsidRPr="00387A75" w:rsidRDefault="00FF5BD8" w:rsidP="00FF5B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FF5BD8" w:rsidRPr="00595D59" w:rsidRDefault="00FF5BD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F5BD8" w:rsidRPr="00554E08" w:rsidRDefault="00FF5BD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FF5BD8" w:rsidRPr="000C2F8A" w:rsidRDefault="00FF5BD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F5BD8" w:rsidRPr="00DF6C3B" w:rsidRDefault="00FF5BD8" w:rsidP="000711C7">
            <w:pPr>
              <w:rPr>
                <w:rFonts w:ascii="Arial" w:hAnsi="Arial" w:cs="Arial"/>
              </w:rPr>
            </w:pPr>
          </w:p>
        </w:tc>
      </w:tr>
      <w:tr w:rsidR="00FF5BD8" w:rsidRPr="00257811" w:rsidTr="00FF5BD8">
        <w:trPr>
          <w:trHeight w:val="567"/>
        </w:trPr>
        <w:tc>
          <w:tcPr>
            <w:tcW w:w="851" w:type="dxa"/>
          </w:tcPr>
          <w:p w:rsidR="00FF5BD8" w:rsidRPr="003F47CF" w:rsidRDefault="00FF5BD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FF5BD8" w:rsidRPr="00595D59" w:rsidRDefault="00FF5BD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F5BD8" w:rsidRPr="00554E08" w:rsidRDefault="00FF5BD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FF5BD8" w:rsidRPr="000C2F8A" w:rsidRDefault="00FF5BD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F5BD8" w:rsidRPr="00DF6C3B" w:rsidRDefault="00FF5BD8" w:rsidP="000711C7">
            <w:pPr>
              <w:rPr>
                <w:rFonts w:ascii="Arial" w:hAnsi="Arial" w:cs="Arial"/>
              </w:rPr>
            </w:pPr>
          </w:p>
        </w:tc>
      </w:tr>
      <w:tr w:rsidR="00FF5BD8" w:rsidRPr="00257811" w:rsidTr="00FF5BD8">
        <w:trPr>
          <w:trHeight w:val="567"/>
        </w:trPr>
        <w:tc>
          <w:tcPr>
            <w:tcW w:w="851" w:type="dxa"/>
          </w:tcPr>
          <w:p w:rsidR="00FF5BD8" w:rsidRPr="003F47CF" w:rsidRDefault="00FF5BD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FF5BD8" w:rsidRPr="00595D59" w:rsidRDefault="00FF5BD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F5BD8" w:rsidRPr="00554E08" w:rsidRDefault="00FF5BD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FF5BD8" w:rsidRPr="000C2F8A" w:rsidRDefault="00FF5BD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F5BD8" w:rsidRPr="00DF6C3B" w:rsidRDefault="00FF5BD8" w:rsidP="000711C7">
            <w:pPr>
              <w:rPr>
                <w:rFonts w:ascii="Arial" w:hAnsi="Arial" w:cs="Arial"/>
              </w:rPr>
            </w:pPr>
          </w:p>
        </w:tc>
      </w:tr>
      <w:tr w:rsidR="00FF5BD8" w:rsidRPr="00257811" w:rsidTr="00FF5BD8">
        <w:trPr>
          <w:trHeight w:val="567"/>
        </w:trPr>
        <w:tc>
          <w:tcPr>
            <w:tcW w:w="851" w:type="dxa"/>
          </w:tcPr>
          <w:p w:rsidR="00FF5BD8" w:rsidRPr="003F47CF" w:rsidRDefault="00FF5BD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FF5BD8" w:rsidRPr="00595D59" w:rsidRDefault="00FF5BD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F5BD8" w:rsidRPr="00554E08" w:rsidRDefault="00FF5BD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FF5BD8" w:rsidRPr="000C2F8A" w:rsidRDefault="00FF5BD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F5BD8" w:rsidRPr="00DF6C3B" w:rsidRDefault="00FF5BD8" w:rsidP="000711C7">
            <w:pPr>
              <w:rPr>
                <w:rFonts w:ascii="Arial" w:hAnsi="Arial" w:cs="Arial"/>
              </w:rPr>
            </w:pPr>
          </w:p>
        </w:tc>
      </w:tr>
      <w:tr w:rsidR="00FF5BD8" w:rsidRPr="00257811" w:rsidTr="00FF5BD8">
        <w:trPr>
          <w:trHeight w:val="567"/>
        </w:trPr>
        <w:tc>
          <w:tcPr>
            <w:tcW w:w="851" w:type="dxa"/>
          </w:tcPr>
          <w:p w:rsidR="00FF5BD8" w:rsidRPr="003F47CF" w:rsidRDefault="00FF5BD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DE01E98" wp14:editId="5A02756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58420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5BD8" w:rsidRPr="00387A75" w:rsidRDefault="00FF5BD8" w:rsidP="00FF5B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6" style="position:absolute;margin-left:-1pt;margin-top:4.6pt;width:21.5pt;height:2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F5BD8" w:rsidRPr="00387A75" w:rsidRDefault="00FF5BD8" w:rsidP="00FF5B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FF5BD8" w:rsidRPr="00595D59" w:rsidRDefault="00FF5BD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F5BD8" w:rsidRPr="00554E08" w:rsidRDefault="00FF5BD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FF5BD8" w:rsidRPr="000C2F8A" w:rsidRDefault="00FF5BD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F5BD8" w:rsidRPr="00DF6C3B" w:rsidRDefault="00FF5BD8" w:rsidP="000711C7">
            <w:pPr>
              <w:rPr>
                <w:rFonts w:ascii="Arial" w:hAnsi="Arial" w:cs="Arial"/>
              </w:rPr>
            </w:pPr>
          </w:p>
        </w:tc>
      </w:tr>
      <w:tr w:rsidR="00FF5BD8" w:rsidRPr="00257811" w:rsidTr="00FF5BD8">
        <w:trPr>
          <w:trHeight w:val="567"/>
        </w:trPr>
        <w:tc>
          <w:tcPr>
            <w:tcW w:w="851" w:type="dxa"/>
          </w:tcPr>
          <w:p w:rsidR="00FF5BD8" w:rsidRPr="003F47CF" w:rsidRDefault="00FF5BD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FF5BD8" w:rsidRPr="00595D59" w:rsidRDefault="00FF5BD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F5BD8" w:rsidRPr="00554E08" w:rsidRDefault="00FF5BD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FF5BD8" w:rsidRPr="000C2F8A" w:rsidRDefault="00FF5BD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F5BD8" w:rsidRPr="00DF6C3B" w:rsidRDefault="00FF5BD8" w:rsidP="000711C7">
            <w:pPr>
              <w:rPr>
                <w:rFonts w:ascii="Arial" w:hAnsi="Arial" w:cs="Arial"/>
              </w:rPr>
            </w:pPr>
          </w:p>
        </w:tc>
      </w:tr>
      <w:tr w:rsidR="00FF5BD8" w:rsidRPr="00257811" w:rsidTr="00FF5BD8">
        <w:trPr>
          <w:trHeight w:val="567"/>
        </w:trPr>
        <w:tc>
          <w:tcPr>
            <w:tcW w:w="851" w:type="dxa"/>
          </w:tcPr>
          <w:p w:rsidR="00FF5BD8" w:rsidRPr="003F47CF" w:rsidRDefault="00FF5BD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FF5BD8" w:rsidRPr="00595D59" w:rsidRDefault="00FF5BD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F5BD8" w:rsidRPr="00554E08" w:rsidRDefault="00FF5BD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FF5BD8" w:rsidRPr="000C2F8A" w:rsidRDefault="00FF5BD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F5BD8" w:rsidRPr="00DF6C3B" w:rsidRDefault="00FF5BD8" w:rsidP="000711C7">
            <w:pPr>
              <w:rPr>
                <w:rFonts w:ascii="Arial" w:hAnsi="Arial" w:cs="Arial"/>
              </w:rPr>
            </w:pPr>
          </w:p>
        </w:tc>
      </w:tr>
    </w:tbl>
    <w:p w:rsidR="00222067" w:rsidRDefault="00222067"/>
    <w:sectPr w:rsidR="00222067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FF5BD8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30D7"/>
    <w:rsid w:val="00093198"/>
    <w:rsid w:val="000C2F8A"/>
    <w:rsid w:val="000D48A8"/>
    <w:rsid w:val="000F24C4"/>
    <w:rsid w:val="001207DB"/>
    <w:rsid w:val="00186AAE"/>
    <w:rsid w:val="001A35E0"/>
    <w:rsid w:val="001A461C"/>
    <w:rsid w:val="001D2FB1"/>
    <w:rsid w:val="001F62E6"/>
    <w:rsid w:val="00222067"/>
    <w:rsid w:val="00257811"/>
    <w:rsid w:val="00387A75"/>
    <w:rsid w:val="003F47CF"/>
    <w:rsid w:val="004242A5"/>
    <w:rsid w:val="00483EB4"/>
    <w:rsid w:val="004C1E6C"/>
    <w:rsid w:val="00521555"/>
    <w:rsid w:val="00546275"/>
    <w:rsid w:val="0055457F"/>
    <w:rsid w:val="00554E08"/>
    <w:rsid w:val="00560BD3"/>
    <w:rsid w:val="0056195D"/>
    <w:rsid w:val="0058055D"/>
    <w:rsid w:val="00595D59"/>
    <w:rsid w:val="005A282E"/>
    <w:rsid w:val="005C3E61"/>
    <w:rsid w:val="0069095E"/>
    <w:rsid w:val="006D153C"/>
    <w:rsid w:val="007273A9"/>
    <w:rsid w:val="00846FF1"/>
    <w:rsid w:val="008B3A98"/>
    <w:rsid w:val="008E6843"/>
    <w:rsid w:val="008E7A30"/>
    <w:rsid w:val="008F42CB"/>
    <w:rsid w:val="00930886"/>
    <w:rsid w:val="009A17BA"/>
    <w:rsid w:val="00A17561"/>
    <w:rsid w:val="00A36137"/>
    <w:rsid w:val="00A365B5"/>
    <w:rsid w:val="00AD3A3C"/>
    <w:rsid w:val="00B1688F"/>
    <w:rsid w:val="00B235D2"/>
    <w:rsid w:val="00B2554A"/>
    <w:rsid w:val="00B42352"/>
    <w:rsid w:val="00B53487"/>
    <w:rsid w:val="00BC7E9C"/>
    <w:rsid w:val="00C075B7"/>
    <w:rsid w:val="00C1089B"/>
    <w:rsid w:val="00C86194"/>
    <w:rsid w:val="00CC657C"/>
    <w:rsid w:val="00D3290A"/>
    <w:rsid w:val="00DF6C3B"/>
    <w:rsid w:val="00F5607D"/>
    <w:rsid w:val="00FF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6410344E.dotm</Template>
  <TotalTime>2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Electromagnets Voltage and resistance</dc:title>
  <dc:creator>AQA</dc:creator>
  <dcterms:created xsi:type="dcterms:W3CDTF">2016-08-04T13:27:00Z</dcterms:created>
  <dcterms:modified xsi:type="dcterms:W3CDTF">2019-09-25T07:57:00Z</dcterms:modified>
</cp:coreProperties>
</file>