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7EB3266" wp14:editId="74F9693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</w:r>
      <w:r w:rsidR="00107C30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</w:t>
      </w:r>
    </w:p>
    <w:p w:rsidR="00077675" w:rsidRDefault="00107C30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</w:t>
      </w:r>
    </w:p>
    <w:p w:rsidR="00077675" w:rsidRDefault="00C1544B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1F464DFB" wp14:editId="672A5858">
            <wp:simplePos x="0" y="0"/>
            <wp:positionH relativeFrom="page">
              <wp:posOffset>0</wp:posOffset>
            </wp:positionH>
            <wp:positionV relativeFrom="page">
              <wp:posOffset>1270635</wp:posOffset>
            </wp:positionV>
            <wp:extent cx="6626225" cy="12344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4"/>
                    <a:stretch/>
                  </pic:blipFill>
                  <pic:spPr bwMode="auto">
                    <a:xfrm>
                      <a:off x="0" y="0"/>
                      <a:ext cx="662622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CF4922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CF4922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CF4922" w:rsidRPr="00D168FF" w:rsidRDefault="00115351">
      <w:pPr>
        <w:rPr>
          <w:color w:val="00AFA0"/>
        </w:rPr>
      </w:pPr>
      <w:r>
        <w:rPr>
          <w:rFonts w:ascii="Arial" w:hAnsi="Arial" w:cs="Arial"/>
          <w:color w:val="008A81" w:themeColor="accent1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9" o:title="ENQUIRY_PROCESSES_ICONS_Turquoise-02"/>
          </v:shape>
        </w:pict>
      </w:r>
      <w:r w:rsidR="00F16D07">
        <w:rPr>
          <w:rFonts w:ascii="Arial" w:hAnsi="Arial" w:cs="Arial"/>
          <w:color w:val="008A81" w:themeColor="accent1" w:themeShade="BF"/>
        </w:rPr>
        <w:t xml:space="preserve"> </w:t>
      </w:r>
      <w:r>
        <w:rPr>
          <w:rFonts w:ascii="Arial" w:hAnsi="Arial" w:cs="Arial"/>
          <w:color w:val="008A81" w:themeColor="accent1" w:themeShade="BF"/>
        </w:rPr>
        <w:pict>
          <v:shape id="_x0000_i1026" type="#_x0000_t75" style="width:22.2pt;height:22.2pt">
            <v:imagedata r:id="rId10" o:title="ENQUIRY_PROCESSES_ICONS_Turquoise-03"/>
          </v:shape>
        </w:pict>
      </w:r>
      <w:r w:rsidR="00F16D07">
        <w:rPr>
          <w:rFonts w:ascii="Arial" w:hAnsi="Arial" w:cs="Arial"/>
          <w:color w:val="008A81" w:themeColor="accent1" w:themeShade="BF"/>
        </w:rPr>
        <w:t xml:space="preserve"> </w:t>
      </w:r>
      <w:r>
        <w:rPr>
          <w:rFonts w:ascii="Arial" w:hAnsi="Arial" w:cs="Arial"/>
          <w:color w:val="008A81" w:themeColor="accent1" w:themeShade="BF"/>
        </w:rPr>
        <w:pict>
          <v:shape id="_x0000_i1027" type="#_x0000_t75" style="width:22.2pt;height:22.2pt">
            <v:imagedata r:id="rId11" o:title="ENQUIRY_PROCESSES_ICONS_Turquoise-04"/>
          </v:shape>
        </w:pict>
      </w:r>
      <w:r w:rsidR="00F16D07">
        <w:rPr>
          <w:rFonts w:ascii="Arial" w:hAnsi="Arial" w:cs="Arial"/>
          <w:color w:val="008A81" w:themeColor="accent1" w:themeShade="BF"/>
        </w:rPr>
        <w:t xml:space="preserve"> </w:t>
      </w:r>
      <w:r w:rsidR="00F16D07" w:rsidRPr="00D168FF">
        <w:rPr>
          <w:rFonts w:ascii="Arial" w:hAnsi="Arial" w:cs="Arial"/>
          <w:color w:val="00AFA0"/>
        </w:rPr>
        <w:t>Compare the running costs of fluorescent and filament light bulbs.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4"/>
        <w:gridCol w:w="236"/>
        <w:gridCol w:w="709"/>
        <w:gridCol w:w="4759"/>
      </w:tblGrid>
      <w:tr w:rsidR="00554E08" w:rsidRPr="00257811" w:rsidTr="00CF4922">
        <w:trPr>
          <w:trHeight w:val="652"/>
        </w:trPr>
        <w:tc>
          <w:tcPr>
            <w:tcW w:w="4865" w:type="dxa"/>
            <w:gridSpan w:val="2"/>
            <w:shd w:val="clear" w:color="auto" w:fill="418C87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418C87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8" w:type="dxa"/>
            <w:gridSpan w:val="2"/>
            <w:tcBorders>
              <w:left w:val="single" w:sz="4" w:space="0" w:color="FFFFFF" w:themeColor="background1"/>
            </w:tcBorders>
            <w:shd w:val="clear" w:color="auto" w:fill="418C87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3625789" wp14:editId="0EC4E88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D168F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D168FF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3625789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" adj="-11796480,,5400" path="m45509,l273050,r,l273050,227541v,25134,-20375,45509,-45509,45509l,273050r,l,45509c,20375,20375,,45509,xe" fillcolor="white [3212]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D168F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D168FF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3196101" wp14:editId="6FAB34A8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D168F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D168FF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3196101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" adj="-11796480,,5400" path="m45509,l273050,r,l273050,227541v,25134,-20375,45509,-45509,45509l,273050r,l,45509c,20375,20375,,45509,xe" fillcolor="white [3212]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D168F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D168FF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D168FF">
        <w:trPr>
          <w:trHeight w:val="567"/>
        </w:trPr>
        <w:tc>
          <w:tcPr>
            <w:tcW w:w="4865" w:type="dxa"/>
            <w:gridSpan w:val="2"/>
            <w:vAlign w:val="center"/>
          </w:tcPr>
          <w:p w:rsidR="00554E08" w:rsidRPr="00A365B5" w:rsidRDefault="00554E08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D168FF">
              <w:rPr>
                <w:rFonts w:ascii="Arial" w:hAnsi="Arial" w:cs="Arial"/>
                <w:color w:val="00AF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D168FF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24EF4DA" wp14:editId="3A14404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24EF4DA" id="Round Diagonal Corner Rectangle 2" o:spid="_x0000_s1028" style="position:absolute;margin-left:-1.15pt;margin-top:3.65pt;width:21.55pt;height:21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>We pay for our domestic electricity usage based on the amount of energy transferred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5F227DA" wp14:editId="25EFA40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5F227DA" id="Round Diagonal Corner Rectangle 15" o:spid="_x0000_s1029" style="position:absolute;margin-left:-1.3pt;margin-top:3.65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>Compare the amounts of energy transferred by different foods and activities</w:t>
            </w:r>
            <w:r w:rsidR="00CF4922">
              <w:rPr>
                <w:rFonts w:ascii="Arial" w:hAnsi="Arial" w:cs="Arial"/>
              </w:rPr>
              <w:t>.</w:t>
            </w:r>
          </w:p>
        </w:tc>
      </w:tr>
      <w:tr w:rsidR="00554E08" w:rsidRPr="00257811" w:rsidTr="00D168FF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BC6C5E7" wp14:editId="13A32A1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38009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BC6C5E7" id="Round Diagonal Corner Rectangle 7" o:spid="_x0000_s1030" style="position:absolute;margin-left:-1.15pt;margin-top:3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01423B" w:rsidP="00CF54FF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 xml:space="preserve">Electricity is generated by </w:t>
            </w:r>
            <w:r w:rsidR="00CF54FF">
              <w:rPr>
                <w:rFonts w:ascii="Arial" w:hAnsi="Arial" w:cs="Arial"/>
              </w:rPr>
              <w:t xml:space="preserve">a </w:t>
            </w:r>
            <w:r w:rsidRPr="0001423B">
              <w:rPr>
                <w:rFonts w:ascii="Arial" w:hAnsi="Arial" w:cs="Arial"/>
              </w:rPr>
              <w:t>combination of resources which each ha</w:t>
            </w:r>
            <w:r w:rsidR="00CF54FF">
              <w:rPr>
                <w:rFonts w:ascii="Arial" w:hAnsi="Arial" w:cs="Arial"/>
              </w:rPr>
              <w:t>ve</w:t>
            </w:r>
            <w:r w:rsidRPr="0001423B">
              <w:rPr>
                <w:rFonts w:ascii="Arial" w:hAnsi="Arial" w:cs="Arial"/>
              </w:rPr>
              <w:t xml:space="preserve"> advantages and disadvantages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4569F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592F298" wp14:editId="2171B88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44450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592F298" id="Round Diagonal Corner Rectangle 16" o:spid="_x0000_s1031" style="position:absolute;margin-left:-1.3pt;margin-top:3.5pt;width:21.5pt;height:2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 xml:space="preserve">Compare </w:t>
            </w:r>
            <w:r w:rsidR="00CF54FF">
              <w:rPr>
                <w:rFonts w:ascii="Arial" w:hAnsi="Arial" w:cs="Arial"/>
              </w:rPr>
              <w:t xml:space="preserve">the </w:t>
            </w:r>
            <w:r w:rsidRPr="0001423B">
              <w:rPr>
                <w:rFonts w:ascii="Arial" w:hAnsi="Arial" w:cs="Arial"/>
              </w:rPr>
              <w:t>energy usage and cost of running different home devices</w:t>
            </w:r>
            <w:r w:rsidR="00CF4922">
              <w:rPr>
                <w:rFonts w:ascii="Arial" w:hAnsi="Arial" w:cs="Arial"/>
              </w:rPr>
              <w:t>.</w:t>
            </w:r>
          </w:p>
        </w:tc>
      </w:tr>
      <w:tr w:rsidR="001D2FB1" w:rsidRPr="00257811" w:rsidTr="00D168FF">
        <w:trPr>
          <w:trHeight w:val="72"/>
        </w:trPr>
        <w:tc>
          <w:tcPr>
            <w:tcW w:w="4865" w:type="dxa"/>
            <w:gridSpan w:val="2"/>
            <w:tcBorders>
              <w:bottom w:val="single" w:sz="4" w:space="0" w:color="00AF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AFA0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00AF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4E8D623" wp14:editId="036BCF9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49547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4E8D623" id="Round Diagonal Corner Rectangle 18" o:spid="_x0000_s1032" style="position:absolute;margin-left:-1.3pt;margin-top:3.9pt;width:21.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>Explain the advantages and disadvantages of different energy resources</w:t>
            </w:r>
            <w:r w:rsidR="00CF4922">
              <w:rPr>
                <w:rFonts w:ascii="Arial" w:hAnsi="Arial" w:cs="Arial"/>
              </w:rPr>
              <w:t>.</w:t>
            </w:r>
          </w:p>
        </w:tc>
      </w:tr>
      <w:tr w:rsidR="001D2FB1" w:rsidRPr="00257811" w:rsidTr="00D168FF">
        <w:trPr>
          <w:trHeight w:val="567"/>
        </w:trPr>
        <w:tc>
          <w:tcPr>
            <w:tcW w:w="4865" w:type="dxa"/>
            <w:gridSpan w:val="2"/>
            <w:tcBorders>
              <w:top w:val="single" w:sz="4" w:space="0" w:color="00AFA0"/>
            </w:tcBorders>
            <w:vAlign w:val="center"/>
          </w:tcPr>
          <w:p w:rsidR="001D2FB1" w:rsidRPr="00A365B5" w:rsidRDefault="001D2FB1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D168FF">
              <w:rPr>
                <w:rFonts w:ascii="Arial" w:hAnsi="Arial" w:cs="Arial"/>
                <w:color w:val="00AFA0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AFA0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vMerge/>
            <w:tcBorders>
              <w:left w:val="single" w:sz="4" w:space="0" w:color="00AFA0"/>
            </w:tcBorders>
          </w:tcPr>
          <w:p w:rsidR="001D2FB1" w:rsidRPr="003F47CF" w:rsidRDefault="001D2FB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59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168FF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5D11868" wp14:editId="41A1F15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38009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5D11868" id="Round Diagonal Corner Rectangle 8" o:spid="_x0000_s1033" style="position:absolute;margin-left:-1.15pt;margin-top:3pt;width:21.55pt;height:2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01423B" w:rsidRPr="0001423B" w:rsidRDefault="0001423B" w:rsidP="0001423B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 xml:space="preserve">Calculate the cost of home energy usage, using the formula: </w:t>
            </w:r>
          </w:p>
          <w:p w:rsidR="001D2FB1" w:rsidRPr="00257811" w:rsidRDefault="0001423B" w:rsidP="00AE18CA">
            <w:pPr>
              <w:rPr>
                <w:rFonts w:ascii="Arial" w:hAnsi="Arial" w:cs="Arial"/>
              </w:rPr>
            </w:pPr>
            <w:proofErr w:type="gramStart"/>
            <w:r w:rsidRPr="0001423B">
              <w:rPr>
                <w:rFonts w:ascii="Arial" w:hAnsi="Arial" w:cs="Arial"/>
              </w:rPr>
              <w:t>cost</w:t>
            </w:r>
            <w:proofErr w:type="gramEnd"/>
            <w:r w:rsidRPr="0001423B">
              <w:rPr>
                <w:rFonts w:ascii="Arial" w:hAnsi="Arial" w:cs="Arial"/>
              </w:rPr>
              <w:t xml:space="preserve"> = power (kW ) x time (hours) x price (per kWh)</w:t>
            </w:r>
            <w:r w:rsidR="00A417C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CB5AE10" wp14:editId="60E392D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CB5AE10" id="Round Diagonal Corner Rectangle 19" o:spid="_x0000_s1034" style="position:absolute;margin-left:-1.3pt;margin-top:3.85pt;width:21.5pt;height:2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257811" w:rsidRDefault="00DD0A11" w:rsidP="00D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</w:t>
            </w:r>
            <w:r w:rsidR="0001423B" w:rsidRPr="0001423B">
              <w:rPr>
                <w:rFonts w:ascii="Arial" w:hAnsi="Arial" w:cs="Arial"/>
              </w:rPr>
              <w:t>the energy transfers from a renewable or non-renewable resource to an electrical device in the home</w:t>
            </w:r>
            <w:r w:rsidR="00CF4922">
              <w:rPr>
                <w:rFonts w:ascii="Arial" w:hAnsi="Arial" w:cs="Arial"/>
              </w:rPr>
              <w:t>.</w:t>
            </w:r>
          </w:p>
        </w:tc>
      </w:tr>
      <w:tr w:rsidR="001D2FB1" w:rsidRPr="00257811" w:rsidTr="00D168FF">
        <w:trPr>
          <w:trHeight w:val="110"/>
        </w:trPr>
        <w:tc>
          <w:tcPr>
            <w:tcW w:w="4865" w:type="dxa"/>
            <w:gridSpan w:val="2"/>
            <w:tcBorders>
              <w:bottom w:val="single" w:sz="4" w:space="0" w:color="00AF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AF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00AF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D168FF">
        <w:trPr>
          <w:trHeight w:val="567"/>
        </w:trPr>
        <w:tc>
          <w:tcPr>
            <w:tcW w:w="4865" w:type="dxa"/>
            <w:gridSpan w:val="2"/>
            <w:tcBorders>
              <w:top w:val="single" w:sz="4" w:space="0" w:color="00AFA0"/>
            </w:tcBorders>
            <w:vAlign w:val="center"/>
          </w:tcPr>
          <w:p w:rsidR="001D2FB1" w:rsidRPr="00A365B5" w:rsidRDefault="001D2FB1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D168FF">
              <w:rPr>
                <w:rFonts w:ascii="Arial" w:hAnsi="Arial" w:cs="Arial"/>
                <w:color w:val="00AFA0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AF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4" w:space="0" w:color="00AF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03EC2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4921170" wp14:editId="12B3C0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55270E0" id="Round Diagonal Corner Rectangle 9" o:spid="_x0000_s1035" style="position:absolute;margin-left:-1.15pt;margin-top:3.1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>Food labels list the energy content of food in kilojoules (kJ)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03EC2">
        <w:trPr>
          <w:trHeight w:val="119"/>
        </w:trPr>
        <w:tc>
          <w:tcPr>
            <w:tcW w:w="4865" w:type="dxa"/>
            <w:gridSpan w:val="2"/>
            <w:tcBorders>
              <w:bottom w:val="single" w:sz="4" w:space="0" w:color="00AF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AF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00AFA0"/>
            </w:tcBorders>
          </w:tcPr>
          <w:p w:rsidR="001D2FB1" w:rsidRPr="003F47CF" w:rsidRDefault="003D267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97ABF42" wp14:editId="1508119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73660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D267D" w:rsidRPr="00387A75" w:rsidRDefault="003D267D" w:rsidP="003D26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C4394DD" id="Round Diagonal Corner Rectangle 20" o:spid="_x0000_s1036" style="position:absolute;margin-left:-1pt;margin-top:5.8pt;width:21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D267D" w:rsidRPr="00387A75" w:rsidRDefault="003D267D" w:rsidP="003D267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vMerge w:val="restart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03EC2">
        <w:trPr>
          <w:trHeight w:val="567"/>
        </w:trPr>
        <w:tc>
          <w:tcPr>
            <w:tcW w:w="4865" w:type="dxa"/>
            <w:gridSpan w:val="2"/>
            <w:tcBorders>
              <w:top w:val="single" w:sz="4" w:space="0" w:color="00AFA0"/>
            </w:tcBorders>
            <w:vAlign w:val="center"/>
          </w:tcPr>
          <w:p w:rsidR="001D2FB1" w:rsidRPr="00A365B5" w:rsidRDefault="001D2FB1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D168FF">
              <w:rPr>
                <w:rFonts w:ascii="Arial" w:hAnsi="Arial" w:cs="Arial"/>
                <w:color w:val="00AF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AF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4" w:space="0" w:color="00AF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vMerge/>
            <w:tcBorders>
              <w:top w:val="single" w:sz="4" w:space="0" w:color="418C87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03EC2">
        <w:trPr>
          <w:trHeight w:val="567"/>
        </w:trPr>
        <w:tc>
          <w:tcPr>
            <w:tcW w:w="851" w:type="dxa"/>
          </w:tcPr>
          <w:p w:rsidR="00554E08" w:rsidRPr="003F47CF" w:rsidRDefault="004569F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1B6CF0C" wp14:editId="6D31D46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426720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AFB1414" id="Round Diagonal Corner Rectangle 17" o:spid="_x0000_s1037" style="position:absolute;margin-left:-1.15pt;margin-top:33.6pt;width:21.55pt;height:2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BAE537A" wp14:editId="59C5441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36830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EF667B" id="Round Diagonal Corner Rectangle 10" o:spid="_x0000_s1038" style="position:absolute;margin-left:-1.15pt;margin-top:2.9pt;width:21.55pt;height:21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Qlrg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4569F7" w:rsidP="000711C7">
            <w:pPr>
              <w:rPr>
                <w:rFonts w:ascii="Arial" w:hAnsi="Arial" w:cs="Arial"/>
              </w:rPr>
            </w:pPr>
            <w:r w:rsidRPr="004569F7">
              <w:rPr>
                <w:rFonts w:ascii="Arial" w:hAnsi="Arial" w:cs="Arial"/>
                <w:b/>
              </w:rPr>
              <w:t>Power</w:t>
            </w:r>
            <w:r w:rsidR="00CF4922">
              <w:rPr>
                <w:rFonts w:ascii="Arial" w:hAnsi="Arial" w:cs="Arial"/>
                <w:b/>
              </w:rPr>
              <w:t>:</w:t>
            </w:r>
            <w:r w:rsidRPr="004569F7">
              <w:rPr>
                <w:rFonts w:ascii="Arial" w:hAnsi="Arial" w:cs="Arial"/>
              </w:rPr>
              <w:t xml:space="preserve"> How quickly energy is transferred by a device (watts)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03EC2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4569F7" w:rsidP="000711C7">
            <w:pPr>
              <w:rPr>
                <w:rFonts w:ascii="Arial" w:hAnsi="Arial" w:cs="Arial"/>
              </w:rPr>
            </w:pPr>
            <w:r w:rsidRPr="004569F7">
              <w:rPr>
                <w:rFonts w:ascii="Arial" w:hAnsi="Arial" w:cs="Arial"/>
                <w:b/>
              </w:rPr>
              <w:t>Energy resource</w:t>
            </w:r>
            <w:r w:rsidR="00CF4922">
              <w:rPr>
                <w:rFonts w:ascii="Arial" w:hAnsi="Arial" w:cs="Arial"/>
                <w:b/>
              </w:rPr>
              <w:t>:</w:t>
            </w:r>
            <w:r w:rsidRPr="004569F7">
              <w:rPr>
                <w:rFonts w:ascii="Arial" w:hAnsi="Arial" w:cs="Arial"/>
              </w:rPr>
              <w:t xml:space="preserve"> Something with stored energy that can be released in a useful way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991EEC">
        <w:trPr>
          <w:trHeight w:val="567"/>
        </w:trPr>
        <w:tc>
          <w:tcPr>
            <w:tcW w:w="851" w:type="dxa"/>
          </w:tcPr>
          <w:p w:rsidR="00554E08" w:rsidRPr="003F47CF" w:rsidRDefault="004569F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693633C" wp14:editId="4F52CBC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32929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08F03D7" id="Round Diagonal Corner Rectangle 11" o:spid="_x0000_s1039" style="position:absolute;margin-left:-1.15pt;margin-top:2.6pt;width:21.55pt;height:2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6D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4569F7" w:rsidP="000711C7">
            <w:pPr>
              <w:rPr>
                <w:rFonts w:ascii="Arial" w:hAnsi="Arial" w:cs="Arial"/>
              </w:rPr>
            </w:pPr>
            <w:r w:rsidRPr="004569F7">
              <w:rPr>
                <w:rFonts w:ascii="Arial" w:hAnsi="Arial" w:cs="Arial"/>
                <w:b/>
              </w:rPr>
              <w:t>Non-renewable</w:t>
            </w:r>
            <w:r w:rsidR="00CF4922">
              <w:rPr>
                <w:rFonts w:ascii="Arial" w:hAnsi="Arial" w:cs="Arial"/>
                <w:b/>
              </w:rPr>
              <w:t>:</w:t>
            </w:r>
            <w:r w:rsidRPr="004569F7">
              <w:rPr>
                <w:rFonts w:ascii="Arial" w:hAnsi="Arial" w:cs="Arial"/>
              </w:rPr>
              <w:t xml:space="preserve"> An energy resource that cannot be replaced and will be used up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3D267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660D9CD" wp14:editId="3C906A0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60512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D267D" w:rsidRPr="00387A75" w:rsidRDefault="003D267D" w:rsidP="003D26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FF8022C" id="Round Diagonal Corner Rectangle 6" o:spid="_x0000_s1040" style="position:absolute;margin-left:-1pt;margin-top:4.75pt;width:21.5pt;height:2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D267D" w:rsidRPr="00387A75" w:rsidRDefault="003D267D" w:rsidP="003D267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991EEC">
        <w:trPr>
          <w:trHeight w:val="567"/>
        </w:trPr>
        <w:tc>
          <w:tcPr>
            <w:tcW w:w="851" w:type="dxa"/>
          </w:tcPr>
          <w:p w:rsidR="00554E08" w:rsidRPr="000C2F8A" w:rsidRDefault="004569F7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55107DA" wp14:editId="50A71ED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6FAEB97" id="Round Diagonal Corner Rectangle 12" o:spid="_x0000_s1041" style="position:absolute;margin-left:-1.15pt;margin-top:3.55pt;width:21.55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Gq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4569F7" w:rsidP="000711C7">
            <w:pPr>
              <w:rPr>
                <w:rFonts w:ascii="Arial" w:hAnsi="Arial" w:cs="Arial"/>
              </w:rPr>
            </w:pPr>
            <w:r w:rsidRPr="004569F7">
              <w:rPr>
                <w:rFonts w:ascii="Arial" w:hAnsi="Arial" w:cs="Arial"/>
                <w:b/>
              </w:rPr>
              <w:t>Renewable</w:t>
            </w:r>
            <w:r w:rsidR="00CF4922">
              <w:rPr>
                <w:rFonts w:ascii="Arial" w:hAnsi="Arial" w:cs="Arial"/>
                <w:b/>
              </w:rPr>
              <w:t>:</w:t>
            </w:r>
            <w:r w:rsidRPr="004569F7">
              <w:rPr>
                <w:rFonts w:ascii="Arial" w:hAnsi="Arial" w:cs="Arial"/>
              </w:rPr>
              <w:t xml:space="preserve"> An energy resource that can be replaced and will not run out. Examples are solar, wind, waves, geothermal and biomass</w:t>
            </w:r>
            <w:r w:rsidR="00CF54F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01423B" w:rsidRPr="00257811" w:rsidTr="00991EEC">
        <w:trPr>
          <w:trHeight w:val="1326"/>
        </w:trPr>
        <w:tc>
          <w:tcPr>
            <w:tcW w:w="851" w:type="dxa"/>
          </w:tcPr>
          <w:p w:rsidR="0001423B" w:rsidRPr="003F47CF" w:rsidRDefault="004569F7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EA69584" wp14:editId="67C2D26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118836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50B2954" id="Round Diagonal Corner Rectangle 13" o:spid="_x0000_s1042" style="position:absolute;margin-left:-1.15pt;margin-top:9.35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7Y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01423B" w:rsidRPr="00257811" w:rsidRDefault="004569F7" w:rsidP="000711C7">
            <w:pPr>
              <w:rPr>
                <w:rFonts w:ascii="Arial" w:hAnsi="Arial" w:cs="Arial"/>
              </w:rPr>
            </w:pPr>
            <w:r w:rsidRPr="004569F7">
              <w:rPr>
                <w:rFonts w:ascii="Arial" w:hAnsi="Arial" w:cs="Arial"/>
                <w:b/>
              </w:rPr>
              <w:t>Fossil fuels</w:t>
            </w:r>
            <w:r w:rsidR="00CF4922">
              <w:rPr>
                <w:rFonts w:ascii="Arial" w:hAnsi="Arial" w:cs="Arial"/>
                <w:b/>
              </w:rPr>
              <w:t>:</w:t>
            </w:r>
            <w:r w:rsidRPr="004569F7">
              <w:rPr>
                <w:rFonts w:ascii="Arial" w:hAnsi="Arial" w:cs="Arial"/>
              </w:rPr>
              <w:t xml:space="preserve"> Non-renewable energy resources formed from the remains of ancient plants or animals. Examples are coal, crude oil and natural gas</w:t>
            </w:r>
            <w:r w:rsidR="00CF54FF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01423B" w:rsidRPr="00554E08" w:rsidRDefault="0001423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01423B" w:rsidRPr="003F47CF" w:rsidRDefault="0001423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01423B" w:rsidRPr="00257811" w:rsidRDefault="0001423B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BB3032">
        <w:trPr>
          <w:trHeight w:val="652"/>
        </w:trPr>
        <w:tc>
          <w:tcPr>
            <w:tcW w:w="851" w:type="dxa"/>
            <w:shd w:val="clear" w:color="auto" w:fill="80D7D0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2DA17" wp14:editId="01954C2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D7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D168F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D168FF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BA2DA17" id="Round Diagonal Corner Rectangle 5" o:spid="_x0000_s1043" style="position:absolute;margin-left:-1.15pt;margin-top:.95pt;width:21.55pt;height:21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" adj="-11796480,,5400" path="m45601,l273600,r,l273600,227999v,25185,-20416,45601,-45601,45601l,273600r,l,45601c,20416,20416,,45601,xe" fillcolor="white [3212]" strokecolor="#80d7d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D168F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D168FF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shd w:val="clear" w:color="auto" w:fill="80D7D0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D7D0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80D7D0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shd w:val="clear" w:color="auto" w:fill="80D7D0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A417CC">
        <w:trPr>
          <w:trHeight w:val="1285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F78303" wp14:editId="4669DCE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80736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4F78303" id="Round Diagonal Corner Rectangle 14" o:spid="_x0000_s1044" style="position:absolute;margin-left:-1.15pt;margin-top:6.3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>Evaluate the social, economic and environmental consequences of using a resource to generate electricity, from data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F4922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CB40F67" wp14:editId="72BF993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38644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CB40F67" id="Round Diagonal Corner Rectangle 21" o:spid="_x0000_s1045" style="position:absolute;margin-left:-1.15pt;margin-top:3.0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 xml:space="preserve">Suggest actions a government or communities </w:t>
            </w:r>
            <w:r w:rsidR="00513CAD" w:rsidRPr="0001423B">
              <w:rPr>
                <w:rFonts w:ascii="Arial" w:hAnsi="Arial" w:cs="Arial"/>
              </w:rPr>
              <w:t>could take</w:t>
            </w:r>
            <w:r w:rsidRPr="0001423B">
              <w:rPr>
                <w:rFonts w:ascii="Arial" w:hAnsi="Arial" w:cs="Arial"/>
              </w:rPr>
              <w:t xml:space="preserve"> in response to rising energy demand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991EEC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C2813DA" wp14:editId="388E6A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027FC56" id="Round Diagonal Corner Rectangle 22" o:spid="_x0000_s1046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554E08" w:rsidRPr="00257811" w:rsidRDefault="0001423B" w:rsidP="000711C7">
            <w:pPr>
              <w:rPr>
                <w:rFonts w:ascii="Arial" w:hAnsi="Arial" w:cs="Arial"/>
              </w:rPr>
            </w:pPr>
            <w:r w:rsidRPr="0001423B">
              <w:rPr>
                <w:rFonts w:ascii="Arial" w:hAnsi="Arial" w:cs="Arial"/>
              </w:rPr>
              <w:t>Suggest ways to reduce costs, by examining data on a home energy bill</w:t>
            </w:r>
            <w:r w:rsidR="00CF492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18F8366" wp14:editId="29B0C86E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76835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91EEC" w:rsidRPr="00387A75" w:rsidRDefault="00991EEC" w:rsidP="00991E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7" style="position:absolute;margin-left:-1.05pt;margin-top:6.05pt;width:21.55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91EEC" w:rsidRPr="00387A75" w:rsidRDefault="00991EEC" w:rsidP="00991E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9DFBB66" wp14:editId="17252E5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55880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91EEC" w:rsidRPr="00387A75" w:rsidRDefault="00991EEC" w:rsidP="00991E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8" style="position:absolute;margin-left:-.95pt;margin-top:4.4pt;width:21.5pt;height:2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91EEC" w:rsidRPr="00387A75" w:rsidRDefault="00991EEC" w:rsidP="00991E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  <w:tr w:rsidR="00991EEC" w:rsidRPr="00257811" w:rsidTr="00991EEC">
        <w:trPr>
          <w:trHeight w:val="567"/>
        </w:trPr>
        <w:tc>
          <w:tcPr>
            <w:tcW w:w="851" w:type="dxa"/>
          </w:tcPr>
          <w:p w:rsidR="00991EEC" w:rsidRPr="003F47CF" w:rsidRDefault="00991E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991EEC" w:rsidRPr="0001423B" w:rsidRDefault="00991E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91EEC" w:rsidRPr="00554E08" w:rsidRDefault="00991EE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991EEC" w:rsidRPr="000C2F8A" w:rsidRDefault="00991E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991EEC" w:rsidRPr="00DF6C3B" w:rsidRDefault="00991EEC" w:rsidP="000711C7">
            <w:pPr>
              <w:rPr>
                <w:rFonts w:ascii="Arial" w:hAnsi="Arial" w:cs="Arial"/>
              </w:rPr>
            </w:pPr>
          </w:p>
        </w:tc>
      </w:tr>
    </w:tbl>
    <w:p w:rsidR="001D20E8" w:rsidRDefault="001D20E8"/>
    <w:sectPr w:rsidR="001D20E8" w:rsidSect="00CF4922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991EEC">
    <w:pPr>
      <w:pStyle w:val="Footer"/>
    </w:pPr>
    <w:r>
      <w:t>Final Sep</w:t>
    </w:r>
    <w:r w:rsidR="00803EC2">
      <w:t>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05533"/>
    <w:rsid w:val="0001423B"/>
    <w:rsid w:val="00016825"/>
    <w:rsid w:val="000711C7"/>
    <w:rsid w:val="00077675"/>
    <w:rsid w:val="000930D7"/>
    <w:rsid w:val="00093198"/>
    <w:rsid w:val="000C2F8A"/>
    <w:rsid w:val="000D48A8"/>
    <w:rsid w:val="000F24C4"/>
    <w:rsid w:val="00107C30"/>
    <w:rsid w:val="00115351"/>
    <w:rsid w:val="00186AAE"/>
    <w:rsid w:val="001A35E0"/>
    <w:rsid w:val="001D20E8"/>
    <w:rsid w:val="001D2FB1"/>
    <w:rsid w:val="001F62E6"/>
    <w:rsid w:val="002117AA"/>
    <w:rsid w:val="00257811"/>
    <w:rsid w:val="00387A75"/>
    <w:rsid w:val="003D267D"/>
    <w:rsid w:val="003F47CF"/>
    <w:rsid w:val="00452401"/>
    <w:rsid w:val="004569F7"/>
    <w:rsid w:val="00513CAD"/>
    <w:rsid w:val="00521555"/>
    <w:rsid w:val="00554E08"/>
    <w:rsid w:val="0056195D"/>
    <w:rsid w:val="0058055D"/>
    <w:rsid w:val="005A282E"/>
    <w:rsid w:val="005C3E61"/>
    <w:rsid w:val="0069095E"/>
    <w:rsid w:val="006D153C"/>
    <w:rsid w:val="00803EC2"/>
    <w:rsid w:val="00846FF1"/>
    <w:rsid w:val="008E7A30"/>
    <w:rsid w:val="00991EEC"/>
    <w:rsid w:val="0099347D"/>
    <w:rsid w:val="00A17561"/>
    <w:rsid w:val="00A365B5"/>
    <w:rsid w:val="00A417CC"/>
    <w:rsid w:val="00AE18CA"/>
    <w:rsid w:val="00B42352"/>
    <w:rsid w:val="00B53487"/>
    <w:rsid w:val="00BB3032"/>
    <w:rsid w:val="00C1089B"/>
    <w:rsid w:val="00C1544B"/>
    <w:rsid w:val="00CC657C"/>
    <w:rsid w:val="00CF4922"/>
    <w:rsid w:val="00CF54FF"/>
    <w:rsid w:val="00D168FF"/>
    <w:rsid w:val="00DD0A11"/>
    <w:rsid w:val="00DF6C3B"/>
    <w:rsid w:val="00F1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AF3223F4.dotm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Energy costs</dc:title>
  <dc:creator>AQA</dc:creator>
  <dcterms:created xsi:type="dcterms:W3CDTF">2016-08-04T13:56:00Z</dcterms:created>
  <dcterms:modified xsi:type="dcterms:W3CDTF">2019-09-17T10:20:00Z</dcterms:modified>
</cp:coreProperties>
</file>