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D30BBF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317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2"/>
                    <a:stretch/>
                  </pic:blipFill>
                  <pic:spPr bwMode="auto">
                    <a:xfrm>
                      <a:off x="0" y="0"/>
                      <a:ext cx="6631200" cy="13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</w:r>
      <w:r w:rsidR="005B4A7B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</w:t>
      </w:r>
    </w:p>
    <w:p w:rsidR="00077675" w:rsidRDefault="005B4A7B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0268A1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0268A1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268A1" w:rsidRDefault="00AC053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0" o:title="ENQUIRY_PROCESSES_ICONS_Turquoise-02"/>
          </v:shape>
        </w:pict>
      </w:r>
      <w:r w:rsidR="00525531">
        <w:t xml:space="preserve"> </w:t>
      </w:r>
      <w:r>
        <w:pict>
          <v:shape id="_x0000_i1026" type="#_x0000_t75" style="width:21.8pt;height:21.8pt">
            <v:imagedata r:id="rId11" o:title="ENQUIRY_PROCESSES_ICONS_Turquoise-03"/>
          </v:shape>
        </w:pict>
      </w:r>
      <w:r w:rsidR="00525531">
        <w:t xml:space="preserve"> </w:t>
      </w:r>
      <w:r>
        <w:pict>
          <v:shape id="_x0000_i1027" type="#_x0000_t75" style="width:21.8pt;height:21.8pt">
            <v:imagedata r:id="rId12" o:title="ENQUIRY_PROCESSES_ICONS_Turquoise-01"/>
          </v:shape>
        </w:pict>
      </w:r>
      <w:r w:rsidR="00525531">
        <w:t xml:space="preserve"> </w:t>
      </w:r>
      <w:r w:rsidR="00525531" w:rsidRPr="0093335E">
        <w:rPr>
          <w:rFonts w:ascii="Arial" w:hAnsi="Arial" w:cs="Arial"/>
          <w:color w:val="00AFA0"/>
        </w:rPr>
        <w:t>Investigate how to prevent heat loss by conduction, convection and radiation</w:t>
      </w:r>
      <w:r w:rsidR="00525531" w:rsidRPr="00525531">
        <w:rPr>
          <w:rFonts w:ascii="Arial" w:hAnsi="Arial" w:cs="Arial"/>
          <w:color w:val="008A81" w:themeColor="accent1" w:themeShade="BF"/>
        </w:rPr>
        <w:t>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4"/>
        <w:gridCol w:w="236"/>
        <w:gridCol w:w="709"/>
        <w:gridCol w:w="4759"/>
      </w:tblGrid>
      <w:tr w:rsidR="00554E08" w:rsidRPr="00257811" w:rsidTr="0093335E">
        <w:trPr>
          <w:trHeight w:val="652"/>
        </w:trPr>
        <w:tc>
          <w:tcPr>
            <w:tcW w:w="4865" w:type="dxa"/>
            <w:gridSpan w:val="2"/>
            <w:shd w:val="clear" w:color="auto" w:fill="00AFA0"/>
            <w:vAlign w:val="center"/>
          </w:tcPr>
          <w:p w:rsidR="00554E08" w:rsidRPr="00257811" w:rsidRDefault="0093335E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CADCA51" wp14:editId="62377272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24765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18" y="3228109"/>
                                <a:ext cx="273050" cy="273050"/>
                              </a:xfrm>
                              <a:prstGeom prst="round2DiagRect">
                                <a:avLst>
                                  <a:gd name="adj1" fmla="val 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93335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93335E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" o:spid="_x0000_s1026" style="position:absolute;left:0;text-align:left;margin-left:-1.05pt;margin-top:1.95pt;width:21.5pt;height:21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" adj="-11796480,,5400" path="m,l273050,r,l273050,273050r,l,273050r,l,,,xe" fillcolor="white [3212]" strokecolor="#00afa0" strokeweight=".25pt">
                      <v:stroke joinstyle="miter"/>
                      <v:formulas/>
                      <v:path arrowok="t" o:connecttype="custom" o:connectlocs="0,0;273050,0;273050,0;273050,273050;273050,273050;0,273050;0,273050;0,0;0,0" o:connectangles="0,0,0,0,0,0,0,0,0" textboxrect="0,0,273050,273050"/>
                      <v:textbox inset="0,0,0,0">
                        <w:txbxContent>
                          <w:p w:rsidR="00554E08" w:rsidRPr="0093335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93335E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08"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00AFA0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8" w:type="dxa"/>
            <w:gridSpan w:val="2"/>
            <w:tcBorders>
              <w:left w:val="single" w:sz="4" w:space="0" w:color="FFFFFF" w:themeColor="background1"/>
            </w:tcBorders>
            <w:shd w:val="clear" w:color="auto" w:fill="00AFA0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42E6459" wp14:editId="02CC512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93335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93335E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" o:spid="_x0000_s1027" style="position:absolute;left:0;text-align:left;margin-left:-1.3pt;margin-top:3.6pt;width:21.5pt;height:2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" adj="-11796480,,5400" path="m45509,l273050,r,l273050,227541v,25134,-20375,45509,-45509,45509l,273050r,l,45509c,20375,20375,,45509,xe" fillcolor="white [3212]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93335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93335E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93335E">
        <w:trPr>
          <w:trHeight w:val="567"/>
        </w:trPr>
        <w:tc>
          <w:tcPr>
            <w:tcW w:w="4865" w:type="dxa"/>
            <w:gridSpan w:val="2"/>
            <w:vAlign w:val="center"/>
          </w:tcPr>
          <w:p w:rsidR="00554E08" w:rsidRPr="00A365B5" w:rsidRDefault="00554E08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93335E">
              <w:rPr>
                <w:rFonts w:ascii="Arial" w:hAnsi="Arial" w:cs="Arial"/>
                <w:color w:val="00AFA0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30BBF" w:rsidRPr="00257811" w:rsidTr="0093335E">
        <w:trPr>
          <w:trHeight w:val="812"/>
        </w:trPr>
        <w:tc>
          <w:tcPr>
            <w:tcW w:w="851" w:type="dxa"/>
            <w:vMerge w:val="restart"/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351D5B9" wp14:editId="25811FE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" o:spid="_x0000_s1028" style="position:absolute;margin-left:-1.15pt;margin-top:3.65pt;width:21.55pt;height:2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vMerge w:val="restart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</w:rPr>
              <w:t>The thermal energy of an object depends upon its mass and temperature</w:t>
            </w:r>
            <w:r w:rsidR="00EC073A">
              <w:rPr>
                <w:rFonts w:ascii="Arial" w:hAnsi="Arial" w:cs="Arial"/>
              </w:rPr>
              <w:t xml:space="preserve"> and what it’s made of</w:t>
            </w:r>
            <w:r w:rsidRPr="00D30BBF">
              <w:rPr>
                <w:rFonts w:ascii="Arial" w:hAnsi="Arial" w:cs="Arial"/>
              </w:rPr>
              <w:t>. When there is a temperature difference, energy transfers from the hotter to the cooler object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5B0ED74" wp14:editId="4F92588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5" o:spid="_x0000_s1029" style="position:absolute;margin-left:-1.3pt;margin-top:3.65pt;width:21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D30BBF" w:rsidRPr="00257811" w:rsidRDefault="00D30BBF" w:rsidP="00EC073A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</w:rPr>
              <w:t xml:space="preserve">Explain observations about changing temperature in terms of </w:t>
            </w:r>
            <w:r w:rsidR="00EC073A">
              <w:rPr>
                <w:rFonts w:ascii="Arial" w:hAnsi="Arial" w:cs="Arial"/>
              </w:rPr>
              <w:t>energy transfer</w:t>
            </w:r>
            <w:r w:rsidR="000268A1">
              <w:rPr>
                <w:rFonts w:ascii="Arial" w:hAnsi="Arial" w:cs="Arial"/>
              </w:rPr>
              <w:t>.</w:t>
            </w:r>
          </w:p>
        </w:tc>
      </w:tr>
      <w:tr w:rsidR="00D30BBF" w:rsidRPr="00257811" w:rsidTr="0093335E">
        <w:trPr>
          <w:trHeight w:val="639"/>
        </w:trPr>
        <w:tc>
          <w:tcPr>
            <w:tcW w:w="851" w:type="dxa"/>
            <w:vMerge/>
          </w:tcPr>
          <w:p w:rsidR="00D30BBF" w:rsidRPr="003F47CF" w:rsidRDefault="00D30BBF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vMerge/>
            <w:tcMar>
              <w:bottom w:w="57" w:type="dxa"/>
            </w:tcMar>
            <w:vAlign w:val="center"/>
          </w:tcPr>
          <w:p w:rsidR="00D30BBF" w:rsidRPr="00D30BBF" w:rsidRDefault="00D30BBF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C5A0CC7" wp14:editId="65A905C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69850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6" o:spid="_x0000_s1030" style="position:absolute;margin-left:-1.3pt;margin-top:5.5pt;width:21.5pt;height:2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D30BBF" w:rsidRPr="00257811" w:rsidRDefault="00D30BBF" w:rsidP="00276DFA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</w:rPr>
              <w:t>Describe how an object's temperature changes over time when heated or cooled</w:t>
            </w:r>
            <w:r w:rsidR="000268A1">
              <w:rPr>
                <w:rFonts w:ascii="Arial" w:hAnsi="Arial" w:cs="Arial"/>
              </w:rPr>
              <w:t>.</w:t>
            </w:r>
          </w:p>
        </w:tc>
      </w:tr>
      <w:tr w:rsidR="00D30BBF" w:rsidRPr="00257811" w:rsidTr="0093335E">
        <w:trPr>
          <w:trHeight w:val="567"/>
        </w:trPr>
        <w:tc>
          <w:tcPr>
            <w:tcW w:w="851" w:type="dxa"/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050B609" wp14:editId="536436F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7" o:spid="_x0000_s1031" style="position:absolute;margin-left:-1.15pt;margin-top:3.85pt;width:21.55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</w:rPr>
              <w:t>Thermal energy is transferred through different pathways, by particles in conduction and convection, and by radiation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69D3DFA" wp14:editId="195F8C0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38735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8" o:spid="_x0000_s1032" style="position:absolute;margin-left:-1.3pt;margin-top:3.05pt;width:21.5pt;height:2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D30BBF" w:rsidRPr="00257811" w:rsidRDefault="00D30BBF" w:rsidP="00EC073A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</w:rPr>
              <w:t xml:space="preserve">Explain how a method of </w:t>
            </w:r>
            <w:r w:rsidR="00EC073A">
              <w:rPr>
                <w:rFonts w:ascii="Arial" w:hAnsi="Arial" w:cs="Arial"/>
              </w:rPr>
              <w:t>thermal</w:t>
            </w:r>
            <w:r w:rsidRPr="00D30BBF">
              <w:rPr>
                <w:rFonts w:ascii="Arial" w:hAnsi="Arial" w:cs="Arial"/>
              </w:rPr>
              <w:t xml:space="preserve"> insulation works in terms of conduction, convection and radiation</w:t>
            </w:r>
            <w:r w:rsidR="000268A1">
              <w:rPr>
                <w:rFonts w:ascii="Arial" w:hAnsi="Arial" w:cs="Arial"/>
              </w:rPr>
              <w:t>.</w:t>
            </w:r>
          </w:p>
        </w:tc>
      </w:tr>
      <w:tr w:rsidR="00D30BBF" w:rsidRPr="00257811" w:rsidTr="0093335E">
        <w:trPr>
          <w:trHeight w:val="119"/>
        </w:trPr>
        <w:tc>
          <w:tcPr>
            <w:tcW w:w="4865" w:type="dxa"/>
            <w:gridSpan w:val="2"/>
            <w:tcBorders>
              <w:bottom w:val="single" w:sz="4" w:space="0" w:color="00AFA0"/>
            </w:tcBorders>
            <w:vAlign w:val="center"/>
          </w:tcPr>
          <w:p w:rsidR="00D30BBF" w:rsidRPr="001D2FB1" w:rsidRDefault="00D30BBF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18B5A63" wp14:editId="5A172EC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74295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9" o:spid="_x0000_s1033" style="position:absolute;margin-left:-1.3pt;margin-top:5.85pt;width:21.5pt;height:2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vMerge w:val="restart"/>
            <w:tcMar>
              <w:bottom w:w="57" w:type="dxa"/>
            </w:tcMar>
            <w:vAlign w:val="center"/>
          </w:tcPr>
          <w:p w:rsidR="00D30BBF" w:rsidRPr="00257811" w:rsidRDefault="00D30BBF" w:rsidP="001D0628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</w:rPr>
              <w:t>Sketch diagrams to show convection currents in unfamiliar situations</w:t>
            </w:r>
            <w:r w:rsidR="000268A1">
              <w:rPr>
                <w:rFonts w:ascii="Arial" w:hAnsi="Arial" w:cs="Arial"/>
              </w:rPr>
              <w:t>.</w:t>
            </w:r>
          </w:p>
        </w:tc>
      </w:tr>
      <w:tr w:rsidR="00D30BBF" w:rsidRPr="00257811" w:rsidTr="0093335E">
        <w:trPr>
          <w:trHeight w:val="567"/>
        </w:trPr>
        <w:tc>
          <w:tcPr>
            <w:tcW w:w="4865" w:type="dxa"/>
            <w:gridSpan w:val="2"/>
            <w:tcBorders>
              <w:top w:val="single" w:sz="4" w:space="0" w:color="00AFA0"/>
            </w:tcBorders>
            <w:vAlign w:val="center"/>
          </w:tcPr>
          <w:p w:rsidR="00D30BBF" w:rsidRPr="00A365B5" w:rsidRDefault="00D30BBF" w:rsidP="00B53487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93335E">
              <w:rPr>
                <w:rFonts w:ascii="Arial" w:hAnsi="Arial" w:cs="Arial"/>
                <w:color w:val="00AFA0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vMerge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</w:p>
        </w:tc>
      </w:tr>
      <w:tr w:rsidR="00D30BBF" w:rsidRPr="00257811" w:rsidTr="0093335E">
        <w:trPr>
          <w:trHeight w:val="567"/>
        </w:trPr>
        <w:tc>
          <w:tcPr>
            <w:tcW w:w="851" w:type="dxa"/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66A6594" wp14:editId="7AC7C98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45720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34" style="position:absolute;margin-left:-1.15pt;margin-top:3.6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  <w:b/>
              </w:rPr>
              <w:t>Thermal conductor</w:t>
            </w:r>
            <w:r w:rsidR="000268A1">
              <w:rPr>
                <w:rFonts w:ascii="Arial" w:hAnsi="Arial" w:cs="Arial"/>
                <w:b/>
              </w:rPr>
              <w:t>:</w:t>
            </w:r>
            <w:r w:rsidRPr="00D30BBF">
              <w:rPr>
                <w:rFonts w:ascii="Arial" w:hAnsi="Arial" w:cs="Arial"/>
              </w:rPr>
              <w:t xml:space="preserve"> Material that allows heat to move quickly through it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</w:p>
        </w:tc>
      </w:tr>
      <w:tr w:rsidR="00D30BBF" w:rsidRPr="00257811" w:rsidTr="0093335E">
        <w:trPr>
          <w:trHeight w:val="567"/>
        </w:trPr>
        <w:tc>
          <w:tcPr>
            <w:tcW w:w="851" w:type="dxa"/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D8B86C0" wp14:editId="4CBD68D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48932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9" o:spid="_x0000_s1035" style="position:absolute;margin-left:-1.15pt;margin-top:3.85pt;width:21.55pt;height:2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  <w:b/>
              </w:rPr>
              <w:t>Thermal insulator</w:t>
            </w:r>
            <w:r w:rsidR="000268A1">
              <w:rPr>
                <w:rFonts w:ascii="Arial" w:hAnsi="Arial" w:cs="Arial"/>
                <w:b/>
              </w:rPr>
              <w:t>:</w:t>
            </w:r>
            <w:r w:rsidRPr="00D30BBF">
              <w:rPr>
                <w:rFonts w:ascii="Arial" w:hAnsi="Arial" w:cs="Arial"/>
              </w:rPr>
              <w:t xml:space="preserve"> Material that only allows heat to travel slowly through it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77AF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96CBC75" wp14:editId="7B8683A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43670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AFE" w:rsidRPr="00387A75" w:rsidRDefault="00054167" w:rsidP="00D77A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36" style="position:absolute;margin-left:-1.4pt;margin-top:3.45pt;width:21.5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77AFE" w:rsidRPr="00387A75" w:rsidRDefault="00054167" w:rsidP="00D77A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Borders>
              <w:bottom w:val="single" w:sz="4" w:space="0" w:color="00AFA0"/>
            </w:tcBorders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</w:p>
        </w:tc>
      </w:tr>
      <w:tr w:rsidR="00D30BBF" w:rsidRPr="00257811" w:rsidTr="0093335E">
        <w:trPr>
          <w:trHeight w:val="567"/>
        </w:trPr>
        <w:tc>
          <w:tcPr>
            <w:tcW w:w="851" w:type="dxa"/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274C15B" wp14:editId="042AA24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45720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0" o:spid="_x0000_s1037" style="position:absolute;margin-left:-1.15pt;margin-top:3.6pt;width:21.55pt;height:21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  <w:b/>
              </w:rPr>
              <w:t>Temperature</w:t>
            </w:r>
            <w:r w:rsidR="000268A1">
              <w:rPr>
                <w:rFonts w:ascii="Arial" w:hAnsi="Arial" w:cs="Arial"/>
                <w:b/>
              </w:rPr>
              <w:t>:</w:t>
            </w:r>
            <w:r w:rsidRPr="00D30BBF">
              <w:rPr>
                <w:rFonts w:ascii="Arial" w:hAnsi="Arial" w:cs="Arial"/>
              </w:rPr>
              <w:t xml:space="preserve"> A measure of the motion and energy of the particles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single" w:sz="4" w:space="0" w:color="00AFA0"/>
              <w:bottom w:val="single" w:sz="4" w:space="0" w:color="00AFA0"/>
            </w:tcBorders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</w:p>
        </w:tc>
      </w:tr>
      <w:tr w:rsidR="00D30BBF" w:rsidRPr="00257811" w:rsidTr="0093335E">
        <w:trPr>
          <w:trHeight w:val="567"/>
        </w:trPr>
        <w:tc>
          <w:tcPr>
            <w:tcW w:w="851" w:type="dxa"/>
          </w:tcPr>
          <w:p w:rsidR="00D30BBF" w:rsidRPr="000C2F8A" w:rsidRDefault="00D30BBF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2A0CFD0" wp14:editId="1E51641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50800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38" style="position:absolute;margin-left:-1.15pt;margin-top:4pt;width:21.55pt;height:2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Yurw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  <w:b/>
              </w:rPr>
              <w:t>Thermal energy</w:t>
            </w:r>
            <w:r w:rsidR="000268A1">
              <w:rPr>
                <w:rFonts w:ascii="Arial" w:hAnsi="Arial" w:cs="Arial"/>
                <w:b/>
              </w:rPr>
              <w:t>:</w:t>
            </w:r>
            <w:r w:rsidRPr="00D30BBF">
              <w:rPr>
                <w:rFonts w:ascii="Arial" w:hAnsi="Arial" w:cs="Arial"/>
              </w:rPr>
              <w:t xml:space="preserve"> The quantity of energy stored in a substance due to the vibration of its particles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single" w:sz="4" w:space="0" w:color="00AFA0"/>
            </w:tcBorders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</w:p>
        </w:tc>
      </w:tr>
      <w:tr w:rsidR="00D30BBF" w:rsidRPr="00257811" w:rsidTr="0093335E">
        <w:trPr>
          <w:trHeight w:val="567"/>
        </w:trPr>
        <w:tc>
          <w:tcPr>
            <w:tcW w:w="851" w:type="dxa"/>
          </w:tcPr>
          <w:p w:rsidR="00D30BBF" w:rsidRPr="000C2F8A" w:rsidRDefault="00D30BBF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3796DD8" wp14:editId="5477C6B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37502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39" style="position:absolute;margin-left:-1.15pt;margin-top:2.95pt;width:21.55pt;height:21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6Drw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  <w:b/>
              </w:rPr>
              <w:t>Conduction</w:t>
            </w:r>
            <w:r w:rsidR="000268A1">
              <w:rPr>
                <w:rFonts w:ascii="Arial" w:hAnsi="Arial" w:cs="Arial"/>
                <w:b/>
              </w:rPr>
              <w:t>:</w:t>
            </w:r>
            <w:r w:rsidRPr="00D30BBF">
              <w:rPr>
                <w:rFonts w:ascii="Arial" w:hAnsi="Arial" w:cs="Arial"/>
              </w:rPr>
              <w:t xml:space="preserve"> Transfer of thermal energy by the vibration of particles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77AF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210479C" wp14:editId="1597E45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51580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AFE" w:rsidRPr="00387A75" w:rsidRDefault="00054167" w:rsidP="00D77A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40" style="position:absolute;margin-left:-1.4pt;margin-top:4.05pt;width:21.5pt;height:2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77AFE" w:rsidRPr="00387A75" w:rsidRDefault="00054167" w:rsidP="00D77A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  <w:tcBorders>
              <w:bottom w:val="single" w:sz="4" w:space="0" w:color="00AFA0"/>
            </w:tcBorders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</w:p>
        </w:tc>
      </w:tr>
      <w:tr w:rsidR="00D30BBF" w:rsidRPr="00257811" w:rsidTr="0093335E">
        <w:trPr>
          <w:trHeight w:val="567"/>
        </w:trPr>
        <w:tc>
          <w:tcPr>
            <w:tcW w:w="851" w:type="dxa"/>
          </w:tcPr>
          <w:p w:rsidR="00D30BBF" w:rsidRPr="000C2F8A" w:rsidRDefault="00D30BBF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F1EDD8D" wp14:editId="5E265A2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38772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1" style="position:absolute;margin-left:-1.15pt;margin-top:3.05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Gqrw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  <w:b/>
              </w:rPr>
              <w:t>Convection</w:t>
            </w:r>
            <w:r w:rsidR="000268A1">
              <w:rPr>
                <w:rFonts w:ascii="Arial" w:hAnsi="Arial" w:cs="Arial"/>
                <w:b/>
              </w:rPr>
              <w:t>:</w:t>
            </w:r>
            <w:r w:rsidRPr="00D30BBF">
              <w:rPr>
                <w:rFonts w:ascii="Arial" w:hAnsi="Arial" w:cs="Arial"/>
              </w:rPr>
              <w:t xml:space="preserve"> Transfer of thermal energy when particles in a heated fluid rise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single" w:sz="4" w:space="0" w:color="00AFA0"/>
              <w:bottom w:val="single" w:sz="4" w:space="0" w:color="00AFA0"/>
            </w:tcBorders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</w:p>
        </w:tc>
      </w:tr>
      <w:tr w:rsidR="00D30BBF" w:rsidRPr="00257811" w:rsidTr="0093335E">
        <w:trPr>
          <w:trHeight w:val="567"/>
        </w:trPr>
        <w:tc>
          <w:tcPr>
            <w:tcW w:w="851" w:type="dxa"/>
          </w:tcPr>
          <w:p w:rsidR="00D30BBF" w:rsidRPr="000C2F8A" w:rsidRDefault="00D30BBF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05DE57D" wp14:editId="2D3992E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2" style="position:absolute;margin-left:-1.15pt;margin-top:3.85pt;width:21.5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4A69E1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  <w:b/>
              </w:rPr>
              <w:t>Radiation</w:t>
            </w:r>
            <w:r w:rsidR="000268A1">
              <w:rPr>
                <w:rFonts w:ascii="Arial" w:hAnsi="Arial" w:cs="Arial"/>
                <w:b/>
              </w:rPr>
              <w:t>:</w:t>
            </w:r>
            <w:r w:rsidRPr="00D30BBF">
              <w:rPr>
                <w:rFonts w:ascii="Arial" w:hAnsi="Arial" w:cs="Arial"/>
              </w:rPr>
              <w:t xml:space="preserve"> Transfer of thermal energy </w:t>
            </w:r>
            <w:r w:rsidR="004A69E1">
              <w:rPr>
                <w:rFonts w:ascii="Arial" w:hAnsi="Arial" w:cs="Arial"/>
              </w:rPr>
              <w:t>as</w:t>
            </w:r>
            <w:r w:rsidRPr="00D30BBF">
              <w:rPr>
                <w:rFonts w:ascii="Arial" w:hAnsi="Arial" w:cs="Arial"/>
              </w:rPr>
              <w:t xml:space="preserve"> a wave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AFA0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4" w:space="0" w:color="00AFA0"/>
            </w:tcBorders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59" w:type="dxa"/>
            <w:tcBorders>
              <w:top w:val="single" w:sz="4" w:space="0" w:color="00AFA0"/>
            </w:tcBorders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</w:p>
        </w:tc>
      </w:tr>
      <w:tr w:rsidR="00D30BBF" w:rsidRPr="00257811" w:rsidTr="00F74CA4">
        <w:trPr>
          <w:trHeight w:val="652"/>
        </w:trPr>
        <w:tc>
          <w:tcPr>
            <w:tcW w:w="851" w:type="dxa"/>
            <w:shd w:val="clear" w:color="auto" w:fill="80D7D0"/>
            <w:vAlign w:val="center"/>
          </w:tcPr>
          <w:p w:rsidR="00D30BBF" w:rsidRPr="000C2F8A" w:rsidRDefault="00D30BBF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4C64F84" wp14:editId="16E52C6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80D7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93335E" w:rsidRDefault="00D30BBF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</w:pPr>
                                  <w:r w:rsidRPr="0093335E">
                                    <w:rPr>
                                      <w:rFonts w:ascii="Arial" w:hAnsi="Arial" w:cs="Arial"/>
                                      <w:color w:val="00AFA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5" o:spid="_x0000_s1043" style="position:absolute;margin-left:-1.15pt;margin-top:.95pt;width:21.55pt;height:21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" adj="-11796480,,5400" path="m45601,l273600,r,l273600,227999v,25185,-20416,45601,-45601,45601l,273600r,l,45601c,20416,20416,,45601,xe" fillcolor="white [3212]" strokecolor="#80d7d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93335E" w:rsidRDefault="00D30BBF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</w:pPr>
                            <w:r w:rsidRPr="0093335E">
                              <w:rPr>
                                <w:rFonts w:ascii="Arial" w:hAnsi="Arial" w:cs="Arial"/>
                                <w:color w:val="00AFA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shd w:val="clear" w:color="auto" w:fill="80D7D0"/>
            <w:vAlign w:val="center"/>
          </w:tcPr>
          <w:p w:rsidR="00D30BBF" w:rsidRPr="00B53487" w:rsidRDefault="00D30BBF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80D7D0"/>
          </w:tcPr>
          <w:p w:rsidR="00D30BBF" w:rsidRPr="00554E08" w:rsidRDefault="00D30BBF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  <w:shd w:val="clear" w:color="auto" w:fill="80D7D0"/>
            <w:vAlign w:val="center"/>
          </w:tcPr>
          <w:p w:rsidR="00D30BBF" w:rsidRPr="000C2F8A" w:rsidRDefault="00D30BBF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shd w:val="clear" w:color="auto" w:fill="80D7D0"/>
            <w:vAlign w:val="center"/>
          </w:tcPr>
          <w:p w:rsidR="00D30BBF" w:rsidRPr="00257811" w:rsidRDefault="00D30BBF" w:rsidP="00016825">
            <w:pPr>
              <w:rPr>
                <w:rFonts w:ascii="Arial" w:hAnsi="Arial" w:cs="Arial"/>
              </w:rPr>
            </w:pPr>
          </w:p>
        </w:tc>
      </w:tr>
      <w:tr w:rsidR="00D30BBF" w:rsidRPr="00257811" w:rsidTr="000268A1">
        <w:trPr>
          <w:trHeight w:val="567"/>
        </w:trPr>
        <w:tc>
          <w:tcPr>
            <w:tcW w:w="851" w:type="dxa"/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0E5671F" wp14:editId="2BB20C3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4" o:spid="_x0000_s1044" style="position:absolute;margin-left:-1.15pt;margin-top:4.65pt;width:21.55pt;height:21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</w:rPr>
              <w:t>Sketch a graph to show the pattern of temperature change against time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D30BBF" w:rsidRPr="00554E08" w:rsidRDefault="00D30BB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D30BBF" w:rsidRPr="000C2F8A" w:rsidRDefault="00D30BB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D30BBF" w:rsidRPr="00257811" w:rsidRDefault="00D30BBF" w:rsidP="00EC073A">
            <w:pPr>
              <w:rPr>
                <w:rFonts w:ascii="Arial" w:hAnsi="Arial" w:cs="Arial"/>
              </w:rPr>
            </w:pPr>
          </w:p>
        </w:tc>
      </w:tr>
      <w:tr w:rsidR="00D30BBF" w:rsidRPr="00257811" w:rsidTr="000268A1">
        <w:trPr>
          <w:trHeight w:val="567"/>
        </w:trPr>
        <w:tc>
          <w:tcPr>
            <w:tcW w:w="851" w:type="dxa"/>
          </w:tcPr>
          <w:p w:rsidR="00D30BBF" w:rsidRPr="003F47CF" w:rsidRDefault="00D30BB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88A9E6C" wp14:editId="28EC814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45" style="position:absolute;margin-left:-1.15pt;margin-top:3.95pt;width:21.55pt;height:21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" adj="-11796480,,5400" path="m45601,l273600,r,l273600,227999v,25185,-20416,45601,-45601,45601l,273600r,l,45601c,20416,20416,,45601,xe" filled="f" strokecolor="#00af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D30BBF" w:rsidRPr="00257811" w:rsidRDefault="00D30BBF" w:rsidP="000711C7">
            <w:pPr>
              <w:rPr>
                <w:rFonts w:ascii="Arial" w:hAnsi="Arial" w:cs="Arial"/>
              </w:rPr>
            </w:pPr>
            <w:r w:rsidRPr="00D30BBF">
              <w:rPr>
                <w:rFonts w:ascii="Arial" w:hAnsi="Arial" w:cs="Arial"/>
              </w:rPr>
              <w:t>Evaluate a claim about insulation in the home or for clothing technology</w:t>
            </w:r>
            <w:r w:rsidR="000268A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D30BBF" w:rsidRPr="00554E08" w:rsidRDefault="00D30BB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D30BBF" w:rsidRPr="000C2F8A" w:rsidRDefault="00D30BB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D30BBF" w:rsidRPr="00DF6C3B" w:rsidRDefault="00D30BBF" w:rsidP="000711C7">
            <w:pPr>
              <w:rPr>
                <w:rFonts w:ascii="Arial" w:hAnsi="Arial" w:cs="Arial"/>
              </w:rPr>
            </w:pPr>
          </w:p>
        </w:tc>
      </w:tr>
      <w:tr w:rsidR="00275B63" w:rsidRPr="00257811" w:rsidTr="00275B63">
        <w:trPr>
          <w:trHeight w:val="567"/>
        </w:trPr>
        <w:tc>
          <w:tcPr>
            <w:tcW w:w="851" w:type="dxa"/>
          </w:tcPr>
          <w:p w:rsidR="00275B63" w:rsidRPr="003F47CF" w:rsidRDefault="00275B6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4287E27" wp14:editId="707C4D3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73025</wp:posOffset>
                      </wp:positionV>
                      <wp:extent cx="273050" cy="27305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0BBF" w:rsidRPr="00387A75" w:rsidRDefault="00D30BB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2" o:spid="_x0000_s1046" style="position:absolute;margin-left:-.95pt;margin-top:5.75pt;width:21.5pt;height:21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30BBF" w:rsidRPr="00387A75" w:rsidRDefault="00D30BB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Mar>
              <w:bottom w:w="57" w:type="dxa"/>
            </w:tcMar>
            <w:vAlign w:val="center"/>
          </w:tcPr>
          <w:p w:rsidR="00275B63" w:rsidRPr="00D30BBF" w:rsidRDefault="00275B63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contrast the three ways that energy can be moved from one place to another by heating.</w:t>
            </w:r>
          </w:p>
        </w:tc>
        <w:tc>
          <w:tcPr>
            <w:tcW w:w="236" w:type="dxa"/>
            <w:tcBorders>
              <w:right w:val="nil"/>
            </w:tcBorders>
          </w:tcPr>
          <w:p w:rsidR="00275B63" w:rsidRPr="00554E08" w:rsidRDefault="00275B6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275B63" w:rsidRPr="000C2F8A" w:rsidRDefault="00275B6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275B63" w:rsidRPr="00DF6C3B" w:rsidRDefault="00275B63" w:rsidP="000711C7">
            <w:pPr>
              <w:rPr>
                <w:rFonts w:ascii="Arial" w:hAnsi="Arial" w:cs="Arial"/>
              </w:rPr>
            </w:pPr>
          </w:p>
        </w:tc>
      </w:tr>
      <w:tr w:rsidR="00275B63" w:rsidRPr="00257811" w:rsidTr="00275B63">
        <w:trPr>
          <w:trHeight w:val="567"/>
        </w:trPr>
        <w:tc>
          <w:tcPr>
            <w:tcW w:w="851" w:type="dxa"/>
          </w:tcPr>
          <w:p w:rsidR="00275B63" w:rsidRPr="003F47CF" w:rsidRDefault="00275B6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BAB603E" wp14:editId="289810F4">
                      <wp:simplePos x="0" y="0"/>
                      <wp:positionH relativeFrom="column">
                        <wp:posOffset>-11014</wp:posOffset>
                      </wp:positionH>
                      <wp:positionV relativeFrom="paragraph">
                        <wp:posOffset>54106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75B63" w:rsidRPr="00387A75" w:rsidRDefault="00275B63" w:rsidP="00275B6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47" style="position:absolute;margin-left:-.85pt;margin-top:4.25pt;width:21.5pt;height:21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75B63" w:rsidRPr="00387A75" w:rsidRDefault="00275B63" w:rsidP="00275B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Borders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275B63" w:rsidRDefault="00275B6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75B63" w:rsidRPr="00554E08" w:rsidRDefault="00275B6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275B63" w:rsidRPr="000C2F8A" w:rsidRDefault="00275B6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275B63" w:rsidRPr="00DF6C3B" w:rsidRDefault="00275B63" w:rsidP="000711C7">
            <w:pPr>
              <w:rPr>
                <w:rFonts w:ascii="Arial" w:hAnsi="Arial" w:cs="Arial"/>
              </w:rPr>
            </w:pPr>
          </w:p>
        </w:tc>
      </w:tr>
      <w:tr w:rsidR="00275B63" w:rsidRPr="00257811" w:rsidTr="00275B63">
        <w:trPr>
          <w:trHeight w:val="567"/>
        </w:trPr>
        <w:tc>
          <w:tcPr>
            <w:tcW w:w="851" w:type="dxa"/>
          </w:tcPr>
          <w:p w:rsidR="00275B63" w:rsidRPr="003F47CF" w:rsidRDefault="00275B6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275B63" w:rsidRDefault="00275B6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75B63" w:rsidRPr="00554E08" w:rsidRDefault="00275B6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275B63" w:rsidRPr="000C2F8A" w:rsidRDefault="00275B6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275B63" w:rsidRPr="00DF6C3B" w:rsidRDefault="00275B63" w:rsidP="000711C7">
            <w:pPr>
              <w:rPr>
                <w:rFonts w:ascii="Arial" w:hAnsi="Arial" w:cs="Arial"/>
              </w:rPr>
            </w:pPr>
          </w:p>
        </w:tc>
      </w:tr>
      <w:tr w:rsidR="00275B63" w:rsidRPr="00257811" w:rsidTr="00275B63">
        <w:trPr>
          <w:trHeight w:val="567"/>
        </w:trPr>
        <w:tc>
          <w:tcPr>
            <w:tcW w:w="851" w:type="dxa"/>
          </w:tcPr>
          <w:p w:rsidR="00275B63" w:rsidRPr="003F47CF" w:rsidRDefault="00275B6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275B63" w:rsidRDefault="00275B6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75B63" w:rsidRPr="00554E08" w:rsidRDefault="00275B6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275B63" w:rsidRPr="000C2F8A" w:rsidRDefault="00275B6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275B63" w:rsidRPr="00DF6C3B" w:rsidRDefault="00275B63" w:rsidP="000711C7">
            <w:pPr>
              <w:rPr>
                <w:rFonts w:ascii="Arial" w:hAnsi="Arial" w:cs="Arial"/>
              </w:rPr>
            </w:pPr>
          </w:p>
        </w:tc>
      </w:tr>
      <w:tr w:rsidR="00275B63" w:rsidRPr="00257811" w:rsidTr="00275B63">
        <w:trPr>
          <w:trHeight w:val="567"/>
        </w:trPr>
        <w:tc>
          <w:tcPr>
            <w:tcW w:w="851" w:type="dxa"/>
          </w:tcPr>
          <w:p w:rsidR="00275B63" w:rsidRPr="003F47CF" w:rsidRDefault="00275B6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275B63" w:rsidRDefault="00275B6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75B63" w:rsidRPr="00554E08" w:rsidRDefault="00275B6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275B63" w:rsidRPr="000C2F8A" w:rsidRDefault="00275B6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275B63" w:rsidRPr="00DF6C3B" w:rsidRDefault="00275B63" w:rsidP="000711C7">
            <w:pPr>
              <w:rPr>
                <w:rFonts w:ascii="Arial" w:hAnsi="Arial" w:cs="Arial"/>
              </w:rPr>
            </w:pPr>
          </w:p>
        </w:tc>
      </w:tr>
      <w:tr w:rsidR="00275B63" w:rsidRPr="00257811" w:rsidTr="00275B63">
        <w:trPr>
          <w:trHeight w:val="567"/>
        </w:trPr>
        <w:tc>
          <w:tcPr>
            <w:tcW w:w="851" w:type="dxa"/>
          </w:tcPr>
          <w:p w:rsidR="00275B63" w:rsidRPr="003F47CF" w:rsidRDefault="00275B6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177E901" wp14:editId="103294F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71120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AF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75B63" w:rsidRPr="00387A75" w:rsidRDefault="00275B63" w:rsidP="00275B6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48" style="position:absolute;margin-left:-.75pt;margin-top:5.6pt;width:21.5pt;height:2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" adj="-11796480,,5400" path="m45509,l273050,r,l273050,227541v,25134,-20375,45509,-45509,45509l,273050r,l,45509c,20375,20375,,45509,xe" filled="f" strokecolor="#00af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75B63" w:rsidRPr="00387A75" w:rsidRDefault="00275B63" w:rsidP="00275B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tcBorders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275B63" w:rsidRDefault="00275B6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75B63" w:rsidRPr="00554E08" w:rsidRDefault="00275B6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275B63" w:rsidRPr="000C2F8A" w:rsidRDefault="00275B6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275B63" w:rsidRPr="00DF6C3B" w:rsidRDefault="00275B63" w:rsidP="000711C7">
            <w:pPr>
              <w:rPr>
                <w:rFonts w:ascii="Arial" w:hAnsi="Arial" w:cs="Arial"/>
              </w:rPr>
            </w:pPr>
          </w:p>
        </w:tc>
      </w:tr>
      <w:tr w:rsidR="00275B63" w:rsidRPr="00257811" w:rsidTr="00275B63">
        <w:trPr>
          <w:trHeight w:val="567"/>
        </w:trPr>
        <w:tc>
          <w:tcPr>
            <w:tcW w:w="851" w:type="dxa"/>
          </w:tcPr>
          <w:p w:rsidR="00275B63" w:rsidRPr="003F47CF" w:rsidRDefault="00275B6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275B63" w:rsidRDefault="00275B6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75B63" w:rsidRPr="00554E08" w:rsidRDefault="00275B6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275B63" w:rsidRPr="000C2F8A" w:rsidRDefault="00275B6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275B63" w:rsidRPr="00DF6C3B" w:rsidRDefault="00275B63" w:rsidP="000711C7">
            <w:pPr>
              <w:rPr>
                <w:rFonts w:ascii="Arial" w:hAnsi="Arial" w:cs="Arial"/>
              </w:rPr>
            </w:pPr>
          </w:p>
        </w:tc>
      </w:tr>
      <w:tr w:rsidR="00275B63" w:rsidRPr="00257811" w:rsidTr="00275B63">
        <w:trPr>
          <w:trHeight w:val="567"/>
        </w:trPr>
        <w:tc>
          <w:tcPr>
            <w:tcW w:w="851" w:type="dxa"/>
          </w:tcPr>
          <w:p w:rsidR="00275B63" w:rsidRPr="003F47CF" w:rsidRDefault="00275B6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4" w:type="dxa"/>
            <w:tcBorders>
              <w:top w:val="single" w:sz="4" w:space="0" w:color="00B9AD" w:themeColor="accent1"/>
              <w:bottom w:val="single" w:sz="4" w:space="0" w:color="00B9AD" w:themeColor="accent1"/>
            </w:tcBorders>
            <w:tcMar>
              <w:bottom w:w="57" w:type="dxa"/>
            </w:tcMar>
            <w:vAlign w:val="center"/>
          </w:tcPr>
          <w:p w:rsidR="00275B63" w:rsidRDefault="00275B6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75B63" w:rsidRPr="00554E08" w:rsidRDefault="00275B6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275B63" w:rsidRPr="000C2F8A" w:rsidRDefault="00275B6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59" w:type="dxa"/>
            <w:tcMar>
              <w:bottom w:w="57" w:type="dxa"/>
            </w:tcMar>
            <w:vAlign w:val="center"/>
          </w:tcPr>
          <w:p w:rsidR="00275B63" w:rsidRPr="00DF6C3B" w:rsidRDefault="00275B63" w:rsidP="000711C7">
            <w:pPr>
              <w:rPr>
                <w:rFonts w:ascii="Arial" w:hAnsi="Arial" w:cs="Arial"/>
              </w:rPr>
            </w:pPr>
          </w:p>
        </w:tc>
      </w:tr>
    </w:tbl>
    <w:p w:rsidR="00001DB3" w:rsidRDefault="00001DB3" w:rsidP="00001DB3">
      <w:pPr>
        <w:ind w:left="975"/>
        <w:sectPr w:rsidR="00001DB3" w:rsidSect="00077675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C5634" w:rsidRDefault="00BC5634" w:rsidP="00001DB3">
      <w:pPr>
        <w:ind w:left="975"/>
      </w:pPr>
    </w:p>
    <w:sectPr w:rsidR="00BC5634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001DB3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01DB3"/>
    <w:rsid w:val="00016825"/>
    <w:rsid w:val="000268A1"/>
    <w:rsid w:val="00054167"/>
    <w:rsid w:val="000711C7"/>
    <w:rsid w:val="00077675"/>
    <w:rsid w:val="000930D7"/>
    <w:rsid w:val="00093198"/>
    <w:rsid w:val="000C2F8A"/>
    <w:rsid w:val="000D48A8"/>
    <w:rsid w:val="000F24C4"/>
    <w:rsid w:val="00186AAE"/>
    <w:rsid w:val="001A35E0"/>
    <w:rsid w:val="001D2FB1"/>
    <w:rsid w:val="001F62E6"/>
    <w:rsid w:val="00257811"/>
    <w:rsid w:val="00275B63"/>
    <w:rsid w:val="00387A75"/>
    <w:rsid w:val="003F47CF"/>
    <w:rsid w:val="004A69E1"/>
    <w:rsid w:val="00521555"/>
    <w:rsid w:val="00525531"/>
    <w:rsid w:val="00554E08"/>
    <w:rsid w:val="0056195D"/>
    <w:rsid w:val="0058055D"/>
    <w:rsid w:val="005A282E"/>
    <w:rsid w:val="005B4A7B"/>
    <w:rsid w:val="005C3E61"/>
    <w:rsid w:val="0069095E"/>
    <w:rsid w:val="006B0417"/>
    <w:rsid w:val="006D153C"/>
    <w:rsid w:val="00846FF1"/>
    <w:rsid w:val="008C71DA"/>
    <w:rsid w:val="008E7A30"/>
    <w:rsid w:val="0093335E"/>
    <w:rsid w:val="00A17561"/>
    <w:rsid w:val="00A365B5"/>
    <w:rsid w:val="00AC0535"/>
    <w:rsid w:val="00B42352"/>
    <w:rsid w:val="00B53487"/>
    <w:rsid w:val="00BC5634"/>
    <w:rsid w:val="00C1089B"/>
    <w:rsid w:val="00CC37FA"/>
    <w:rsid w:val="00CC657C"/>
    <w:rsid w:val="00D30BBF"/>
    <w:rsid w:val="00D77AFE"/>
    <w:rsid w:val="00DF6C3B"/>
    <w:rsid w:val="00E940CF"/>
    <w:rsid w:val="00EB1355"/>
    <w:rsid w:val="00EC073A"/>
    <w:rsid w:val="00F602F5"/>
    <w:rsid w:val="00F7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9F87FEA4.dotm</Template>
  <TotalTime>7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Healing and cooling</dc:title>
  <dc:creator>AQA</dc:creator>
  <dcterms:created xsi:type="dcterms:W3CDTF">2016-08-03T15:12:00Z</dcterms:created>
  <dcterms:modified xsi:type="dcterms:W3CDTF">2019-09-11T13:31:00Z</dcterms:modified>
</cp:coreProperties>
</file>