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E8515B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0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8"/>
                    <a:stretch/>
                  </pic:blipFill>
                  <pic:spPr bwMode="auto">
                    <a:xfrm>
                      <a:off x="0" y="0"/>
                      <a:ext cx="6631200" cy="12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</w:r>
      <w:r w:rsidR="00981CC4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981CC4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597392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597392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F3302A" w:rsidRDefault="00F3302A" w:rsidP="00597392">
      <w:r>
        <w:tab/>
      </w:r>
    </w:p>
    <w:p w:rsidR="00597392" w:rsidRDefault="00F3302A" w:rsidP="00597392">
      <w:pPr>
        <w:sectPr w:rsidR="00597392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t xml:space="preserve"> </w:t>
      </w:r>
      <w:r w:rsidR="002B2C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22.5pt">
            <v:imagedata r:id="rId10" o:title="ENQUIRY_PROCESSES_ICONS_Turquoise-02"/>
          </v:shape>
        </w:pict>
      </w:r>
      <w:r>
        <w:t xml:space="preserve"> </w:t>
      </w:r>
      <w:r w:rsidR="002B2CF2">
        <w:pict>
          <v:shape id="_x0000_i1026" type="#_x0000_t75" style="width:22.5pt;height:22.5pt">
            <v:imagedata r:id="rId11" o:title="ENQUIRY_PROCESSES_ICONS_Turquoise-03"/>
          </v:shape>
        </w:pict>
      </w:r>
      <w:r>
        <w:t xml:space="preserve"> </w:t>
      </w:r>
      <w:r w:rsidRPr="00850C7D">
        <w:rPr>
          <w:rFonts w:ascii="Arial" w:hAnsi="Arial" w:cs="Arial"/>
          <w:color w:val="00AFA0"/>
        </w:rPr>
        <w:t>Explain the energy transfers in a hand-crank torch</w:t>
      </w:r>
      <w:r w:rsidRPr="00F3302A">
        <w:rPr>
          <w:rFonts w:ascii="Arial" w:hAnsi="Arial" w:cs="Arial"/>
          <w:color w:val="008A81" w:themeColor="accent1" w:themeShade="BF"/>
        </w:rPr>
        <w:t>.</w:t>
      </w:r>
      <w:r w:rsidR="00597392">
        <w:br/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0521E6">
        <w:trPr>
          <w:trHeight w:val="652"/>
        </w:trPr>
        <w:tc>
          <w:tcPr>
            <w:tcW w:w="4867" w:type="dxa"/>
            <w:gridSpan w:val="2"/>
            <w:shd w:val="clear" w:color="auto" w:fill="00B9AD" w:themeFill="accent1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B9AD" w:themeFill="accent1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00B9AD" w:themeFill="accent1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DEE6996" wp14:editId="7E556AB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850C7D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850C7D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108CB8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" adj="-11796480,,5400" path="m45509,l273050,r,l273050,227541v,25134,-20375,45509,-45509,45509l,273050r,l,45509c,20375,20375,,45509,xe" fillcolor="white [3212]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850C7D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850C7D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EBFCC5" wp14:editId="514CE902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850C7D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850C7D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523D98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" adj="-11796480,,5400" path="m45509,l273050,r,l273050,227541v,25134,-20375,45509,-45509,45509l,273050r,l,45509c,20375,20375,,45509,xe" fillcolor="white [3212]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850C7D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850C7D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DE6B9E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850C7D" w:rsidRDefault="00554E08">
            <w:pPr>
              <w:rPr>
                <w:rFonts w:ascii="Arial" w:hAnsi="Arial" w:cs="Arial"/>
                <w:color w:val="00AFA0"/>
                <w:sz w:val="26"/>
                <w:szCs w:val="26"/>
              </w:rPr>
            </w:pPr>
            <w:r w:rsidRPr="00850C7D">
              <w:rPr>
                <w:rFonts w:ascii="Arial" w:hAnsi="Arial" w:cs="Arial"/>
                <w:color w:val="00AF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DE6B9E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C9F98CF" wp14:editId="31B5F27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9F98CF" id="Round Diagonal Corner Rectangle 2" o:spid="_x0000_s1028" style="position:absolute;margin-left:-1.15pt;margin-top:3.65pt;width:21.55pt;height: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7818B1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We can describe how jobs get done using an energy model where energy is transferred from one store at the start to another at the end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C23EB6B" wp14:editId="790B2B1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C23EB6B" id="Round Diagonal Corner Rectangle 15" o:spid="_x0000_s1029" style="position:absolute;margin-left:-1.3pt;margin-top:3.65pt;width:21.5pt;height:2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Default="007818B1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Describe how the energy of an object depends on its speed, temperature, height or whether it is stretched or compressed</w:t>
            </w:r>
            <w:r w:rsidR="00597392">
              <w:rPr>
                <w:rFonts w:ascii="Arial" w:hAnsi="Arial" w:cs="Arial"/>
              </w:rPr>
              <w:t>.</w:t>
            </w:r>
          </w:p>
          <w:p w:rsidR="0032094A" w:rsidRPr="00257811" w:rsidRDefault="0032094A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E6B9E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F26C571" wp14:editId="0D716DD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F26C571" id="Round Diagonal Corner Rectangle 7" o:spid="_x0000_s1030" style="position:absolute;margin-left:-1.15pt;margin-top:3.85pt;width:21.55pt;height:21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7818B1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When energy is transferred, the total is conserved, but some energy is dissipated, reducing the useful energy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554E08" w:rsidRPr="003F47CF" w:rsidRDefault="007818B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38EEF2C" wp14:editId="2D7A5BA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50165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38EEF2C" id="Round Diagonal Corner Rectangle 16" o:spid="_x0000_s1031" style="position:absolute;margin-left:-1.3pt;margin-top:3.95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AF3A8D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818B1" w:rsidRPr="007818B1">
              <w:rPr>
                <w:rFonts w:ascii="Arial" w:hAnsi="Arial" w:cs="Arial"/>
              </w:rPr>
              <w:t>how how energy is transferred between energy stores in a range of real-life examples</w:t>
            </w:r>
            <w:r w:rsidR="00597392">
              <w:rPr>
                <w:rFonts w:ascii="Arial" w:hAnsi="Arial" w:cs="Arial"/>
              </w:rPr>
              <w:t>.</w:t>
            </w:r>
          </w:p>
        </w:tc>
      </w:tr>
      <w:tr w:rsidR="003164BA" w:rsidRPr="00257811" w:rsidTr="00DE6B9E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00AFA0"/>
            </w:tcBorders>
            <w:vAlign w:val="center"/>
          </w:tcPr>
          <w:p w:rsidR="003164BA" w:rsidRPr="001D2FB1" w:rsidRDefault="003164BA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A14E703" wp14:editId="0EEF51B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83820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A14E703" id="Round Diagonal Corner Rectangle 18" o:spid="_x0000_s1032" style="position:absolute;margin-left:-1.3pt;margin-top:6.6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3164BA" w:rsidRPr="00257811" w:rsidRDefault="003164BA" w:rsidP="00710BAB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Calculate the useful energy and the amount dissipated, given values of input and output energy</w:t>
            </w:r>
            <w:r w:rsidR="00597392">
              <w:rPr>
                <w:rFonts w:ascii="Arial" w:hAnsi="Arial" w:cs="Arial"/>
              </w:rPr>
              <w:t>.</w:t>
            </w:r>
          </w:p>
        </w:tc>
      </w:tr>
      <w:tr w:rsidR="003164BA" w:rsidRPr="00257811" w:rsidTr="00DE6B9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AFA0"/>
            </w:tcBorders>
            <w:vAlign w:val="center"/>
          </w:tcPr>
          <w:p w:rsidR="003164BA" w:rsidRPr="00850C7D" w:rsidRDefault="003164BA" w:rsidP="00B53487">
            <w:pPr>
              <w:rPr>
                <w:rFonts w:ascii="Arial" w:hAnsi="Arial" w:cs="Arial"/>
                <w:color w:val="00AFA0"/>
                <w:sz w:val="26"/>
                <w:szCs w:val="26"/>
              </w:rPr>
            </w:pPr>
            <w:r w:rsidRPr="00850C7D">
              <w:rPr>
                <w:rFonts w:ascii="Arial" w:hAnsi="Arial" w:cs="Arial"/>
                <w:color w:val="00AF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EA46145" wp14:editId="333478E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38273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EA46145" id="Round Diagonal Corner Rectangle 8" o:spid="_x0000_s1033" style="position:absolute;margin-left:-1.15pt;margin-top:3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Thermal energy store</w:t>
            </w:r>
            <w:r w:rsidR="00597392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Filled when an object is warmed up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F0E1E09" wp14:editId="5BA3385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19685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F0E1E09" id="Round Diagonal Corner Rectangle 19" o:spid="_x0000_s1034" style="position:absolute;margin-left:-1.3pt;margin-top:1.5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164BA" w:rsidRPr="00257811" w:rsidRDefault="003164BA" w:rsidP="00AB52DA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Explain how energy is dissipated in a range of situations</w:t>
            </w:r>
            <w:r w:rsidR="00597392">
              <w:rPr>
                <w:rFonts w:ascii="Arial" w:hAnsi="Arial" w:cs="Arial"/>
              </w:rPr>
              <w:t>.</w:t>
            </w: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E399951" wp14:editId="02BBB1E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67310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E399951" id="Round Diagonal Corner Rectangle 9" o:spid="_x0000_s1035" style="position:absolute;margin-left:-1.15pt;margin-top:5.3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Chemical energy store</w:t>
            </w:r>
            <w:r w:rsidR="00597392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Emptied during chemical reactions when energy is transferred to surroundings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5A415DF" wp14:editId="32E8060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31115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5A415DF" id="Round Diagonal Corner Rectangle 17" o:spid="_x0000_s1036" style="position:absolute;margin-left:-1.15pt;margin-top:2.45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P6rg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Kinetic energy store</w:t>
            </w:r>
            <w:r w:rsidR="00597392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Filled when an object speeds up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863CC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A3AED78" wp14:editId="11B4C24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50800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3CC6" w:rsidRPr="00387A75" w:rsidRDefault="00863CC6" w:rsidP="00863C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A3AED78" id="Round Diagonal Corner Rectangle 20" o:spid="_x0000_s1037" style="position:absolute;margin-left:-1.3pt;margin-top:4pt;width:21.5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63CC6" w:rsidRPr="00387A75" w:rsidRDefault="00863CC6" w:rsidP="00863C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0C2F8A" w:rsidRDefault="003164BA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360294C" wp14:editId="7B1D28C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48070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360294C" id="Round Diagonal Corner Rectangle 6" o:spid="_x0000_s1038" style="position:absolute;margin-left:-1.15pt;margin-top:3.8pt;width:21.55pt;height:21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F74076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Gravitational potential energy</w:t>
            </w:r>
            <w:r w:rsidR="00F74076" w:rsidRPr="00F74076">
              <w:rPr>
                <w:rFonts w:ascii="Arial" w:hAnsi="Arial" w:cs="Arial"/>
                <w:b/>
              </w:rPr>
              <w:t xml:space="preserve"> </w:t>
            </w:r>
            <w:r w:rsidRPr="00F74076">
              <w:rPr>
                <w:rFonts w:ascii="Arial" w:hAnsi="Arial" w:cs="Arial"/>
                <w:b/>
              </w:rPr>
              <w:t>store</w:t>
            </w:r>
            <w:r w:rsidR="00F74076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Filled when an object is raised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AFA0"/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DDBFA1B" wp14:editId="4B168FC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52705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DDBFA1B" id="Round Diagonal Corner Rectangle 11" o:spid="_x0000_s1039" style="position:absolute;margin-left:-1.15pt;margin-top:4.15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6D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Elastic energy store</w:t>
            </w:r>
            <w:r w:rsidR="00597392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Filled when a material is stretched or compressed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AFA0"/>
            </w:tcBorders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DE6B9E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4E1CFFC" wp14:editId="75F4D74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66040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4E1CFFC" id="Round Diagonal Corner Rectangle 12" o:spid="_x0000_s1040" style="position:absolute;margin-left:-1.15pt;margin-top:5.2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3164BA">
              <w:rPr>
                <w:rFonts w:ascii="Arial" w:hAnsi="Arial" w:cs="Arial"/>
                <w:b/>
              </w:rPr>
              <w:t>Dissipated</w:t>
            </w:r>
            <w:r w:rsidR="00597392">
              <w:rPr>
                <w:rFonts w:ascii="Arial" w:hAnsi="Arial" w:cs="Arial"/>
                <w:b/>
              </w:rPr>
              <w:t>:</w:t>
            </w:r>
            <w:r w:rsidRPr="003164BA">
              <w:rPr>
                <w:rFonts w:ascii="Arial" w:hAnsi="Arial" w:cs="Arial"/>
              </w:rPr>
              <w:t xml:space="preserve"> Become spread out wastefully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AFA0"/>
            </w:tcBorders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1D75A6">
        <w:trPr>
          <w:trHeight w:val="652"/>
        </w:trPr>
        <w:tc>
          <w:tcPr>
            <w:tcW w:w="851" w:type="dxa"/>
            <w:shd w:val="clear" w:color="auto" w:fill="80D7D0"/>
            <w:vAlign w:val="center"/>
          </w:tcPr>
          <w:p w:rsidR="003164BA" w:rsidRPr="000C2F8A" w:rsidRDefault="003164BA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3CE49AB" wp14:editId="6BECEE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D7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850C7D" w:rsidRDefault="003164BA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850C7D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B24C716" id="Round Diagonal Corner Rectangle 5" o:spid="_x0000_s1041" style="position:absolute;margin-left:-1.15pt;margin-top:.95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" adj="-11796480,,5400" path="m45601,l273600,r,l273600,227999v,25185,-20416,45601,-45601,45601l,273600r,l,45601c,20416,20416,,45601,xe" fillcolor="white [3212]" strokecolor="#80d7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850C7D" w:rsidRDefault="003164BA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850C7D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80D7D0"/>
            <w:vAlign w:val="center"/>
          </w:tcPr>
          <w:p w:rsidR="003164BA" w:rsidRPr="00B53487" w:rsidRDefault="003164BA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D7D0"/>
          </w:tcPr>
          <w:p w:rsidR="003164BA" w:rsidRPr="00554E08" w:rsidRDefault="003164BA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80D7D0"/>
            <w:vAlign w:val="center"/>
          </w:tcPr>
          <w:p w:rsidR="003164BA" w:rsidRPr="000C2F8A" w:rsidRDefault="003164BA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80D7D0"/>
            <w:vAlign w:val="center"/>
          </w:tcPr>
          <w:p w:rsidR="003164BA" w:rsidRPr="00257811" w:rsidRDefault="003164BA" w:rsidP="00016825">
            <w:pPr>
              <w:rPr>
                <w:rFonts w:ascii="Arial" w:hAnsi="Arial" w:cs="Arial"/>
              </w:rPr>
            </w:pPr>
          </w:p>
        </w:tc>
      </w:tr>
      <w:tr w:rsidR="003164BA" w:rsidRPr="00257811" w:rsidTr="001D75A6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B9110F8" wp14:editId="074501C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59E29AF" id="Round Diagonal Corner Rectangle 14" o:spid="_x0000_s1042" style="position:absolute;margin-left:-1.15pt;margin-top:4.65pt;width:21.55pt;height:21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Compare the percentages of energy wasted by renewable energy sources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164BA" w:rsidRPr="00554E08" w:rsidRDefault="003164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164BA" w:rsidRPr="000C2F8A" w:rsidRDefault="001D75A6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627A6C" wp14:editId="45FF6B7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48260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75A6" w:rsidRPr="00387A75" w:rsidRDefault="001D75A6" w:rsidP="001D75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3" style="position:absolute;margin-left:-1.3pt;margin-top:3.8pt;width:21.5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75A6" w:rsidRPr="00387A75" w:rsidRDefault="001D75A6" w:rsidP="001D75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3164BA" w:rsidRPr="00DF6C3B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1D75A6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9438FE2" wp14:editId="7FF385E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072FD1D" id="Round Diagonal Corner Rectangle 21" o:spid="_x0000_s1043" style="position:absolute;margin-left:-1.15pt;margin-top:3.95pt;width:21.55pt;height:21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rksA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Explain why processes such as swinging pendulums or bouncing balls cannot go on forever, in terms of energy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164BA" w:rsidRPr="00554E08" w:rsidRDefault="003164B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164BA" w:rsidRPr="000C2F8A" w:rsidRDefault="003164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3164BA" w:rsidRPr="00DF6C3B" w:rsidRDefault="003164BA" w:rsidP="000711C7">
            <w:pPr>
              <w:rPr>
                <w:rFonts w:ascii="Arial" w:hAnsi="Arial" w:cs="Arial"/>
              </w:rPr>
            </w:pPr>
          </w:p>
        </w:tc>
      </w:tr>
      <w:tr w:rsidR="003164BA" w:rsidRPr="00257811" w:rsidTr="001D75A6">
        <w:trPr>
          <w:trHeight w:val="567"/>
        </w:trPr>
        <w:tc>
          <w:tcPr>
            <w:tcW w:w="851" w:type="dxa"/>
          </w:tcPr>
          <w:p w:rsidR="003164BA" w:rsidRPr="003F47CF" w:rsidRDefault="003164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383EC3" wp14:editId="62CC93F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164BA" w:rsidRPr="00387A75" w:rsidRDefault="003164B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6CE0BA7" id="Round Diagonal Corner Rectangle 22" o:spid="_x0000_s1044" style="position:absolute;margin-left:-1.15pt;margin-top:3.75pt;width:21.55pt;height:21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164BA" w:rsidRPr="00387A75" w:rsidRDefault="003164B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164BA" w:rsidRPr="00257811" w:rsidRDefault="003164BA" w:rsidP="000711C7">
            <w:pPr>
              <w:rPr>
                <w:rFonts w:ascii="Arial" w:hAnsi="Arial" w:cs="Arial"/>
              </w:rPr>
            </w:pPr>
            <w:r w:rsidRPr="007818B1">
              <w:rPr>
                <w:rFonts w:ascii="Arial" w:hAnsi="Arial" w:cs="Arial"/>
              </w:rPr>
              <w:t>Evaluate analogies and explanations for the transfer of energy</w:t>
            </w:r>
            <w:r w:rsidR="0059739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3164BA" w:rsidRPr="00554E08" w:rsidRDefault="003164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3164BA" w:rsidRPr="000C2F8A" w:rsidRDefault="003164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3164BA" w:rsidRPr="00DF6C3B" w:rsidRDefault="003164BA" w:rsidP="000711C7">
            <w:pPr>
              <w:rPr>
                <w:rFonts w:ascii="Arial" w:hAnsi="Arial" w:cs="Arial"/>
              </w:rPr>
            </w:pPr>
          </w:p>
        </w:tc>
      </w:tr>
      <w:tr w:rsidR="000521E6" w:rsidRPr="00257811" w:rsidTr="001D75A6">
        <w:trPr>
          <w:trHeight w:val="567"/>
        </w:trPr>
        <w:tc>
          <w:tcPr>
            <w:tcW w:w="851" w:type="dxa"/>
          </w:tcPr>
          <w:p w:rsidR="000521E6" w:rsidRPr="003F47CF" w:rsidRDefault="001D75A6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D550507" wp14:editId="21AED46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60325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75A6" w:rsidRPr="00387A75" w:rsidRDefault="001D75A6" w:rsidP="001D75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46" style="position:absolute;margin-left:-1.15pt;margin-top:4.75pt;width:21.55pt;height:21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D75A6" w:rsidRPr="00387A75" w:rsidRDefault="001D75A6" w:rsidP="001D75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0521E6" w:rsidRPr="007818B1" w:rsidRDefault="000521E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521E6" w:rsidRPr="00554E08" w:rsidRDefault="000521E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521E6" w:rsidRPr="000C2F8A" w:rsidRDefault="000521E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0521E6" w:rsidRPr="00DF6C3B" w:rsidRDefault="000521E6" w:rsidP="000711C7">
            <w:pPr>
              <w:rPr>
                <w:rFonts w:ascii="Arial" w:hAnsi="Arial" w:cs="Arial"/>
              </w:rPr>
            </w:pPr>
          </w:p>
        </w:tc>
      </w:tr>
      <w:tr w:rsidR="000521E6" w:rsidRPr="00257811" w:rsidTr="001D75A6">
        <w:trPr>
          <w:trHeight w:val="567"/>
        </w:trPr>
        <w:tc>
          <w:tcPr>
            <w:tcW w:w="851" w:type="dxa"/>
          </w:tcPr>
          <w:p w:rsidR="000521E6" w:rsidRPr="003F47CF" w:rsidRDefault="000521E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0521E6" w:rsidRPr="007818B1" w:rsidRDefault="000521E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521E6" w:rsidRPr="00554E08" w:rsidRDefault="000521E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521E6" w:rsidRPr="000C2F8A" w:rsidRDefault="000521E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521E6" w:rsidRPr="00DF6C3B" w:rsidRDefault="000521E6" w:rsidP="000711C7">
            <w:pPr>
              <w:rPr>
                <w:rFonts w:ascii="Arial" w:hAnsi="Arial" w:cs="Arial"/>
              </w:rPr>
            </w:pPr>
          </w:p>
        </w:tc>
      </w:tr>
      <w:tr w:rsidR="001D75A6" w:rsidRPr="00257811" w:rsidTr="001D75A6">
        <w:trPr>
          <w:trHeight w:val="567"/>
        </w:trPr>
        <w:tc>
          <w:tcPr>
            <w:tcW w:w="851" w:type="dxa"/>
          </w:tcPr>
          <w:p w:rsidR="001D75A6" w:rsidRPr="003F47CF" w:rsidRDefault="001D75A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1D75A6" w:rsidRPr="007818B1" w:rsidRDefault="001D75A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D75A6" w:rsidRPr="00554E08" w:rsidRDefault="001D75A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D75A6" w:rsidRPr="000C2F8A" w:rsidRDefault="001D75A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D75A6" w:rsidRPr="00DF6C3B" w:rsidRDefault="001D75A6" w:rsidP="000711C7">
            <w:pPr>
              <w:rPr>
                <w:rFonts w:ascii="Arial" w:hAnsi="Arial" w:cs="Arial"/>
              </w:rPr>
            </w:pPr>
          </w:p>
        </w:tc>
      </w:tr>
      <w:tr w:rsidR="001D75A6" w:rsidRPr="00257811" w:rsidTr="001D75A6">
        <w:trPr>
          <w:trHeight w:val="567"/>
        </w:trPr>
        <w:tc>
          <w:tcPr>
            <w:tcW w:w="851" w:type="dxa"/>
          </w:tcPr>
          <w:p w:rsidR="001D75A6" w:rsidRPr="003F47CF" w:rsidRDefault="001D75A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1D75A6" w:rsidRPr="007818B1" w:rsidRDefault="001D75A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D75A6" w:rsidRPr="00554E08" w:rsidRDefault="001D75A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D75A6" w:rsidRPr="000C2F8A" w:rsidRDefault="001D75A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D75A6" w:rsidRPr="00DF6C3B" w:rsidRDefault="001D75A6" w:rsidP="000711C7">
            <w:pPr>
              <w:rPr>
                <w:rFonts w:ascii="Arial" w:hAnsi="Arial" w:cs="Arial"/>
              </w:rPr>
            </w:pPr>
          </w:p>
        </w:tc>
      </w:tr>
      <w:tr w:rsidR="001D75A6" w:rsidRPr="00257811" w:rsidTr="00DF6C3B">
        <w:trPr>
          <w:trHeight w:val="567"/>
        </w:trPr>
        <w:tc>
          <w:tcPr>
            <w:tcW w:w="851" w:type="dxa"/>
          </w:tcPr>
          <w:p w:rsidR="001D75A6" w:rsidRPr="003F47CF" w:rsidRDefault="001D75A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75A6" w:rsidRPr="007818B1" w:rsidRDefault="001D75A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D75A6" w:rsidRPr="00554E08" w:rsidRDefault="001D75A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D75A6" w:rsidRPr="000C2F8A" w:rsidRDefault="001D75A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D75A6" w:rsidRPr="00DF6C3B" w:rsidRDefault="001D75A6" w:rsidP="000711C7">
            <w:pPr>
              <w:rPr>
                <w:rFonts w:ascii="Arial" w:hAnsi="Arial" w:cs="Arial"/>
              </w:rPr>
            </w:pPr>
          </w:p>
        </w:tc>
      </w:tr>
      <w:tr w:rsidR="001D75A6" w:rsidRPr="00257811" w:rsidTr="00DF6C3B">
        <w:trPr>
          <w:trHeight w:val="567"/>
        </w:trPr>
        <w:tc>
          <w:tcPr>
            <w:tcW w:w="851" w:type="dxa"/>
          </w:tcPr>
          <w:p w:rsidR="001D75A6" w:rsidRPr="003F47CF" w:rsidRDefault="001D75A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75A6" w:rsidRPr="007818B1" w:rsidRDefault="001D75A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D75A6" w:rsidRPr="00554E08" w:rsidRDefault="001D75A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D75A6" w:rsidRPr="000C2F8A" w:rsidRDefault="001D75A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D75A6" w:rsidRPr="00DF6C3B" w:rsidRDefault="001D75A6" w:rsidP="000711C7">
            <w:pPr>
              <w:rPr>
                <w:rFonts w:ascii="Arial" w:hAnsi="Arial" w:cs="Arial"/>
              </w:rPr>
            </w:pPr>
          </w:p>
        </w:tc>
      </w:tr>
    </w:tbl>
    <w:p w:rsidR="007C2925" w:rsidRPr="00593CFD" w:rsidRDefault="007C2925">
      <w:pPr>
        <w:rPr>
          <w:sz w:val="2"/>
          <w:szCs w:val="2"/>
        </w:rPr>
      </w:pPr>
    </w:p>
    <w:sectPr w:rsidR="007C2925" w:rsidRPr="00593CFD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1D75A6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311EC"/>
    <w:rsid w:val="000521E6"/>
    <w:rsid w:val="000711C7"/>
    <w:rsid w:val="00077675"/>
    <w:rsid w:val="000930D7"/>
    <w:rsid w:val="00093198"/>
    <w:rsid w:val="000C2F8A"/>
    <w:rsid w:val="000D48A8"/>
    <w:rsid w:val="000F24C4"/>
    <w:rsid w:val="00186AAE"/>
    <w:rsid w:val="001A35E0"/>
    <w:rsid w:val="001C1B9E"/>
    <w:rsid w:val="001D2FB1"/>
    <w:rsid w:val="001D75A6"/>
    <w:rsid w:val="001F62E6"/>
    <w:rsid w:val="00257811"/>
    <w:rsid w:val="002B2CF2"/>
    <w:rsid w:val="003164BA"/>
    <w:rsid w:val="0032094A"/>
    <w:rsid w:val="00387A75"/>
    <w:rsid w:val="003C19BB"/>
    <w:rsid w:val="003F47CF"/>
    <w:rsid w:val="00521555"/>
    <w:rsid w:val="00554E08"/>
    <w:rsid w:val="0056195D"/>
    <w:rsid w:val="0058055D"/>
    <w:rsid w:val="00593CFD"/>
    <w:rsid w:val="00597392"/>
    <w:rsid w:val="005A282E"/>
    <w:rsid w:val="005C3E61"/>
    <w:rsid w:val="0069095E"/>
    <w:rsid w:val="006D153C"/>
    <w:rsid w:val="007818B1"/>
    <w:rsid w:val="007C2925"/>
    <w:rsid w:val="00846FF1"/>
    <w:rsid w:val="00850C7D"/>
    <w:rsid w:val="00863CC6"/>
    <w:rsid w:val="008E7A30"/>
    <w:rsid w:val="00981CC4"/>
    <w:rsid w:val="00A17561"/>
    <w:rsid w:val="00A365B5"/>
    <w:rsid w:val="00AF3A8D"/>
    <w:rsid w:val="00B42352"/>
    <w:rsid w:val="00B53487"/>
    <w:rsid w:val="00C1089B"/>
    <w:rsid w:val="00C36EA0"/>
    <w:rsid w:val="00C605B5"/>
    <w:rsid w:val="00CC657C"/>
    <w:rsid w:val="00DE6B9E"/>
    <w:rsid w:val="00DF6C3B"/>
    <w:rsid w:val="00E8515B"/>
    <w:rsid w:val="00F3302A"/>
    <w:rsid w:val="00F7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36EA1950.dotm</Template>
  <TotalTime>4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Energy transfer</dc:title>
  <dc:creator>AQA</dc:creator>
  <dcterms:created xsi:type="dcterms:W3CDTF">2016-08-04T13:58:00Z</dcterms:created>
  <dcterms:modified xsi:type="dcterms:W3CDTF">2019-09-16T14:18:00Z</dcterms:modified>
</cp:coreProperties>
</file>