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ED8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4B536876" wp14:editId="59DB5A72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</w:r>
      <w:r w:rsidR="00CC5ED8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</w:t>
      </w:r>
    </w:p>
    <w:p w:rsidR="00077675" w:rsidRDefault="00CC5ED8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</w:t>
      </w:r>
      <w:r w:rsidR="0041632C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5714A2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04632BC7" wp14:editId="6B933567">
            <wp:simplePos x="0" y="0"/>
            <wp:positionH relativeFrom="page">
              <wp:posOffset>-63500</wp:posOffset>
            </wp:positionH>
            <wp:positionV relativeFrom="page">
              <wp:posOffset>1267460</wp:posOffset>
            </wp:positionV>
            <wp:extent cx="6630670" cy="12090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0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08"/>
                    <a:stretch/>
                  </pic:blipFill>
                  <pic:spPr bwMode="auto">
                    <a:xfrm>
                      <a:off x="0" y="0"/>
                      <a:ext cx="663067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6828EE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7B4091" w:rsidP="005714A2">
      <w:pPr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4pt;height:21.4pt">
            <v:imagedata r:id="rId10" o:title="ENQUIRY_PROCESSES_ICONS_Cyan-01"/>
          </v:shape>
        </w:pict>
      </w:r>
      <w:r w:rsidR="005714A2">
        <w:rPr>
          <w:rFonts w:ascii="Arial" w:hAnsi="Arial" w:cs="Arial"/>
          <w:noProof/>
          <w:color w:val="000000" w:themeColor="text1"/>
          <w:sz w:val="18"/>
          <w:szCs w:val="18"/>
          <w:lang w:eastAsia="en-GB"/>
        </w:rPr>
        <w:t xml:space="preserve"> </w:t>
      </w:r>
      <w:r>
        <w:rPr>
          <w:rFonts w:ascii="Arial" w:hAnsi="Arial" w:cs="Arial"/>
          <w:noProof/>
          <w:color w:val="000000" w:themeColor="text1"/>
          <w:sz w:val="18"/>
          <w:szCs w:val="18"/>
          <w:lang w:eastAsia="en-GB"/>
        </w:rPr>
        <w:pict>
          <v:shape id="_x0000_i1026" type="#_x0000_t75" style="width:21.4pt;height:21.4pt">
            <v:imagedata r:id="rId11" o:title="ENQUIRY_PROCESSES_ICONS_Cyan-03"/>
          </v:shape>
        </w:pict>
      </w:r>
      <w:r w:rsidR="00BD3B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7" type="#_x0000_t75" style="width:21.4pt;height:21.4pt">
            <v:imagedata r:id="rId12" o:title="ENQUIRY_PROCESSES_ICONS_Cyan-02"/>
          </v:shape>
        </w:pict>
      </w:r>
      <w:r w:rsidR="005714A2">
        <w:rPr>
          <w:rFonts w:ascii="Arial" w:hAnsi="Arial" w:cs="Arial"/>
        </w:rPr>
        <w:t xml:space="preserve"> </w:t>
      </w:r>
      <w:r w:rsidR="005714A2" w:rsidRPr="005714A2">
        <w:rPr>
          <w:rFonts w:ascii="Arial" w:hAnsi="Arial" w:cs="Arial"/>
          <w:color w:val="008CC8" w:themeColor="text2"/>
        </w:rPr>
        <w:t>Investigate factors that affect the size of frictional or drag forces</w:t>
      </w:r>
      <w:r w:rsidR="005714A2">
        <w:rPr>
          <w:rFonts w:ascii="Arial" w:hAnsi="Arial" w:cs="Arial"/>
          <w:color w:val="008CC8" w:themeColor="text2"/>
        </w:rPr>
        <w:t>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3560A7">
        <w:trPr>
          <w:trHeight w:val="652"/>
        </w:trPr>
        <w:tc>
          <w:tcPr>
            <w:tcW w:w="4867" w:type="dxa"/>
            <w:gridSpan w:val="2"/>
            <w:shd w:val="clear" w:color="auto" w:fill="008CC8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lastRenderedPageBreak/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008CC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008CC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9EFDA94" wp14:editId="11A140E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560A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3560A7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9EFDA94" id="Round Diagonal Corner Rectangle 4" o:spid="_x0000_s1026" style="position:absolute;left:0;text-align:left;margin-left:-1.3pt;margin-top:3.6pt;width:21.5pt;height:21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" adj="-11796480,,5400" path="m45509,l273050,r,l273050,227541v,25134,-20375,45509,-45509,45509l,273050r,l,45509c,20375,20375,,45509,xe" fillcolor="white [3212]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560A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3560A7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242946F" wp14:editId="7F4555F7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560A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3560A7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242946F" id="Round Diagonal Corner Rectangle 3" o:spid="_x0000_s1027" style="position:absolute;left:0;text-align:left;margin-left:-256.3pt;margin-top:3.6pt;width:21.5pt;height:21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" adj="-11796480,,5400" path="m45509,l273050,r,l273050,227541v,25134,-20375,45509,-45509,45509l,273050r,l,45509c,20375,20375,,45509,xe" fillcolor="white [3212]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560A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3560A7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3560A7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3560A7">
              <w:rPr>
                <w:rFonts w:ascii="Arial" w:hAnsi="Arial" w:cs="Arial"/>
                <w:color w:val="008CC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3560A7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1FFD773" wp14:editId="6EF90DD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33909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1FFD773" id="Round Diagonal Corner Rectangle 2" o:spid="_x0000_s1028" style="position:absolute;margin-left:-1.15pt;margin-top:2.65pt;width:21.55pt;height:21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S8rAIAAK8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E40A12" w:rsidP="000711C7">
            <w:pPr>
              <w:rPr>
                <w:rFonts w:ascii="Arial" w:hAnsi="Arial" w:cs="Arial"/>
              </w:rPr>
            </w:pPr>
            <w:r w:rsidRPr="00E40A12">
              <w:rPr>
                <w:rFonts w:ascii="Arial" w:hAnsi="Arial" w:cs="Arial"/>
              </w:rPr>
              <w:t>When the resultant force on an object is zero, it is in equilibrium and does not move, or remains at constant speed</w:t>
            </w:r>
            <w:r w:rsidR="00E52FA8">
              <w:rPr>
                <w:rFonts w:ascii="Arial" w:hAnsi="Arial" w:cs="Arial"/>
              </w:rPr>
              <w:t xml:space="preserve"> in a straight line.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952B13" wp14:editId="6CA271C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200914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3952B13" id="Round Diagonal Corner Rectangle 15" o:spid="_x0000_s1029" style="position:absolute;margin-left:-1.3pt;margin-top:15.8pt;width:21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E40A12" w:rsidP="000711C7">
            <w:pPr>
              <w:rPr>
                <w:rFonts w:ascii="Arial" w:hAnsi="Arial" w:cs="Arial"/>
              </w:rPr>
            </w:pPr>
            <w:r w:rsidRPr="00E40A12">
              <w:rPr>
                <w:rFonts w:ascii="Arial" w:hAnsi="Arial" w:cs="Arial"/>
              </w:rPr>
              <w:t>Explain whether an object in an unfamiliar situation is in equilibrium</w:t>
            </w:r>
            <w:r w:rsidR="00E52FA8">
              <w:rPr>
                <w:rFonts w:ascii="Arial" w:hAnsi="Arial" w:cs="Arial"/>
              </w:rPr>
              <w:t>.</w:t>
            </w:r>
          </w:p>
        </w:tc>
      </w:tr>
      <w:tr w:rsidR="00E40A12" w:rsidRPr="00257811" w:rsidTr="003560A7">
        <w:trPr>
          <w:trHeight w:val="786"/>
        </w:trPr>
        <w:tc>
          <w:tcPr>
            <w:tcW w:w="851" w:type="dxa"/>
            <w:vMerge w:val="restart"/>
          </w:tcPr>
          <w:p w:rsidR="00E40A12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F50058" wp14:editId="081B0A6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161798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A12" w:rsidRPr="00387A75" w:rsidRDefault="00E40A1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EF50058" id="Round Diagonal Corner Rectangle 7" o:spid="_x0000_s1030" style="position:absolute;margin-left:-1.15pt;margin-top:12.75pt;width:21.55pt;height:2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40A12" w:rsidRPr="00387A75" w:rsidRDefault="00E40A1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E40A12" w:rsidRPr="00257811" w:rsidRDefault="006828EE" w:rsidP="006828EE">
            <w:pPr>
              <w:rPr>
                <w:rFonts w:ascii="Arial" w:hAnsi="Arial" w:cs="Arial"/>
              </w:rPr>
            </w:pPr>
            <w:r w:rsidRPr="006828EE">
              <w:rPr>
                <w:rFonts w:ascii="Arial" w:hAnsi="Arial" w:cs="Arial"/>
              </w:rPr>
              <w:t>One effect of a force is to change an object’s form,</w:t>
            </w:r>
            <w:r>
              <w:rPr>
                <w:rFonts w:ascii="Arial" w:hAnsi="Arial" w:cs="Arial"/>
              </w:rPr>
              <w:t xml:space="preserve"> </w:t>
            </w:r>
            <w:r w:rsidRPr="006828EE">
              <w:rPr>
                <w:rFonts w:ascii="Arial" w:hAnsi="Arial" w:cs="Arial"/>
              </w:rPr>
              <w:t>causing it to be stretched or compressed. In some</w:t>
            </w:r>
            <w:r>
              <w:rPr>
                <w:rFonts w:ascii="Arial" w:hAnsi="Arial" w:cs="Arial"/>
              </w:rPr>
              <w:t xml:space="preserve"> </w:t>
            </w:r>
            <w:r w:rsidRPr="006828EE">
              <w:rPr>
                <w:rFonts w:ascii="Arial" w:hAnsi="Arial" w:cs="Arial"/>
              </w:rPr>
              <w:t>materials, the change is proportional to the force</w:t>
            </w:r>
            <w:r>
              <w:rPr>
                <w:rFonts w:ascii="Arial" w:hAnsi="Arial" w:cs="Arial"/>
              </w:rPr>
              <w:t xml:space="preserve"> </w:t>
            </w:r>
            <w:r w:rsidRPr="006828EE">
              <w:rPr>
                <w:rFonts w:ascii="Arial" w:hAnsi="Arial" w:cs="Arial"/>
              </w:rPr>
              <w:t>applied.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E40A12" w:rsidRPr="00554E08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40A12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06B1AD7" wp14:editId="77F1628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136779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A12" w:rsidRPr="00387A75" w:rsidRDefault="00E40A1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06B1AD7" id="Round Diagonal Corner Rectangle 16" o:spid="_x0000_s1031" style="position:absolute;margin-left:-1.3pt;margin-top:10.75pt;width:21.5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40A12" w:rsidRPr="00387A75" w:rsidRDefault="00E40A1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  <w:r w:rsidRPr="00E40A12">
              <w:rPr>
                <w:rFonts w:ascii="Arial" w:hAnsi="Arial" w:cs="Arial"/>
              </w:rPr>
              <w:t>Describe factors which affect the size of frictional and drag forces</w:t>
            </w:r>
            <w:r w:rsidR="00E52FA8">
              <w:rPr>
                <w:rFonts w:ascii="Arial" w:hAnsi="Arial" w:cs="Arial"/>
              </w:rPr>
              <w:t>.</w:t>
            </w:r>
          </w:p>
        </w:tc>
      </w:tr>
      <w:tr w:rsidR="00E40A12" w:rsidRPr="00257811" w:rsidTr="003560A7">
        <w:trPr>
          <w:trHeight w:val="785"/>
        </w:trPr>
        <w:tc>
          <w:tcPr>
            <w:tcW w:w="851" w:type="dxa"/>
            <w:vMerge/>
          </w:tcPr>
          <w:p w:rsidR="00E40A12" w:rsidRPr="003F47CF" w:rsidRDefault="00E40A12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E40A12" w:rsidRPr="00E40A12" w:rsidRDefault="00E40A12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E40A12" w:rsidRPr="00554E08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40A12" w:rsidRPr="003F47CF" w:rsidRDefault="00E40A1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5DA645" wp14:editId="5DC054A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118491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25DA645" id="Round Diagonal Corner Rectangle 18" o:spid="_x0000_s1032" style="position:absolute;margin-left:-1.3pt;margin-top:9.35pt;width:21.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  <w:r w:rsidRPr="00E40A12">
              <w:rPr>
                <w:rFonts w:ascii="Arial" w:hAnsi="Arial" w:cs="Arial"/>
              </w:rPr>
              <w:t>Describe how materials behave as they are stretched or squashed</w:t>
            </w:r>
            <w:r w:rsidR="00E52FA8">
              <w:rPr>
                <w:rFonts w:ascii="Arial" w:hAnsi="Arial" w:cs="Arial"/>
              </w:rPr>
              <w:t>.</w:t>
            </w:r>
          </w:p>
        </w:tc>
      </w:tr>
      <w:tr w:rsidR="001D2FB1" w:rsidRPr="00257811" w:rsidTr="003560A7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1D2FB1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7C24E5" wp14:editId="53A045B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75565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67C24E5" id="Round Diagonal Corner Rectangle 19" o:spid="_x0000_s1033" style="position:absolute;margin-left:-1.3pt;margin-top:5.95pt;width:21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E40A12" w:rsidP="000711C7">
            <w:pPr>
              <w:rPr>
                <w:rFonts w:ascii="Arial" w:hAnsi="Arial" w:cs="Arial"/>
              </w:rPr>
            </w:pPr>
            <w:r w:rsidRPr="00E40A12">
              <w:rPr>
                <w:rFonts w:ascii="Arial" w:hAnsi="Arial" w:cs="Arial"/>
              </w:rPr>
              <w:t>Describe what happens to the length of a spring when the force on it changes</w:t>
            </w:r>
            <w:r w:rsidR="00E52FA8">
              <w:rPr>
                <w:rFonts w:ascii="Arial" w:hAnsi="Arial" w:cs="Arial"/>
              </w:rPr>
              <w:t>.</w:t>
            </w:r>
          </w:p>
        </w:tc>
      </w:tr>
      <w:tr w:rsidR="001D2FB1" w:rsidRPr="00257811" w:rsidTr="003560A7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1D2FB1" w:rsidRPr="00F5607D" w:rsidRDefault="001D2FB1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3560A7">
              <w:rPr>
                <w:rFonts w:ascii="Arial" w:hAnsi="Arial" w:cs="Arial"/>
                <w:color w:val="008CC8"/>
                <w:sz w:val="26"/>
                <w:szCs w:val="26"/>
              </w:rPr>
              <w:t>Skill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1D2FB1" w:rsidRPr="003F47CF" w:rsidRDefault="001D2FB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3560A7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F407475" wp14:editId="56C069D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F407475" id="Round Diagonal Corner Rectangle 8" o:spid="_x0000_s1034" style="position:absolute;margin-left:-1.15pt;margin-top:3.85pt;width:21.55pt;height:21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D2FB1" w:rsidRPr="00257811" w:rsidRDefault="00E40A12" w:rsidP="000711C7">
            <w:pPr>
              <w:rPr>
                <w:rFonts w:ascii="Arial" w:hAnsi="Arial" w:cs="Arial"/>
              </w:rPr>
            </w:pPr>
            <w:r w:rsidRPr="00E40A12">
              <w:rPr>
                <w:rFonts w:ascii="Arial" w:hAnsi="Arial" w:cs="Arial"/>
              </w:rPr>
              <w:t>Sketch the forces acting on an object, and label their size and direction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3560A7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1D2FB1" w:rsidRPr="003F47CF" w:rsidRDefault="00BF4BF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E52C66" wp14:editId="6BE5356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152210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4BF4" w:rsidRPr="00387A75" w:rsidRDefault="008C48D0" w:rsidP="00BF4B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35" style="position:absolute;margin-left:-1.3pt;margin-top:12pt;width:21.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F4BF4" w:rsidRPr="00387A75" w:rsidRDefault="008C48D0" w:rsidP="00BF4B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Borders>
              <w:bottom w:val="single" w:sz="4" w:space="0" w:color="327896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3560A7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1D2FB1" w:rsidRPr="00F5607D" w:rsidRDefault="001D2FB1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3560A7">
              <w:rPr>
                <w:rFonts w:ascii="Arial" w:hAnsi="Arial" w:cs="Arial"/>
                <w:color w:val="008CC8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327896"/>
              <w:bottom w:val="single" w:sz="4" w:space="0" w:color="327896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3560A7">
        <w:trPr>
          <w:trHeight w:val="567"/>
        </w:trPr>
        <w:tc>
          <w:tcPr>
            <w:tcW w:w="851" w:type="dxa"/>
          </w:tcPr>
          <w:p w:rsidR="00554E08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4AEBE57" wp14:editId="4EC8EE1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39815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4AEBE57" id="Round Diagonal Corner Rectangle 9" o:spid="_x0000_s1036" style="position:absolute;margin-left:-1.15pt;margin-top:3.15pt;width:21.55pt;height:21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E40A12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Equilibrium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E40A12">
              <w:rPr>
                <w:rFonts w:ascii="Arial" w:hAnsi="Arial" w:cs="Arial"/>
              </w:rPr>
              <w:t xml:space="preserve"> State of an object when opposing forces are balanced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3560A7">
        <w:trPr>
          <w:trHeight w:val="567"/>
        </w:trPr>
        <w:tc>
          <w:tcPr>
            <w:tcW w:w="851" w:type="dxa"/>
          </w:tcPr>
          <w:p w:rsidR="00554E08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E2D7DB3" wp14:editId="223C171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49340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E2D7DB3" id="Round Diagonal Corner Rectangle 10" o:spid="_x0000_s1037" style="position:absolute;margin-left:-1.15pt;margin-top:3.9pt;width:21.55pt;height:2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2MrA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E40A12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Deformation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E40A12">
              <w:rPr>
                <w:rFonts w:ascii="Arial" w:hAnsi="Arial" w:cs="Arial"/>
              </w:rPr>
              <w:t xml:space="preserve"> Changing shape due to a force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3560A7">
        <w:trPr>
          <w:trHeight w:val="567"/>
        </w:trPr>
        <w:tc>
          <w:tcPr>
            <w:tcW w:w="851" w:type="dxa"/>
          </w:tcPr>
          <w:p w:rsidR="00554E08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4DB540" wp14:editId="1E2F3C6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42990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64DB540" id="Round Diagonal Corner Rectangle 17" o:spid="_x0000_s1038" style="position:absolute;margin-left:-1.15pt;margin-top:3.4pt;width:21.55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E40A12" w:rsidP="006828EE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Linear relationship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837157">
              <w:rPr>
                <w:rFonts w:ascii="Arial" w:hAnsi="Arial" w:cs="Arial"/>
                <w:b/>
              </w:rPr>
              <w:t xml:space="preserve"> </w:t>
            </w:r>
            <w:r w:rsidR="006828EE" w:rsidRPr="006828EE">
              <w:rPr>
                <w:rFonts w:ascii="Arial" w:hAnsi="Arial" w:cs="Arial"/>
              </w:rPr>
              <w:t>When two variables are graphed</w:t>
            </w:r>
            <w:r w:rsidR="006828EE">
              <w:rPr>
                <w:rFonts w:ascii="Arial" w:hAnsi="Arial" w:cs="Arial"/>
              </w:rPr>
              <w:t xml:space="preserve"> </w:t>
            </w:r>
            <w:r w:rsidR="006828EE" w:rsidRPr="006828EE">
              <w:rPr>
                <w:rFonts w:ascii="Arial" w:hAnsi="Arial" w:cs="Arial"/>
              </w:rPr>
              <w:t>and show a straight line which goes through the origin,</w:t>
            </w:r>
            <w:r w:rsidR="006828EE">
              <w:rPr>
                <w:rFonts w:ascii="Arial" w:hAnsi="Arial" w:cs="Arial"/>
              </w:rPr>
              <w:t xml:space="preserve"> </w:t>
            </w:r>
            <w:r w:rsidR="006828EE" w:rsidRPr="006828EE">
              <w:rPr>
                <w:rFonts w:ascii="Arial" w:hAnsi="Arial" w:cs="Arial"/>
              </w:rPr>
              <w:t>and they can be called proportional.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BF4BF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2E1C42" wp14:editId="24FED0B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315430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4BF4" w:rsidRPr="00387A75" w:rsidRDefault="008C48D0" w:rsidP="00BF4B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39" style="position:absolute;margin-left:-1.3pt;margin-top:24.85pt;width:21.5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F4BF4" w:rsidRPr="00387A75" w:rsidRDefault="008C48D0" w:rsidP="00BF4BF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3560A7">
        <w:trPr>
          <w:trHeight w:val="567"/>
        </w:trPr>
        <w:tc>
          <w:tcPr>
            <w:tcW w:w="851" w:type="dxa"/>
          </w:tcPr>
          <w:p w:rsidR="00554E08" w:rsidRPr="000C2F8A" w:rsidRDefault="00E40A12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71EA7F2" wp14:editId="3E1D923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52895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1D154AB" id="Round Diagonal Corner Rectangle 11" o:spid="_x0000_s1040" style="position:absolute;margin-left:-1.15pt;margin-top:4.15pt;width:21.55pt;height:2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xZrgIAALI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E40A12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Newton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E40A12">
              <w:rPr>
                <w:rFonts w:ascii="Arial" w:hAnsi="Arial" w:cs="Arial"/>
              </w:rPr>
              <w:t xml:space="preserve"> Unit for measuring forces (N)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E40A12" w:rsidRPr="00257811" w:rsidTr="008C48D0">
        <w:trPr>
          <w:trHeight w:val="567"/>
        </w:trPr>
        <w:tc>
          <w:tcPr>
            <w:tcW w:w="851" w:type="dxa"/>
          </w:tcPr>
          <w:p w:rsidR="00E40A12" w:rsidRPr="003F47CF" w:rsidRDefault="00E40A1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32A845B" wp14:editId="41249DD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46609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C1D4970" id="Round Diagonal Corner Rectangle 12" o:spid="_x0000_s1041" style="position:absolute;margin-left:-1.15pt;margin-top:3.65pt;width:21.55pt;height:2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e9rg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40A12" w:rsidRPr="00257811" w:rsidRDefault="00E40A12" w:rsidP="006828EE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Resultant force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837157">
              <w:rPr>
                <w:rFonts w:ascii="Arial" w:hAnsi="Arial" w:cs="Arial"/>
                <w:b/>
              </w:rPr>
              <w:t xml:space="preserve"> </w:t>
            </w:r>
            <w:r w:rsidR="006828EE" w:rsidRPr="006828EE">
              <w:rPr>
                <w:rFonts w:ascii="Arial" w:hAnsi="Arial" w:cs="Arial"/>
              </w:rPr>
              <w:t>Single force which can replace all the</w:t>
            </w:r>
            <w:r w:rsidR="006828EE">
              <w:rPr>
                <w:rFonts w:ascii="Arial" w:hAnsi="Arial" w:cs="Arial"/>
              </w:rPr>
              <w:t xml:space="preserve"> </w:t>
            </w:r>
            <w:r w:rsidR="006828EE" w:rsidRPr="006828EE">
              <w:rPr>
                <w:rFonts w:ascii="Arial" w:hAnsi="Arial" w:cs="Arial"/>
              </w:rPr>
              <w:t>forces acting on an object and have the same effect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40A12" w:rsidRPr="00554E08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40A12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</w:tcBorders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</w:p>
        </w:tc>
      </w:tr>
      <w:tr w:rsidR="00E40A12" w:rsidRPr="00257811" w:rsidTr="008C48D0">
        <w:trPr>
          <w:trHeight w:val="567"/>
        </w:trPr>
        <w:tc>
          <w:tcPr>
            <w:tcW w:w="851" w:type="dxa"/>
          </w:tcPr>
          <w:p w:rsidR="00E40A12" w:rsidRPr="003F47CF" w:rsidRDefault="00E40A1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C8ABB5" wp14:editId="11700DB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46609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846EA23" id="Round Diagonal Corner Rectangle 13" o:spid="_x0000_s1042" style="position:absolute;margin-left:-1.15pt;margin-top:3.65pt;width:21.5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jPrg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Friction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E40A12">
              <w:rPr>
                <w:rFonts w:ascii="Arial" w:hAnsi="Arial" w:cs="Arial"/>
              </w:rPr>
              <w:t xml:space="preserve"> Force opposing motion which is caused by the interaction of surfaces moving over one another. It is called 'drag' if one is a fluid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E40A12" w:rsidRPr="00554E08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E40A12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</w:p>
        </w:tc>
      </w:tr>
      <w:tr w:rsidR="00E40A12" w:rsidRPr="00257811" w:rsidTr="00F5607D">
        <w:trPr>
          <w:trHeight w:val="567"/>
        </w:trPr>
        <w:tc>
          <w:tcPr>
            <w:tcW w:w="851" w:type="dxa"/>
          </w:tcPr>
          <w:p w:rsidR="00E40A12" w:rsidRPr="003F47CF" w:rsidRDefault="00E40A1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E68E893" wp14:editId="59AF218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54800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E61" w:rsidRPr="00387A75" w:rsidRDefault="005C3E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E68E893" id="Round Diagonal Corner Rectangle 25" o:spid="_x0000_s1043" style="position:absolute;margin-left:-1.15pt;margin-top:4.3pt;width:21.55pt;height:21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C3E61" w:rsidRPr="00387A75" w:rsidRDefault="005C3E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Tension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E40A12">
              <w:rPr>
                <w:rFonts w:ascii="Arial" w:hAnsi="Arial" w:cs="Arial"/>
              </w:rPr>
              <w:t xml:space="preserve"> Force extending or pulling apart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327896"/>
            </w:tcBorders>
          </w:tcPr>
          <w:p w:rsidR="00E40A12" w:rsidRPr="00554E08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7896"/>
            </w:tcBorders>
          </w:tcPr>
          <w:p w:rsidR="00E40A12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</w:p>
        </w:tc>
      </w:tr>
      <w:tr w:rsidR="00E40A12" w:rsidRPr="00257811" w:rsidTr="00F5607D">
        <w:trPr>
          <w:trHeight w:val="567"/>
        </w:trPr>
        <w:tc>
          <w:tcPr>
            <w:tcW w:w="851" w:type="dxa"/>
          </w:tcPr>
          <w:p w:rsidR="00E40A12" w:rsidRPr="003F47CF" w:rsidRDefault="00E40A1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EA5EE84" wp14:editId="2EBC19D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57678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A12" w:rsidRPr="00387A75" w:rsidRDefault="00E40A1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EA5EE84" id="Round Diagonal Corner Rectangle 6" o:spid="_x0000_s1044" style="position:absolute;margin-left:-1.15pt;margin-top:4.55pt;width:21.55pt;height:21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40A12" w:rsidRPr="00387A75" w:rsidRDefault="00E40A1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Compression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E40A12">
              <w:rPr>
                <w:rFonts w:ascii="Arial" w:hAnsi="Arial" w:cs="Arial"/>
              </w:rPr>
              <w:t xml:space="preserve"> Force squashing or pushing together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327896"/>
            </w:tcBorders>
          </w:tcPr>
          <w:p w:rsidR="00E40A12" w:rsidRPr="00554E08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7896"/>
            </w:tcBorders>
          </w:tcPr>
          <w:p w:rsidR="00E40A12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</w:p>
        </w:tc>
      </w:tr>
      <w:tr w:rsidR="00E40A12" w:rsidRPr="00257811" w:rsidTr="00F5607D">
        <w:trPr>
          <w:trHeight w:val="567"/>
        </w:trPr>
        <w:tc>
          <w:tcPr>
            <w:tcW w:w="851" w:type="dxa"/>
          </w:tcPr>
          <w:p w:rsidR="00E40A12" w:rsidRPr="003F47CF" w:rsidRDefault="00E40A1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13734EE" wp14:editId="3DF6454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50419</wp:posOffset>
                      </wp:positionV>
                      <wp:extent cx="273600" cy="27360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A12" w:rsidRPr="00387A75" w:rsidRDefault="00E40A1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13734EE" id="Round Diagonal Corner Rectangle 26" o:spid="_x0000_s1045" style="position:absolute;margin-left:-1.15pt;margin-top:3.95pt;width:21.55pt;height:21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e4sAIAALIFAAAOAAAAZHJzL2Uyb0RvYy54bWysVE1v2zAMvQ/YfxB0X+2k6M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40A12" w:rsidRPr="00387A75" w:rsidRDefault="00E40A1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  <w:b/>
              </w:rPr>
              <w:t>Contact force</w:t>
            </w:r>
            <w:r w:rsidR="001F59B6">
              <w:rPr>
                <w:rFonts w:ascii="Arial" w:hAnsi="Arial" w:cs="Arial"/>
                <w:b/>
              </w:rPr>
              <w:t>:</w:t>
            </w:r>
            <w:r w:rsidRPr="00E40A12">
              <w:rPr>
                <w:rFonts w:ascii="Arial" w:hAnsi="Arial" w:cs="Arial"/>
              </w:rPr>
              <w:t xml:space="preserve"> One that acts by direct contact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327896"/>
            </w:tcBorders>
          </w:tcPr>
          <w:p w:rsidR="00E40A12" w:rsidRPr="00554E08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7896"/>
            </w:tcBorders>
          </w:tcPr>
          <w:p w:rsidR="00E40A12" w:rsidRPr="003F47CF" w:rsidRDefault="00E40A1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40A12" w:rsidRPr="00257811" w:rsidRDefault="00E40A12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616828">
        <w:trPr>
          <w:trHeight w:val="652"/>
        </w:trPr>
        <w:tc>
          <w:tcPr>
            <w:tcW w:w="851" w:type="dxa"/>
            <w:shd w:val="clear" w:color="auto" w:fill="80C6E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BCDC00B" wp14:editId="0F4D2AD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80C6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560A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3560A7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BCDC00B" id="Round Diagonal Corner Rectangle 5" o:spid="_x0000_s1046" style="position:absolute;margin-left:-1.15pt;margin-top:.95pt;width:21.55pt;height:21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" adj="-11796480,,5400" path="m45601,l273600,r,l273600,227999v,25185,-20416,45601,-45601,45601l,273600r,l,45601c,20416,20416,,45601,xe" fillcolor="white [3212]" strokecolor="#80c6e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560A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3560A7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80C6E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80C6E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80C6E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80C6E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E71EAA1" wp14:editId="1342D88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E71EAA1" id="Round Diagonal Corner Rectangle 14" o:spid="_x0000_s1047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lPrwIAALI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7157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</w:rPr>
              <w:t>Evaluate how well sports or vehicle technology reduces frictional or drag forces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678F202" wp14:editId="68E8F71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678F202" id="Round Diagonal Corner Rectangle 21" o:spid="_x0000_s1048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qsrg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7157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</w:rPr>
              <w:t>Describe the effects of drag and other forces on falling or accelerating objects as they move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9040DD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378AF02" wp14:editId="17DE93C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C5C0851" id="Round Diagonal Corner Rectangle 22" o:spid="_x0000_s1049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FIrg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7157" w:rsidP="000711C7">
            <w:pPr>
              <w:rPr>
                <w:rFonts w:ascii="Arial" w:hAnsi="Arial" w:cs="Arial"/>
              </w:rPr>
            </w:pPr>
            <w:r w:rsidRPr="00837157">
              <w:rPr>
                <w:rFonts w:ascii="Arial" w:hAnsi="Arial" w:cs="Arial"/>
              </w:rPr>
              <w:t>Using force and extension data, compare the behaviour of different materials in deformation using the idea of proportionality</w:t>
            </w:r>
            <w:r w:rsidR="00E52FA8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9040DD" w:rsidRPr="00257811" w:rsidTr="009040DD">
        <w:trPr>
          <w:trHeight w:val="567"/>
        </w:trPr>
        <w:tc>
          <w:tcPr>
            <w:tcW w:w="851" w:type="dxa"/>
          </w:tcPr>
          <w:p w:rsidR="009040DD" w:rsidRPr="003F47CF" w:rsidRDefault="009040DD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0D90287" wp14:editId="3042D3D4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57238</wp:posOffset>
                      </wp:positionV>
                      <wp:extent cx="273600" cy="27360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40DD" w:rsidRPr="00387A75" w:rsidRDefault="009040DD" w:rsidP="009040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50" style="position:absolute;margin-left:-3.55pt;margin-top:4.5pt;width:21.55pt;height:21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040DD" w:rsidRPr="00387A75" w:rsidRDefault="009040DD" w:rsidP="009040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9040DD" w:rsidRPr="00837157" w:rsidRDefault="009040D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040DD" w:rsidRPr="00554E08" w:rsidRDefault="009040D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040DD" w:rsidRPr="000C2F8A" w:rsidRDefault="009040D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040DD" w:rsidRPr="00DF6C3B" w:rsidRDefault="009040DD" w:rsidP="000711C7">
            <w:pPr>
              <w:rPr>
                <w:rFonts w:ascii="Arial" w:hAnsi="Arial" w:cs="Arial"/>
              </w:rPr>
            </w:pPr>
          </w:p>
        </w:tc>
      </w:tr>
      <w:tr w:rsidR="009040DD" w:rsidRPr="00257811" w:rsidTr="009040DD">
        <w:trPr>
          <w:trHeight w:val="567"/>
        </w:trPr>
        <w:tc>
          <w:tcPr>
            <w:tcW w:w="851" w:type="dxa"/>
          </w:tcPr>
          <w:p w:rsidR="009040DD" w:rsidRPr="003F47CF" w:rsidRDefault="009040D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9040DD" w:rsidRPr="00837157" w:rsidRDefault="009040D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040DD" w:rsidRPr="00554E08" w:rsidRDefault="009040D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040DD" w:rsidRPr="000C2F8A" w:rsidRDefault="009040D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040DD" w:rsidRPr="00DF6C3B" w:rsidRDefault="009040DD" w:rsidP="000711C7">
            <w:pPr>
              <w:rPr>
                <w:rFonts w:ascii="Arial" w:hAnsi="Arial" w:cs="Arial"/>
              </w:rPr>
            </w:pPr>
          </w:p>
        </w:tc>
      </w:tr>
      <w:tr w:rsidR="009040DD" w:rsidRPr="00257811" w:rsidTr="009040DD">
        <w:trPr>
          <w:trHeight w:val="567"/>
        </w:trPr>
        <w:tc>
          <w:tcPr>
            <w:tcW w:w="851" w:type="dxa"/>
          </w:tcPr>
          <w:p w:rsidR="009040DD" w:rsidRPr="003F47CF" w:rsidRDefault="009040D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9040DD" w:rsidRPr="00837157" w:rsidRDefault="009040D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040DD" w:rsidRPr="00554E08" w:rsidRDefault="009040D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040DD" w:rsidRPr="000C2F8A" w:rsidRDefault="009040D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040DD" w:rsidRPr="00DF6C3B" w:rsidRDefault="009040DD" w:rsidP="000711C7">
            <w:pPr>
              <w:rPr>
                <w:rFonts w:ascii="Arial" w:hAnsi="Arial" w:cs="Arial"/>
              </w:rPr>
            </w:pPr>
          </w:p>
        </w:tc>
      </w:tr>
      <w:tr w:rsidR="009040DD" w:rsidRPr="00257811" w:rsidTr="009040DD">
        <w:trPr>
          <w:trHeight w:val="567"/>
        </w:trPr>
        <w:tc>
          <w:tcPr>
            <w:tcW w:w="851" w:type="dxa"/>
          </w:tcPr>
          <w:p w:rsidR="009040DD" w:rsidRPr="003F47CF" w:rsidRDefault="009040D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9040DD" w:rsidRPr="00837157" w:rsidRDefault="009040D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040DD" w:rsidRPr="00554E08" w:rsidRDefault="009040D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040DD" w:rsidRPr="000C2F8A" w:rsidRDefault="009040D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040DD" w:rsidRPr="00DF6C3B" w:rsidRDefault="009040DD" w:rsidP="000711C7">
            <w:pPr>
              <w:rPr>
                <w:rFonts w:ascii="Arial" w:hAnsi="Arial" w:cs="Arial"/>
              </w:rPr>
            </w:pPr>
          </w:p>
        </w:tc>
      </w:tr>
      <w:tr w:rsidR="009040DD" w:rsidRPr="00257811" w:rsidTr="009040DD">
        <w:trPr>
          <w:trHeight w:val="567"/>
        </w:trPr>
        <w:tc>
          <w:tcPr>
            <w:tcW w:w="851" w:type="dxa"/>
          </w:tcPr>
          <w:p w:rsidR="009040DD" w:rsidRPr="003F47CF" w:rsidRDefault="009040DD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51D6301" wp14:editId="336C01FE">
                      <wp:simplePos x="0" y="0"/>
                      <wp:positionH relativeFrom="column">
                        <wp:posOffset>-12503</wp:posOffset>
                      </wp:positionH>
                      <wp:positionV relativeFrom="paragraph">
                        <wp:posOffset>68580</wp:posOffset>
                      </wp:positionV>
                      <wp:extent cx="273600" cy="27360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40DD" w:rsidRPr="00387A75" w:rsidRDefault="009040DD" w:rsidP="009040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7" o:spid="_x0000_s1051" style="position:absolute;margin-left:-1pt;margin-top:5.4pt;width:21.55pt;height:21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040DD" w:rsidRPr="00387A75" w:rsidRDefault="009040DD" w:rsidP="009040D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9040DD" w:rsidRPr="00837157" w:rsidRDefault="009040D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040DD" w:rsidRPr="00554E08" w:rsidRDefault="009040D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040DD" w:rsidRPr="000C2F8A" w:rsidRDefault="009040D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040DD" w:rsidRPr="00DF6C3B" w:rsidRDefault="009040DD" w:rsidP="000711C7">
            <w:pPr>
              <w:rPr>
                <w:rFonts w:ascii="Arial" w:hAnsi="Arial" w:cs="Arial"/>
              </w:rPr>
            </w:pPr>
          </w:p>
        </w:tc>
      </w:tr>
      <w:tr w:rsidR="009040DD" w:rsidRPr="00257811" w:rsidTr="009040DD">
        <w:trPr>
          <w:trHeight w:val="567"/>
        </w:trPr>
        <w:tc>
          <w:tcPr>
            <w:tcW w:w="851" w:type="dxa"/>
          </w:tcPr>
          <w:p w:rsidR="009040DD" w:rsidRPr="003F47CF" w:rsidRDefault="009040D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9040DD" w:rsidRPr="00837157" w:rsidRDefault="009040D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040DD" w:rsidRPr="00554E08" w:rsidRDefault="009040D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040DD" w:rsidRPr="000C2F8A" w:rsidRDefault="009040D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040DD" w:rsidRPr="00DF6C3B" w:rsidRDefault="009040DD" w:rsidP="000711C7">
            <w:pPr>
              <w:rPr>
                <w:rFonts w:ascii="Arial" w:hAnsi="Arial" w:cs="Arial"/>
              </w:rPr>
            </w:pPr>
          </w:p>
        </w:tc>
      </w:tr>
      <w:tr w:rsidR="009040DD" w:rsidRPr="00257811" w:rsidTr="009040DD">
        <w:trPr>
          <w:trHeight w:val="567"/>
        </w:trPr>
        <w:tc>
          <w:tcPr>
            <w:tcW w:w="851" w:type="dxa"/>
          </w:tcPr>
          <w:p w:rsidR="009040DD" w:rsidRPr="003F47CF" w:rsidRDefault="009040D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9040DD" w:rsidRPr="00837157" w:rsidRDefault="009040D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040DD" w:rsidRPr="00554E08" w:rsidRDefault="009040D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040DD" w:rsidRPr="000C2F8A" w:rsidRDefault="009040D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040DD" w:rsidRPr="00DF6C3B" w:rsidRDefault="009040DD" w:rsidP="000711C7">
            <w:pPr>
              <w:rPr>
                <w:rFonts w:ascii="Arial" w:hAnsi="Arial" w:cs="Arial"/>
              </w:rPr>
            </w:pPr>
          </w:p>
        </w:tc>
      </w:tr>
    </w:tbl>
    <w:p w:rsidR="00C349E2" w:rsidRDefault="00C349E2"/>
    <w:sectPr w:rsidR="00C349E2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9040DD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930D7"/>
    <w:rsid w:val="00093198"/>
    <w:rsid w:val="000C2F8A"/>
    <w:rsid w:val="000D48A8"/>
    <w:rsid w:val="000F24C4"/>
    <w:rsid w:val="001106BD"/>
    <w:rsid w:val="00186AAE"/>
    <w:rsid w:val="001A35E0"/>
    <w:rsid w:val="001D2FB1"/>
    <w:rsid w:val="001D5F63"/>
    <w:rsid w:val="001F59B6"/>
    <w:rsid w:val="001F62E6"/>
    <w:rsid w:val="0022059A"/>
    <w:rsid w:val="00257811"/>
    <w:rsid w:val="003560A7"/>
    <w:rsid w:val="00387A75"/>
    <w:rsid w:val="003A0B63"/>
    <w:rsid w:val="003F47CF"/>
    <w:rsid w:val="0041632C"/>
    <w:rsid w:val="00521555"/>
    <w:rsid w:val="00554E08"/>
    <w:rsid w:val="0056195D"/>
    <w:rsid w:val="005714A2"/>
    <w:rsid w:val="0058055D"/>
    <w:rsid w:val="005A282E"/>
    <w:rsid w:val="005C3E61"/>
    <w:rsid w:val="00616828"/>
    <w:rsid w:val="006828EE"/>
    <w:rsid w:val="0069095E"/>
    <w:rsid w:val="006D153C"/>
    <w:rsid w:val="007B4091"/>
    <w:rsid w:val="00837157"/>
    <w:rsid w:val="00846FF1"/>
    <w:rsid w:val="008C2B70"/>
    <w:rsid w:val="008C48D0"/>
    <w:rsid w:val="008E7A30"/>
    <w:rsid w:val="009040DD"/>
    <w:rsid w:val="00A17561"/>
    <w:rsid w:val="00A365B5"/>
    <w:rsid w:val="00B42352"/>
    <w:rsid w:val="00B53487"/>
    <w:rsid w:val="00BD3BEA"/>
    <w:rsid w:val="00BF4BF4"/>
    <w:rsid w:val="00C1089B"/>
    <w:rsid w:val="00C349E2"/>
    <w:rsid w:val="00CA256F"/>
    <w:rsid w:val="00CC5ED8"/>
    <w:rsid w:val="00CC657C"/>
    <w:rsid w:val="00DF6C3B"/>
    <w:rsid w:val="00E40A12"/>
    <w:rsid w:val="00E52FA8"/>
    <w:rsid w:val="00E93CCF"/>
    <w:rsid w:val="00F5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2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AEDA1944.dotm</Template>
  <TotalTime>0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Forces Contact forces</dc:title>
  <dc:creator>AQA</dc:creator>
  <dcterms:created xsi:type="dcterms:W3CDTF">2016-08-04T14:09:00Z</dcterms:created>
  <dcterms:modified xsi:type="dcterms:W3CDTF">2019-09-17T10:41:00Z</dcterms:modified>
</cp:coreProperties>
</file>