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FD637C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46BE12A1" wp14:editId="04DD7A24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22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0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56"/>
                    <a:stretch/>
                  </pic:blipFill>
                  <pic:spPr bwMode="auto">
                    <a:xfrm>
                      <a:off x="0" y="0"/>
                      <a:ext cx="6631200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FA3793D" wp14:editId="7D6F01E8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268">
        <w:rPr>
          <w:rFonts w:ascii="Arial" w:hAnsi="Arial" w:cs="Arial"/>
          <w:color w:val="000000" w:themeColor="text1"/>
          <w:sz w:val="18"/>
          <w:szCs w:val="18"/>
        </w:rPr>
        <w:tab/>
      </w:r>
      <w:r w:rsidR="000D5268">
        <w:rPr>
          <w:rFonts w:ascii="Arial" w:hAnsi="Arial" w:cs="Arial"/>
          <w:color w:val="000000" w:themeColor="text1"/>
          <w:sz w:val="18"/>
          <w:szCs w:val="18"/>
        </w:rPr>
        <w:tab/>
      </w:r>
      <w:r w:rsidR="000D5268">
        <w:rPr>
          <w:rFonts w:ascii="Arial" w:hAnsi="Arial" w:cs="Arial"/>
          <w:color w:val="000000" w:themeColor="text1"/>
          <w:sz w:val="18"/>
          <w:szCs w:val="18"/>
        </w:rPr>
        <w:tab/>
      </w:r>
      <w:r w:rsidR="000D5268">
        <w:rPr>
          <w:rFonts w:ascii="Arial" w:hAnsi="Arial" w:cs="Arial"/>
          <w:color w:val="000000" w:themeColor="text1"/>
          <w:sz w:val="18"/>
          <w:szCs w:val="18"/>
        </w:rPr>
        <w:tab/>
      </w:r>
      <w:r w:rsidR="000D5268">
        <w:rPr>
          <w:rFonts w:ascii="Arial" w:hAnsi="Arial" w:cs="Arial"/>
          <w:color w:val="000000" w:themeColor="text1"/>
          <w:sz w:val="18"/>
          <w:szCs w:val="18"/>
        </w:rPr>
        <w:tab/>
      </w:r>
      <w:r w:rsidR="000D5268">
        <w:rPr>
          <w:rFonts w:ascii="Arial" w:hAnsi="Arial" w:cs="Arial"/>
          <w:color w:val="000000" w:themeColor="text1"/>
          <w:sz w:val="18"/>
          <w:szCs w:val="18"/>
        </w:rPr>
        <w:tab/>
      </w:r>
      <w:r w:rsidR="000D5268">
        <w:rPr>
          <w:rFonts w:ascii="Arial" w:hAnsi="Arial" w:cs="Arial"/>
          <w:color w:val="000000" w:themeColor="text1"/>
          <w:sz w:val="18"/>
          <w:szCs w:val="18"/>
        </w:rPr>
        <w:tab/>
      </w:r>
      <w:r w:rsidR="000D5268">
        <w:rPr>
          <w:rFonts w:ascii="Arial" w:hAnsi="Arial" w:cs="Arial"/>
          <w:color w:val="000000" w:themeColor="text1"/>
          <w:sz w:val="18"/>
          <w:szCs w:val="18"/>
        </w:rPr>
        <w:tab/>
      </w:r>
      <w:r w:rsidR="000D5268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</w:t>
      </w:r>
    </w:p>
    <w:p w:rsidR="00077675" w:rsidRDefault="000D5268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38168C" w:rsidRDefault="0038168C" w:rsidP="00F9756E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14084A" w:rsidP="00F9756E">
      <w:pPr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cs="Helvetica 45 Light"/>
          <w:noProof/>
          <w:color w:val="0098D6"/>
          <w:sz w:val="20"/>
          <w:szCs w:val="20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10" o:title="ENQUIRY_PROCESSES_ICONS_Cyan-02"/>
          </v:shape>
        </w:pict>
      </w:r>
      <w:r w:rsidR="0038168C">
        <w:rPr>
          <w:rFonts w:cs="Helvetica 45 Light"/>
          <w:noProof/>
          <w:color w:val="0098D6"/>
          <w:sz w:val="20"/>
          <w:szCs w:val="20"/>
          <w:lang w:eastAsia="en-GB"/>
        </w:rPr>
        <w:t xml:space="preserve">  </w:t>
      </w:r>
      <w:r>
        <w:rPr>
          <w:rFonts w:cs="Helvetica 45 Light"/>
          <w:noProof/>
          <w:color w:val="0098D6"/>
          <w:sz w:val="20"/>
          <w:szCs w:val="20"/>
          <w:lang w:eastAsia="en-GB"/>
        </w:rPr>
        <w:pict>
          <v:shape id="_x0000_i1026" type="#_x0000_t75" style="width:22.2pt;height:22.2pt">
            <v:imagedata r:id="rId11" o:title="ENQUIRY_PROCESSES_ICONS_Cyan-03"/>
          </v:shape>
        </w:pict>
      </w:r>
      <w:r w:rsidR="0038168C">
        <w:rPr>
          <w:rFonts w:cs="Helvetica 45 Light"/>
          <w:noProof/>
          <w:color w:val="0098D6"/>
          <w:sz w:val="20"/>
          <w:szCs w:val="20"/>
          <w:lang w:eastAsia="en-GB"/>
        </w:rPr>
        <w:t xml:space="preserve">  </w:t>
      </w:r>
      <w:r w:rsidR="0083527C" w:rsidRPr="006E0921">
        <w:rPr>
          <w:rFonts w:ascii="Arial" w:hAnsi="Arial" w:cs="Arial"/>
          <w:color w:val="008CC8"/>
        </w:rPr>
        <w:t>Explain the way in which an astronaut’s weight varies on a journey to the moon.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06210F">
        <w:trPr>
          <w:trHeight w:val="652"/>
        </w:trPr>
        <w:tc>
          <w:tcPr>
            <w:tcW w:w="4867" w:type="dxa"/>
            <w:gridSpan w:val="2"/>
            <w:shd w:val="clear" w:color="auto" w:fill="008CC8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lastRenderedPageBreak/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008CC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008CC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94B68B5" wp14:editId="1CFCC68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957A5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C957A5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A91EF0" id="Round Diagonal Corner Rectangle 4" o:spid="_x0000_s1026" style="position:absolute;left:0;text-align:left;margin-left:-1.3pt;margin-top:3.6pt;width:21.5pt;height:2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" adj="-11796480,,5400" path="m45509,l273050,r,l273050,227541v,25134,-20375,45509,-45509,45509l,273050r,l,45509c,20375,20375,,45509,xe" fillcolor="white [3212]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C957A5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C957A5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8596D5B" wp14:editId="09C51201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957A5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C957A5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8532D2" id="Round Diagonal Corner Rectangle 3" o:spid="_x0000_s1027" style="position:absolute;left:0;text-align:left;margin-left:-256.3pt;margin-top:3.6pt;width:21.5pt;height:21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" adj="-11796480,,5400" path="m45509,l273050,r,l273050,227541v,25134,-20375,45509,-45509,45509l,273050r,l,45509c,20375,20375,,45509,xe" fillcolor="white [3212]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C957A5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C957A5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06210F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C957A5">
              <w:rPr>
                <w:rFonts w:ascii="Arial" w:hAnsi="Arial" w:cs="Arial"/>
                <w:color w:val="008CC8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D637C" w:rsidRPr="00257811" w:rsidTr="0006210F">
        <w:trPr>
          <w:trHeight w:val="627"/>
        </w:trPr>
        <w:tc>
          <w:tcPr>
            <w:tcW w:w="851" w:type="dxa"/>
            <w:vMerge w:val="restart"/>
          </w:tcPr>
          <w:p w:rsidR="00FD637C" w:rsidRPr="003F47CF" w:rsidRDefault="00FD637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85070F3" wp14:editId="710A0A2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637C" w:rsidRPr="00387A75" w:rsidRDefault="00FD637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513E96" id="Round Diagonal Corner Rectangle 2" o:spid="_x0000_s1028" style="position:absolute;margin-left:-1.15pt;margin-top:3.65pt;width:21.55pt;height:2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S8rAIAAK8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FD637C" w:rsidRPr="00387A75" w:rsidRDefault="00FD637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FD637C" w:rsidRPr="00257811" w:rsidRDefault="007109CD" w:rsidP="007109CD">
            <w:pPr>
              <w:rPr>
                <w:rFonts w:ascii="Arial" w:hAnsi="Arial" w:cs="Arial"/>
              </w:rPr>
            </w:pPr>
            <w:r w:rsidRPr="007109CD">
              <w:rPr>
                <w:rFonts w:ascii="Arial" w:hAnsi="Arial" w:cs="Arial"/>
              </w:rPr>
              <w:t>Mass and weight are different but related. Mass is a</w:t>
            </w:r>
            <w:r>
              <w:rPr>
                <w:rFonts w:ascii="Arial" w:hAnsi="Arial" w:cs="Arial"/>
              </w:rPr>
              <w:t xml:space="preserve"> </w:t>
            </w:r>
            <w:r w:rsidRPr="007109CD">
              <w:rPr>
                <w:rFonts w:ascii="Arial" w:hAnsi="Arial" w:cs="Arial"/>
              </w:rPr>
              <w:t>property of the object; weight depends upon mass but</w:t>
            </w:r>
            <w:r>
              <w:rPr>
                <w:rFonts w:ascii="Arial" w:hAnsi="Arial" w:cs="Arial"/>
              </w:rPr>
              <w:t xml:space="preserve"> </w:t>
            </w:r>
            <w:r w:rsidRPr="007109CD">
              <w:rPr>
                <w:rFonts w:ascii="Arial" w:hAnsi="Arial" w:cs="Arial"/>
              </w:rPr>
              <w:t>also on gravitational field strength.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FD637C" w:rsidRPr="00554E08" w:rsidRDefault="00FD637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FD637C" w:rsidRPr="003F47CF" w:rsidRDefault="00FD637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9340E8D" wp14:editId="4D1EFA4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637C" w:rsidRPr="00387A75" w:rsidRDefault="00FD637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9CCB17" id="Round Diagonal Corner Rectangle 15" o:spid="_x0000_s1029" style="position:absolute;margin-left:-1.3pt;margin-top:3.65pt;width:21.5pt;height:2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D637C" w:rsidRPr="00387A75" w:rsidRDefault="00FD637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D637C" w:rsidRPr="00257811" w:rsidRDefault="00FD637C" w:rsidP="00210154">
            <w:pPr>
              <w:rPr>
                <w:rFonts w:ascii="Arial" w:hAnsi="Arial" w:cs="Arial"/>
              </w:rPr>
            </w:pPr>
            <w:r w:rsidRPr="00FD637C">
              <w:rPr>
                <w:rFonts w:ascii="Arial" w:hAnsi="Arial" w:cs="Arial"/>
              </w:rPr>
              <w:t>Explain unfamiliar observations where weight changes</w:t>
            </w:r>
            <w:r w:rsidR="0090258C">
              <w:rPr>
                <w:rFonts w:ascii="Arial" w:hAnsi="Arial" w:cs="Arial"/>
              </w:rPr>
              <w:t>.</w:t>
            </w:r>
          </w:p>
        </w:tc>
      </w:tr>
      <w:tr w:rsidR="00FD637C" w:rsidRPr="00257811" w:rsidTr="0006210F">
        <w:trPr>
          <w:trHeight w:val="675"/>
        </w:trPr>
        <w:tc>
          <w:tcPr>
            <w:tcW w:w="851" w:type="dxa"/>
            <w:vMerge/>
          </w:tcPr>
          <w:p w:rsidR="00FD637C" w:rsidRPr="003F47CF" w:rsidRDefault="00FD637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FD637C" w:rsidRPr="00FD637C" w:rsidRDefault="00FD637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FD637C" w:rsidRPr="00554E08" w:rsidRDefault="00FD637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FD637C" w:rsidRPr="003F47CF" w:rsidRDefault="00FD637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8748BCD" wp14:editId="6A2403A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57150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637C" w:rsidRPr="00387A75" w:rsidRDefault="00FD637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C5051A" id="Round Diagonal Corner Rectangle 16" o:spid="_x0000_s1030" style="position:absolute;margin-left:-1.3pt;margin-top:4.5pt;width:21.5pt;height:2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dWrwIAALE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D637C" w:rsidRPr="00387A75" w:rsidRDefault="00FD637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D637C" w:rsidRPr="00257811" w:rsidRDefault="00FD637C" w:rsidP="000711C7">
            <w:pPr>
              <w:rPr>
                <w:rFonts w:ascii="Arial" w:hAnsi="Arial" w:cs="Arial"/>
              </w:rPr>
            </w:pPr>
            <w:r w:rsidRPr="00FD637C">
              <w:rPr>
                <w:rFonts w:ascii="Arial" w:hAnsi="Arial" w:cs="Arial"/>
              </w:rPr>
              <w:t>Draw a force diagram for a problem involving gravity</w:t>
            </w:r>
            <w:r w:rsidR="0090258C">
              <w:rPr>
                <w:rFonts w:ascii="Arial" w:hAnsi="Arial" w:cs="Arial"/>
              </w:rPr>
              <w:t>.</w:t>
            </w:r>
          </w:p>
        </w:tc>
      </w:tr>
      <w:tr w:rsidR="00FD637C" w:rsidRPr="00257811" w:rsidTr="0006210F">
        <w:trPr>
          <w:trHeight w:val="730"/>
        </w:trPr>
        <w:tc>
          <w:tcPr>
            <w:tcW w:w="851" w:type="dxa"/>
            <w:vMerge w:val="restart"/>
          </w:tcPr>
          <w:p w:rsidR="00FD637C" w:rsidRPr="003F47CF" w:rsidRDefault="00FD637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2ADD347" wp14:editId="618EEC9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637C" w:rsidRPr="00387A75" w:rsidRDefault="00FD637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8804A1" id="Round Diagonal Corner Rectangle 7" o:spid="_x0000_s1031" style="position:absolute;margin-left:-1.15pt;margin-top:3.85pt;width:21.55pt;height:2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FD637C" w:rsidRPr="00387A75" w:rsidRDefault="00FD637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FD637C" w:rsidRPr="00257811" w:rsidRDefault="007109CD" w:rsidP="007109CD">
            <w:pPr>
              <w:rPr>
                <w:rFonts w:ascii="Arial" w:hAnsi="Arial" w:cs="Arial"/>
              </w:rPr>
            </w:pPr>
            <w:r w:rsidRPr="007109CD">
              <w:rPr>
                <w:rFonts w:ascii="Arial" w:hAnsi="Arial" w:cs="Arial"/>
              </w:rPr>
              <w:t>Every object exerts a gravitational force on every other</w:t>
            </w:r>
            <w:r>
              <w:rPr>
                <w:rFonts w:ascii="Arial" w:hAnsi="Arial" w:cs="Arial"/>
              </w:rPr>
              <w:t xml:space="preserve"> </w:t>
            </w:r>
            <w:r w:rsidRPr="007109CD">
              <w:rPr>
                <w:rFonts w:ascii="Arial" w:hAnsi="Arial" w:cs="Arial"/>
              </w:rPr>
              <w:t>object. The force increases with mass and decreases</w:t>
            </w:r>
            <w:r>
              <w:rPr>
                <w:rFonts w:ascii="Arial" w:hAnsi="Arial" w:cs="Arial"/>
              </w:rPr>
              <w:t xml:space="preserve"> </w:t>
            </w:r>
            <w:r w:rsidRPr="007109CD">
              <w:rPr>
                <w:rFonts w:ascii="Arial" w:hAnsi="Arial" w:cs="Arial"/>
              </w:rPr>
              <w:t>with distance. Gravity holds planets and moons in orbit</w:t>
            </w:r>
            <w:r>
              <w:rPr>
                <w:rFonts w:ascii="Arial" w:hAnsi="Arial" w:cs="Arial"/>
              </w:rPr>
              <w:t xml:space="preserve"> </w:t>
            </w:r>
            <w:r w:rsidRPr="007109CD">
              <w:rPr>
                <w:rFonts w:ascii="Arial" w:hAnsi="Arial" w:cs="Arial"/>
              </w:rPr>
              <w:t>around larger bodies.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FD637C" w:rsidRPr="00554E08" w:rsidRDefault="00FD637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FD637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43170D43" wp14:editId="66649AD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52070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B6E5F2" id="Round Diagonal Corner Rectangle 18" o:spid="_x0000_s1032" style="position:absolute;margin-left:-1.3pt;margin-top:4.1pt;width:21.5pt;height:21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D637C" w:rsidRPr="00257811" w:rsidRDefault="00FD637C" w:rsidP="000711C7">
            <w:pPr>
              <w:rPr>
                <w:rFonts w:ascii="Arial" w:hAnsi="Arial" w:cs="Arial"/>
              </w:rPr>
            </w:pPr>
            <w:r w:rsidRPr="00FD637C">
              <w:rPr>
                <w:rFonts w:ascii="Arial" w:hAnsi="Arial" w:cs="Arial"/>
              </w:rPr>
              <w:t>Deduce how gravity varies for different masses and distances</w:t>
            </w:r>
            <w:r w:rsidR="0090258C">
              <w:rPr>
                <w:rFonts w:ascii="Arial" w:hAnsi="Arial" w:cs="Arial"/>
              </w:rPr>
              <w:t>.</w:t>
            </w:r>
          </w:p>
        </w:tc>
      </w:tr>
      <w:tr w:rsidR="001C04BC" w:rsidRPr="00257811" w:rsidTr="0006210F">
        <w:trPr>
          <w:trHeight w:val="731"/>
        </w:trPr>
        <w:tc>
          <w:tcPr>
            <w:tcW w:w="851" w:type="dxa"/>
            <w:vMerge/>
          </w:tcPr>
          <w:p w:rsidR="001C04BC" w:rsidRPr="003F47CF" w:rsidRDefault="001C04B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1C04BC" w:rsidRPr="00FD637C" w:rsidRDefault="001C04B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C95A364" wp14:editId="53AA196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53340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783712" id="Round Diagonal Corner Rectangle 19" o:spid="_x0000_s1033" style="position:absolute;margin-left:-1.3pt;margin-top:4.2pt;width:21.5pt;height:21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C04BC" w:rsidRPr="00257811" w:rsidRDefault="007109CD" w:rsidP="007109CD">
            <w:pPr>
              <w:rPr>
                <w:rFonts w:ascii="Arial" w:hAnsi="Arial" w:cs="Arial"/>
              </w:rPr>
            </w:pPr>
            <w:r w:rsidRPr="007109CD">
              <w:rPr>
                <w:rFonts w:ascii="Arial" w:hAnsi="Arial" w:cs="Arial"/>
              </w:rPr>
              <w:t>Compare your weight on Earth with your weight on</w:t>
            </w:r>
            <w:r>
              <w:rPr>
                <w:rFonts w:ascii="Arial" w:hAnsi="Arial" w:cs="Arial"/>
              </w:rPr>
              <w:t xml:space="preserve"> </w:t>
            </w:r>
            <w:r w:rsidRPr="007109CD">
              <w:rPr>
                <w:rFonts w:ascii="Arial" w:hAnsi="Arial" w:cs="Arial"/>
              </w:rPr>
              <w:t>different planets using the formula.</w:t>
            </w:r>
          </w:p>
        </w:tc>
      </w:tr>
      <w:tr w:rsidR="001C04BC" w:rsidRPr="00257811" w:rsidTr="0006210F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1C04BC" w:rsidRPr="001D2FB1" w:rsidRDefault="001C04BC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1C04BC" w:rsidRPr="00F5607D" w:rsidRDefault="001C04BC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C957A5">
              <w:rPr>
                <w:rFonts w:ascii="Arial" w:hAnsi="Arial" w:cs="Arial"/>
                <w:color w:val="008CC8"/>
                <w:sz w:val="26"/>
                <w:szCs w:val="26"/>
              </w:rPr>
              <w:t>Skill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567"/>
        </w:trPr>
        <w:tc>
          <w:tcPr>
            <w:tcW w:w="851" w:type="dxa"/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F9C8737" wp14:editId="72FC0ED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9BF346" id="Round Diagonal Corner Rectangle 8" o:spid="_x0000_s1034" style="position:absolute;margin-left:-1.15pt;margin-top:3.85pt;width:21.55pt;height:2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510D78" w:rsidP="00071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formula: weight</w:t>
            </w:r>
            <w:r w:rsidR="00FF4D1D">
              <w:rPr>
                <w:rFonts w:ascii="Arial" w:hAnsi="Arial" w:cs="Arial"/>
              </w:rPr>
              <w:t xml:space="preserve"> (N) = mass (kg) </w:t>
            </w:r>
            <w:r w:rsidR="001C04BC" w:rsidRPr="00FD637C">
              <w:rPr>
                <w:rFonts w:ascii="Arial" w:hAnsi="Arial" w:cs="Arial"/>
              </w:rPr>
              <w:t>x gravitational field strength (N/kg)</w:t>
            </w:r>
            <w:r w:rsidR="0090258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1C04BC" w:rsidRPr="003F47CF" w:rsidRDefault="00F50FD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AD1267E" wp14:editId="54BE7D06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175387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0FD9" w:rsidRPr="007766FB" w:rsidRDefault="007766FB" w:rsidP="00326332">
                                  <w:pPr>
                                    <w:jc w:val="center"/>
                                  </w:pPr>
                                  <w:r w:rsidRPr="00326332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1.2pt;margin-top:13.8pt;width:21.5pt;height:2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50FD9" w:rsidRPr="007766FB" w:rsidRDefault="007766FB" w:rsidP="00326332">
                            <w:pPr>
                              <w:jc w:val="center"/>
                            </w:pPr>
                            <w:r w:rsidRPr="0032633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95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1C04BC" w:rsidRPr="001D2FB1" w:rsidRDefault="001C04BC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008CC8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1C04BC" w:rsidRPr="00F5607D" w:rsidRDefault="001C04BC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C957A5">
              <w:rPr>
                <w:rFonts w:ascii="Arial" w:hAnsi="Arial" w:cs="Arial"/>
                <w:color w:val="008CC8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327896"/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567"/>
        </w:trPr>
        <w:tc>
          <w:tcPr>
            <w:tcW w:w="851" w:type="dxa"/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ACF336F" wp14:editId="69F5048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39635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7ED38E" id="Round Diagonal Corner Rectangle 9" o:spid="_x0000_s1036" style="position:absolute;margin-left:-1.15pt;margin-top:3.1pt;width:21.55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  <w:r w:rsidRPr="00FD637C">
              <w:rPr>
                <w:rFonts w:ascii="Arial" w:hAnsi="Arial" w:cs="Arial"/>
              </w:rPr>
              <w:t>g on Earth = 10 N/kg. On the Moon it is 1.6 N/kg</w:t>
            </w:r>
            <w:r w:rsidR="0090258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1C04BC" w:rsidRPr="001D2FB1" w:rsidRDefault="001C04BC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008CC8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1C04BC" w:rsidRPr="00F5607D" w:rsidRDefault="001C04BC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C957A5">
              <w:rPr>
                <w:rFonts w:ascii="Arial" w:hAnsi="Arial" w:cs="Arial"/>
                <w:color w:val="008CC8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327896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567"/>
        </w:trPr>
        <w:tc>
          <w:tcPr>
            <w:tcW w:w="851" w:type="dxa"/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7BAF199" wp14:editId="59D37CE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48260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574630" id="Round Diagonal Corner Rectangle 10" o:spid="_x0000_s1037" style="position:absolute;margin-left:-1.15pt;margin-top:3.8pt;width:21.5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2MrA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  <w:r w:rsidRPr="00857655">
              <w:rPr>
                <w:rFonts w:ascii="Arial" w:hAnsi="Arial" w:cs="Arial"/>
                <w:b/>
              </w:rPr>
              <w:t>Weight</w:t>
            </w:r>
            <w:r w:rsidR="00294EB1">
              <w:rPr>
                <w:rFonts w:ascii="Arial" w:hAnsi="Arial" w:cs="Arial"/>
                <w:b/>
              </w:rPr>
              <w:t>:</w:t>
            </w:r>
            <w:r w:rsidRPr="00FD637C">
              <w:rPr>
                <w:rFonts w:ascii="Arial" w:hAnsi="Arial" w:cs="Arial"/>
              </w:rPr>
              <w:t xml:space="preserve"> The force of gravity on an object (N)</w:t>
            </w:r>
            <w:r w:rsidR="0090258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1C04BC" w:rsidRPr="003F47CF" w:rsidRDefault="00F50FD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16ABF26" wp14:editId="1733CE8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64262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0FD9" w:rsidRPr="00387A75" w:rsidRDefault="0006210F" w:rsidP="00F50F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38" style="position:absolute;margin-left:-1.2pt;margin-top:5.05pt;width:21.5pt;height:21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50FD9" w:rsidRPr="00387A75" w:rsidRDefault="0006210F" w:rsidP="00F50F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857D12">
        <w:trPr>
          <w:trHeight w:val="567"/>
        </w:trPr>
        <w:tc>
          <w:tcPr>
            <w:tcW w:w="851" w:type="dxa"/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985D918" wp14:editId="5EE64A5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48260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25143E" id="Round Diagonal Corner Rectangle 17" o:spid="_x0000_s1039" style="position:absolute;margin-left:-1.15pt;margin-top:3.8pt;width:21.55pt;height:2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  <w:r w:rsidRPr="00857655">
              <w:rPr>
                <w:rFonts w:ascii="Arial" w:hAnsi="Arial" w:cs="Arial"/>
                <w:b/>
              </w:rPr>
              <w:t>Non-contact force</w:t>
            </w:r>
            <w:r w:rsidR="00294EB1">
              <w:rPr>
                <w:rFonts w:ascii="Arial" w:hAnsi="Arial" w:cs="Arial"/>
                <w:b/>
              </w:rPr>
              <w:t>:</w:t>
            </w:r>
            <w:r w:rsidRPr="00FD637C">
              <w:rPr>
                <w:rFonts w:ascii="Arial" w:hAnsi="Arial" w:cs="Arial"/>
              </w:rPr>
              <w:t xml:space="preserve"> One that acts without direct contact</w:t>
            </w:r>
            <w:r w:rsidR="0090258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857D12">
        <w:trPr>
          <w:trHeight w:val="567"/>
        </w:trPr>
        <w:tc>
          <w:tcPr>
            <w:tcW w:w="851" w:type="dxa"/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3BE65D6" wp14:editId="7A559D1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33655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27EC62" id="Round Diagonal Corner Rectangle 11" o:spid="_x0000_s1040" style="position:absolute;margin-left:-1.15pt;margin-top:2.65pt;width:21.55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xZrgIAALI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  <w:r w:rsidRPr="00857655">
              <w:rPr>
                <w:rFonts w:ascii="Arial" w:hAnsi="Arial" w:cs="Arial"/>
                <w:b/>
              </w:rPr>
              <w:t>Mass</w:t>
            </w:r>
            <w:r w:rsidR="00294EB1">
              <w:rPr>
                <w:rFonts w:ascii="Arial" w:hAnsi="Arial" w:cs="Arial"/>
                <w:b/>
              </w:rPr>
              <w:t>:</w:t>
            </w:r>
            <w:r w:rsidRPr="00FD637C">
              <w:rPr>
                <w:rFonts w:ascii="Arial" w:hAnsi="Arial" w:cs="Arial"/>
              </w:rPr>
              <w:t xml:space="preserve"> The amount of stuff in an object (kg)</w:t>
            </w:r>
            <w:r w:rsidR="0090258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857D12">
        <w:trPr>
          <w:trHeight w:val="567"/>
        </w:trPr>
        <w:tc>
          <w:tcPr>
            <w:tcW w:w="851" w:type="dxa"/>
          </w:tcPr>
          <w:p w:rsidR="001C04BC" w:rsidRPr="000C2F8A" w:rsidRDefault="001C04BC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178F0E5" wp14:editId="57BE642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47040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17D1C7" id="Round Diagonal Corner Rectangle 12" o:spid="_x0000_s1041" style="position:absolute;margin-left:-1.15pt;margin-top:3.7pt;width:21.55pt;height:2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e9rg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  <w:r w:rsidRPr="00857655">
              <w:rPr>
                <w:rFonts w:ascii="Arial" w:hAnsi="Arial" w:cs="Arial"/>
                <w:b/>
              </w:rPr>
              <w:t>Gravitational field strength, g</w:t>
            </w:r>
            <w:r w:rsidR="007109CD">
              <w:rPr>
                <w:rFonts w:ascii="Arial" w:hAnsi="Arial" w:cs="Arial"/>
                <w:b/>
              </w:rPr>
              <w:t>:</w:t>
            </w:r>
            <w:r w:rsidRPr="00FD637C">
              <w:rPr>
                <w:rFonts w:ascii="Arial" w:hAnsi="Arial" w:cs="Arial"/>
              </w:rPr>
              <w:t xml:space="preserve"> The force from gravity on 1 kg (N/kg)</w:t>
            </w:r>
            <w:r w:rsidR="0090258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857D12">
        <w:trPr>
          <w:trHeight w:val="567"/>
        </w:trPr>
        <w:tc>
          <w:tcPr>
            <w:tcW w:w="851" w:type="dxa"/>
          </w:tcPr>
          <w:p w:rsidR="001C04BC" w:rsidRPr="003F47CF" w:rsidRDefault="001C04B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E15C3CD" wp14:editId="640564D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45778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948312" id="Round Diagonal Corner Rectangle 13" o:spid="_x0000_s1042" style="position:absolute;margin-left:-1.15pt;margin-top:3.6pt;width:21.55pt;height:2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jPrg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  <w:r w:rsidRPr="00857655">
              <w:rPr>
                <w:rFonts w:ascii="Arial" w:hAnsi="Arial" w:cs="Arial"/>
                <w:b/>
              </w:rPr>
              <w:t>Field</w:t>
            </w:r>
            <w:r w:rsidR="00294EB1">
              <w:rPr>
                <w:rFonts w:ascii="Arial" w:hAnsi="Arial" w:cs="Arial"/>
                <w:b/>
              </w:rPr>
              <w:t>:</w:t>
            </w:r>
            <w:r w:rsidRPr="00FD637C">
              <w:rPr>
                <w:rFonts w:ascii="Arial" w:hAnsi="Arial" w:cs="Arial"/>
              </w:rPr>
              <w:t xml:space="preserve"> The area where other objects feel a gravitational force</w:t>
            </w:r>
            <w:r w:rsidR="0090258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857D12">
        <w:trPr>
          <w:trHeight w:val="652"/>
        </w:trPr>
        <w:tc>
          <w:tcPr>
            <w:tcW w:w="851" w:type="dxa"/>
            <w:shd w:val="clear" w:color="auto" w:fill="80C6E3"/>
            <w:vAlign w:val="center"/>
          </w:tcPr>
          <w:p w:rsidR="001C04BC" w:rsidRPr="000C2F8A" w:rsidRDefault="001C04BC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07815D" wp14:editId="0AFA923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80C6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C957A5" w:rsidRDefault="001C04BC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C957A5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4724D1" id="Round Diagonal Corner Rectangle 5" o:spid="_x0000_s1043" style="position:absolute;margin-left:-1.15pt;margin-top:.95pt;width:21.55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" adj="-11796480,,5400" path="m45601,l273600,r,l273600,227999v,25185,-20416,45601,-45601,45601l,273600r,l,45601c,20416,20416,,45601,xe" fillcolor="white [3212]" strokecolor="#80c6e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C957A5" w:rsidRDefault="001C04BC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C957A5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80C6E3"/>
            <w:vAlign w:val="center"/>
          </w:tcPr>
          <w:p w:rsidR="001C04BC" w:rsidRPr="00B53487" w:rsidRDefault="001C04BC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80C6E3"/>
          </w:tcPr>
          <w:p w:rsidR="001C04BC" w:rsidRPr="00554E08" w:rsidRDefault="001C04BC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80C6E3"/>
            <w:vAlign w:val="center"/>
          </w:tcPr>
          <w:p w:rsidR="001C04BC" w:rsidRPr="000C2F8A" w:rsidRDefault="001C04BC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008CC8" w:themeColor="text2"/>
            </w:tcBorders>
            <w:shd w:val="clear" w:color="auto" w:fill="80C6E3"/>
            <w:vAlign w:val="center"/>
          </w:tcPr>
          <w:p w:rsidR="001C04BC" w:rsidRPr="00257811" w:rsidRDefault="001C04BC" w:rsidP="00016825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567"/>
        </w:trPr>
        <w:tc>
          <w:tcPr>
            <w:tcW w:w="851" w:type="dxa"/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9C93CF9" wp14:editId="4834FE3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D2D3AD" id="Round Diagonal Corner Rectangle 14" o:spid="_x0000_s1044" style="position:absolute;margin-left:-1.15pt;margin-top:4.65pt;width:21.55pt;height:21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OErgIAALI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  <w:r w:rsidRPr="00FD637C">
              <w:rPr>
                <w:rFonts w:ascii="Arial" w:hAnsi="Arial" w:cs="Arial"/>
              </w:rPr>
              <w:t>Compare and contrast gravity with other forces</w:t>
            </w:r>
            <w:r w:rsidR="0090258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1C04BC" w:rsidRPr="00554E08" w:rsidRDefault="001C04B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C04BC" w:rsidRPr="000C2F8A" w:rsidRDefault="001C04B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C04BC" w:rsidRPr="00DF6C3B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06210F">
        <w:trPr>
          <w:trHeight w:val="567"/>
        </w:trPr>
        <w:tc>
          <w:tcPr>
            <w:tcW w:w="851" w:type="dxa"/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57E622D" wp14:editId="0C894EA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947CC9" id="Round Diagonal Corner Rectangle 21" o:spid="_x0000_s1045" style="position:absolute;margin-left:-1.15pt;margin-top:3.95pt;width:21.55pt;height:21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  <w:r w:rsidRPr="00FD637C">
              <w:rPr>
                <w:rFonts w:ascii="Arial" w:hAnsi="Arial" w:cs="Arial"/>
              </w:rPr>
              <w:t>Draw conclusions from data about orbits, based on how gravity varies with mass and distance</w:t>
            </w:r>
            <w:r w:rsidR="00C816F5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1C04BC" w:rsidRPr="00554E08" w:rsidRDefault="001C04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C04BC" w:rsidRPr="000C2F8A" w:rsidRDefault="001C04B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C04BC" w:rsidRPr="00DF6C3B" w:rsidRDefault="001C04BC" w:rsidP="000711C7">
            <w:pPr>
              <w:rPr>
                <w:rFonts w:ascii="Arial" w:hAnsi="Arial" w:cs="Arial"/>
              </w:rPr>
            </w:pPr>
          </w:p>
        </w:tc>
      </w:tr>
      <w:tr w:rsidR="001C04BC" w:rsidRPr="00257811" w:rsidTr="00857D12">
        <w:trPr>
          <w:trHeight w:val="567"/>
        </w:trPr>
        <w:tc>
          <w:tcPr>
            <w:tcW w:w="851" w:type="dxa"/>
          </w:tcPr>
          <w:p w:rsidR="001C04BC" w:rsidRPr="003F47CF" w:rsidRDefault="001C04B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198C092" wp14:editId="2C205B5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04BC" w:rsidRPr="00387A75" w:rsidRDefault="001C04B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92515E" id="Round Diagonal Corner Rectangle 22" o:spid="_x0000_s1046" style="position:absolute;margin-left:-1.15pt;margin-top:3.75pt;width:21.55pt;height:21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72rg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C04BC" w:rsidRPr="00387A75" w:rsidRDefault="001C04B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C04BC" w:rsidRPr="00257811" w:rsidRDefault="001C04BC" w:rsidP="000711C7">
            <w:pPr>
              <w:rPr>
                <w:rFonts w:ascii="Arial" w:hAnsi="Arial" w:cs="Arial"/>
              </w:rPr>
            </w:pPr>
            <w:r w:rsidRPr="00FD637C">
              <w:rPr>
                <w:rFonts w:ascii="Arial" w:hAnsi="Arial" w:cs="Arial"/>
              </w:rPr>
              <w:t>Suggest implications of how gravity varies for a space mission</w:t>
            </w:r>
            <w:r w:rsidR="00C816F5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1C04BC" w:rsidRPr="00554E08" w:rsidRDefault="001C04B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C04BC" w:rsidRPr="000C2F8A" w:rsidRDefault="001C04B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C04BC" w:rsidRPr="00DF6C3B" w:rsidRDefault="001C04BC" w:rsidP="000711C7">
            <w:pPr>
              <w:rPr>
                <w:rFonts w:ascii="Arial" w:hAnsi="Arial" w:cs="Arial"/>
              </w:rPr>
            </w:pPr>
          </w:p>
        </w:tc>
      </w:tr>
      <w:tr w:rsidR="00857D12" w:rsidRPr="00257811" w:rsidTr="00857D12">
        <w:trPr>
          <w:trHeight w:val="567"/>
        </w:trPr>
        <w:tc>
          <w:tcPr>
            <w:tcW w:w="851" w:type="dxa"/>
          </w:tcPr>
          <w:p w:rsidR="00857D12" w:rsidRPr="003F47CF" w:rsidRDefault="00857D1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1255722" wp14:editId="308C6A5A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43180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57D12" w:rsidRPr="00387A75" w:rsidRDefault="00857D12" w:rsidP="00857D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47" style="position:absolute;margin-left:-1.1pt;margin-top:3.4pt;width:21.5pt;height:21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57D12" w:rsidRPr="00387A75" w:rsidRDefault="00857D12" w:rsidP="00857D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857D12" w:rsidRPr="00FD637C" w:rsidRDefault="00857D1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57D12" w:rsidRPr="00554E08" w:rsidRDefault="00857D1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57D12" w:rsidRPr="000C2F8A" w:rsidRDefault="00857D1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57D12" w:rsidRPr="00DF6C3B" w:rsidRDefault="00857D12" w:rsidP="000711C7">
            <w:pPr>
              <w:rPr>
                <w:rFonts w:ascii="Arial" w:hAnsi="Arial" w:cs="Arial"/>
              </w:rPr>
            </w:pPr>
          </w:p>
        </w:tc>
      </w:tr>
      <w:tr w:rsidR="00857D12" w:rsidRPr="00257811" w:rsidTr="00857D12">
        <w:trPr>
          <w:trHeight w:val="567"/>
        </w:trPr>
        <w:tc>
          <w:tcPr>
            <w:tcW w:w="851" w:type="dxa"/>
          </w:tcPr>
          <w:p w:rsidR="00857D12" w:rsidRPr="003F47CF" w:rsidRDefault="00857D1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857D12" w:rsidRPr="00FD637C" w:rsidRDefault="00857D1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57D12" w:rsidRPr="00554E08" w:rsidRDefault="00857D1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57D12" w:rsidRPr="000C2F8A" w:rsidRDefault="00857D1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57D12" w:rsidRPr="00DF6C3B" w:rsidRDefault="00857D12" w:rsidP="000711C7">
            <w:pPr>
              <w:rPr>
                <w:rFonts w:ascii="Arial" w:hAnsi="Arial" w:cs="Arial"/>
              </w:rPr>
            </w:pPr>
          </w:p>
        </w:tc>
      </w:tr>
      <w:tr w:rsidR="00857D12" w:rsidRPr="00257811" w:rsidTr="00857D12">
        <w:trPr>
          <w:trHeight w:val="567"/>
        </w:trPr>
        <w:tc>
          <w:tcPr>
            <w:tcW w:w="851" w:type="dxa"/>
          </w:tcPr>
          <w:p w:rsidR="00857D12" w:rsidRPr="003F47CF" w:rsidRDefault="00857D1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857D12" w:rsidRPr="00FD637C" w:rsidRDefault="00857D1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57D12" w:rsidRPr="00554E08" w:rsidRDefault="00857D1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57D12" w:rsidRPr="000C2F8A" w:rsidRDefault="00857D1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57D12" w:rsidRPr="00DF6C3B" w:rsidRDefault="00857D12" w:rsidP="000711C7">
            <w:pPr>
              <w:rPr>
                <w:rFonts w:ascii="Arial" w:hAnsi="Arial" w:cs="Arial"/>
              </w:rPr>
            </w:pPr>
          </w:p>
        </w:tc>
      </w:tr>
      <w:tr w:rsidR="00857D12" w:rsidRPr="00257811" w:rsidTr="00857D12">
        <w:trPr>
          <w:trHeight w:val="567"/>
        </w:trPr>
        <w:tc>
          <w:tcPr>
            <w:tcW w:w="851" w:type="dxa"/>
          </w:tcPr>
          <w:p w:rsidR="00857D12" w:rsidRPr="003F47CF" w:rsidRDefault="00857D1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857D12" w:rsidRPr="00FD637C" w:rsidRDefault="00857D1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57D12" w:rsidRPr="00554E08" w:rsidRDefault="00857D1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57D12" w:rsidRPr="000C2F8A" w:rsidRDefault="00857D1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57D12" w:rsidRPr="00DF6C3B" w:rsidRDefault="00857D12" w:rsidP="000711C7">
            <w:pPr>
              <w:rPr>
                <w:rFonts w:ascii="Arial" w:hAnsi="Arial" w:cs="Arial"/>
              </w:rPr>
            </w:pPr>
          </w:p>
        </w:tc>
      </w:tr>
      <w:tr w:rsidR="00857D12" w:rsidRPr="00257811" w:rsidTr="00857D12">
        <w:trPr>
          <w:trHeight w:val="567"/>
        </w:trPr>
        <w:tc>
          <w:tcPr>
            <w:tcW w:w="851" w:type="dxa"/>
          </w:tcPr>
          <w:p w:rsidR="00857D12" w:rsidRPr="003F47CF" w:rsidRDefault="00857D1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FF3025A" wp14:editId="58AE2D4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41910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57D12" w:rsidRPr="00387A75" w:rsidRDefault="00857D12" w:rsidP="00857D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48" style="position:absolute;margin-left:-1.05pt;margin-top:3.3pt;width:21.5pt;height:2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57D12" w:rsidRPr="00387A75" w:rsidRDefault="00857D12" w:rsidP="00857D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857D12" w:rsidRPr="00FD637C" w:rsidRDefault="00857D1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57D12" w:rsidRPr="00554E08" w:rsidRDefault="00857D1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57D12" w:rsidRPr="000C2F8A" w:rsidRDefault="00857D1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57D12" w:rsidRPr="00DF6C3B" w:rsidRDefault="00857D12" w:rsidP="000711C7">
            <w:pPr>
              <w:rPr>
                <w:rFonts w:ascii="Arial" w:hAnsi="Arial" w:cs="Arial"/>
              </w:rPr>
            </w:pPr>
          </w:p>
        </w:tc>
      </w:tr>
      <w:tr w:rsidR="00857D12" w:rsidRPr="00257811" w:rsidTr="00857D12">
        <w:trPr>
          <w:trHeight w:val="567"/>
        </w:trPr>
        <w:tc>
          <w:tcPr>
            <w:tcW w:w="851" w:type="dxa"/>
          </w:tcPr>
          <w:p w:rsidR="00857D12" w:rsidRPr="003F47CF" w:rsidRDefault="00857D1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857D12" w:rsidRPr="00FD637C" w:rsidRDefault="00857D1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57D12" w:rsidRPr="00554E08" w:rsidRDefault="00857D1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57D12" w:rsidRPr="000C2F8A" w:rsidRDefault="00857D1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57D12" w:rsidRPr="00DF6C3B" w:rsidRDefault="00857D12" w:rsidP="000711C7">
            <w:pPr>
              <w:rPr>
                <w:rFonts w:ascii="Arial" w:hAnsi="Arial" w:cs="Arial"/>
              </w:rPr>
            </w:pPr>
          </w:p>
        </w:tc>
      </w:tr>
      <w:tr w:rsidR="00857D12" w:rsidRPr="00257811" w:rsidTr="00857D12">
        <w:trPr>
          <w:trHeight w:val="567"/>
        </w:trPr>
        <w:tc>
          <w:tcPr>
            <w:tcW w:w="851" w:type="dxa"/>
          </w:tcPr>
          <w:p w:rsidR="00857D12" w:rsidRPr="003F47CF" w:rsidRDefault="00857D1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857D12" w:rsidRPr="00FD637C" w:rsidRDefault="00857D1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57D12" w:rsidRPr="00554E08" w:rsidRDefault="00857D1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57D12" w:rsidRPr="000C2F8A" w:rsidRDefault="00857D1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57D12" w:rsidRPr="00DF6C3B" w:rsidRDefault="00857D12" w:rsidP="000711C7">
            <w:pPr>
              <w:rPr>
                <w:rFonts w:ascii="Arial" w:hAnsi="Arial" w:cs="Arial"/>
              </w:rPr>
            </w:pPr>
          </w:p>
        </w:tc>
      </w:tr>
      <w:tr w:rsidR="00857D12" w:rsidRPr="00257811" w:rsidTr="00857D12">
        <w:trPr>
          <w:trHeight w:val="567"/>
        </w:trPr>
        <w:tc>
          <w:tcPr>
            <w:tcW w:w="851" w:type="dxa"/>
          </w:tcPr>
          <w:p w:rsidR="00857D12" w:rsidRPr="003F47CF" w:rsidRDefault="00857D1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857D12" w:rsidRPr="00FD637C" w:rsidRDefault="00857D1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57D12" w:rsidRPr="00554E08" w:rsidRDefault="00857D1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57D12" w:rsidRPr="000C2F8A" w:rsidRDefault="00857D1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57D12" w:rsidRPr="00DF6C3B" w:rsidRDefault="00857D12" w:rsidP="000711C7">
            <w:pPr>
              <w:rPr>
                <w:rFonts w:ascii="Arial" w:hAnsi="Arial" w:cs="Arial"/>
              </w:rPr>
            </w:pPr>
          </w:p>
        </w:tc>
      </w:tr>
    </w:tbl>
    <w:p w:rsidR="00B303F1" w:rsidRDefault="00B303F1"/>
    <w:sectPr w:rsidR="00B303F1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857D12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6210F"/>
    <w:rsid w:val="000711C7"/>
    <w:rsid w:val="00077675"/>
    <w:rsid w:val="000930D7"/>
    <w:rsid w:val="00093198"/>
    <w:rsid w:val="000C2F8A"/>
    <w:rsid w:val="000D48A8"/>
    <w:rsid w:val="000D5268"/>
    <w:rsid w:val="000E2C88"/>
    <w:rsid w:val="000F24C4"/>
    <w:rsid w:val="00121F13"/>
    <w:rsid w:val="0014084A"/>
    <w:rsid w:val="00186AAE"/>
    <w:rsid w:val="001A35E0"/>
    <w:rsid w:val="001C04BC"/>
    <w:rsid w:val="001D2FB1"/>
    <w:rsid w:val="001F62E6"/>
    <w:rsid w:val="00210154"/>
    <w:rsid w:val="00257811"/>
    <w:rsid w:val="00294EB1"/>
    <w:rsid w:val="00326332"/>
    <w:rsid w:val="0038168C"/>
    <w:rsid w:val="00387A75"/>
    <w:rsid w:val="003D3154"/>
    <w:rsid w:val="003F47CF"/>
    <w:rsid w:val="00510D78"/>
    <w:rsid w:val="00521555"/>
    <w:rsid w:val="00554E08"/>
    <w:rsid w:val="0056195D"/>
    <w:rsid w:val="0058055D"/>
    <w:rsid w:val="005A264C"/>
    <w:rsid w:val="005A282E"/>
    <w:rsid w:val="005C3E61"/>
    <w:rsid w:val="00684E6F"/>
    <w:rsid w:val="0069095E"/>
    <w:rsid w:val="006D153C"/>
    <w:rsid w:val="006E0921"/>
    <w:rsid w:val="007109CD"/>
    <w:rsid w:val="007766FB"/>
    <w:rsid w:val="0083527C"/>
    <w:rsid w:val="00846FF1"/>
    <w:rsid w:val="00857655"/>
    <w:rsid w:val="00857D12"/>
    <w:rsid w:val="008E7A30"/>
    <w:rsid w:val="0090258C"/>
    <w:rsid w:val="00A17561"/>
    <w:rsid w:val="00A365B5"/>
    <w:rsid w:val="00B303F1"/>
    <w:rsid w:val="00B42352"/>
    <w:rsid w:val="00B53487"/>
    <w:rsid w:val="00C1089B"/>
    <w:rsid w:val="00C816F5"/>
    <w:rsid w:val="00C957A5"/>
    <w:rsid w:val="00CC657C"/>
    <w:rsid w:val="00DF6C3B"/>
    <w:rsid w:val="00F50FD9"/>
    <w:rsid w:val="00F5607D"/>
    <w:rsid w:val="00F9756E"/>
    <w:rsid w:val="00FB71BF"/>
    <w:rsid w:val="00FD637C"/>
    <w:rsid w:val="00FF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0258C"/>
    <w:pPr>
      <w:pBdr>
        <w:bottom w:val="single" w:sz="8" w:space="4" w:color="00B9A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689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258C"/>
    <w:rPr>
      <w:rFonts w:asciiTheme="majorHAnsi" w:eastAsiaTheme="majorEastAsia" w:hAnsiTheme="majorHAnsi" w:cstheme="majorBidi"/>
      <w:color w:val="006895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0258C"/>
    <w:pPr>
      <w:pBdr>
        <w:bottom w:val="single" w:sz="8" w:space="4" w:color="00B9A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689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258C"/>
    <w:rPr>
      <w:rFonts w:asciiTheme="majorHAnsi" w:eastAsiaTheme="majorEastAsia" w:hAnsiTheme="majorHAnsi" w:cstheme="majorBidi"/>
      <w:color w:val="006895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C619AF7E.dotm</Template>
  <TotalTime>1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Forces Gravity</dc:title>
  <dc:creator>AQA</dc:creator>
  <dcterms:created xsi:type="dcterms:W3CDTF">2016-08-04T14:12:00Z</dcterms:created>
  <dcterms:modified xsi:type="dcterms:W3CDTF">2019-09-16T14:28:00Z</dcterms:modified>
</cp:coreProperties>
</file>