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E972F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56"/>
                    <a:stretch/>
                  </pic:blipFill>
                  <pic:spPr bwMode="auto">
                    <a:xfrm>
                      <a:off x="0" y="0"/>
                      <a:ext cx="6631200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</w:r>
      <w:r w:rsidR="00B259E8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</w:t>
      </w:r>
    </w:p>
    <w:p w:rsidR="00077675" w:rsidRDefault="00B259E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934866" w:rsidRDefault="00934866" w:rsidP="00420ECC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420ECC" w:rsidRPr="00610D01" w:rsidRDefault="00934866" w:rsidP="00420ECC">
      <w:pPr>
        <w:rPr>
          <w:rFonts w:ascii="Arial" w:hAnsi="Arial" w:cs="Arial"/>
          <w:color w:val="008CC8"/>
          <w:sz w:val="18"/>
          <w:szCs w:val="18"/>
        </w:rPr>
      </w:pPr>
      <w:r>
        <w:rPr>
          <w:rFonts w:ascii="Arial" w:hAnsi="Arial" w:cs="Arial"/>
          <w:color w:val="008CC8" w:themeColor="text2"/>
        </w:rPr>
        <w:t xml:space="preserve"> </w:t>
      </w:r>
      <w:r w:rsidR="00857EE2">
        <w:rPr>
          <w:rFonts w:ascii="Arial" w:hAnsi="Arial" w:cs="Arial"/>
          <w:color w:val="008CC8" w:themeColor="text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22pt">
            <v:imagedata r:id="rId9" o:title="ENQUIRY_PROCESSES_ICONS_Cyan-01"/>
          </v:shape>
        </w:pict>
      </w:r>
      <w:r>
        <w:rPr>
          <w:rFonts w:ascii="Arial" w:hAnsi="Arial" w:cs="Arial"/>
          <w:color w:val="008CC8" w:themeColor="text2"/>
        </w:rPr>
        <w:t xml:space="preserve"> </w:t>
      </w:r>
      <w:r w:rsidR="00857EE2">
        <w:rPr>
          <w:rFonts w:ascii="Arial" w:hAnsi="Arial" w:cs="Arial"/>
          <w:color w:val="008CC8" w:themeColor="text2"/>
        </w:rPr>
        <w:pict>
          <v:shape id="_x0000_i1026" type="#_x0000_t75" style="width:22pt;height:22pt">
            <v:imagedata r:id="rId10" o:title="ENQUIRY_PROCESSES_ICONS_Cyan-03"/>
          </v:shape>
        </w:pict>
      </w:r>
      <w:r>
        <w:rPr>
          <w:rFonts w:ascii="Arial" w:hAnsi="Arial" w:cs="Arial"/>
          <w:color w:val="008CC8" w:themeColor="text2"/>
        </w:rPr>
        <w:t xml:space="preserve"> </w:t>
      </w:r>
      <w:r w:rsidR="00857EE2">
        <w:rPr>
          <w:rFonts w:ascii="Arial" w:hAnsi="Arial" w:cs="Arial"/>
          <w:color w:val="008CC8" w:themeColor="text2"/>
        </w:rPr>
        <w:pict>
          <v:shape id="_x0000_i1027" type="#_x0000_t75" style="width:22pt;height:22pt">
            <v:imagedata r:id="rId11" o:title="ENQUIRY_PROCESSES_ICONS_Cyan-02"/>
          </v:shape>
        </w:pict>
      </w:r>
      <w:r>
        <w:rPr>
          <w:rFonts w:ascii="Arial" w:hAnsi="Arial" w:cs="Arial"/>
          <w:color w:val="008CC8" w:themeColor="text2"/>
        </w:rPr>
        <w:t xml:space="preserve"> </w:t>
      </w:r>
      <w:r w:rsidRPr="00610D01">
        <w:rPr>
          <w:rFonts w:ascii="Arial" w:hAnsi="Arial" w:cs="Arial"/>
          <w:color w:val="008CC8"/>
        </w:rPr>
        <w:t>Investigate variables that affect the speed of a toy car rolling down a slope.</w:t>
      </w: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610D01">
        <w:trPr>
          <w:trHeight w:val="652"/>
        </w:trPr>
        <w:tc>
          <w:tcPr>
            <w:tcW w:w="4867" w:type="dxa"/>
            <w:gridSpan w:val="2"/>
            <w:shd w:val="clear" w:color="auto" w:fill="008CC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8CC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008CC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7D1DA2E" wp14:editId="28ABF20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610D01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610D01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0BB2667" id="Round Diagonal Corner Rectangle 4" o:spid="_x0000_s1026" style="position:absolute;left:0;text-align:left;margin-left:-1.3pt;margin-top:3.6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610D01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610D01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771A04E" wp14:editId="0D1FCA66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610D01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610D01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33CE22B" id="Round Diagonal Corner Rectangle 3" o:spid="_x0000_s1027" style="position:absolute;left:0;text-align:left;margin-left:-256.3pt;margin-top:3.6pt;width:21.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610D01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610D01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610D01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F5607D">
              <w:rPr>
                <w:rFonts w:ascii="Arial" w:hAnsi="Arial" w:cs="Arial"/>
                <w:color w:val="32789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7A45A6A" wp14:editId="172D40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70772C7" id="Round Diagonal Corner Rectangle 2" o:spid="_x0000_s1028" style="position:absolute;margin-left:-1.15pt;margin-top:3.6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8rAIAAK8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If the overall, resultant force on an object is unbalanced, its motion changes and it slows down, speeds up or changes direction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E046DAB" wp14:editId="4AF0191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EC9E2CB" id="Round Diagonal Corner Rectangle 15" o:spid="_x0000_s1029" style="position:absolute;margin-left:-1.3pt;margin-top:3.6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72FF" w:rsidRPr="00257811" w:rsidRDefault="00E972FF" w:rsidP="000303C3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Illustrate a journey with changing speed on a distance-time graph, and label changes in motion</w:t>
            </w:r>
            <w:r w:rsidR="0028435D">
              <w:rPr>
                <w:rFonts w:ascii="Arial" w:hAnsi="Arial" w:cs="Arial"/>
              </w:rPr>
              <w:t>.</w:t>
            </w:r>
          </w:p>
        </w:tc>
      </w:tr>
      <w:tr w:rsidR="00E972FF" w:rsidRPr="00257811" w:rsidTr="00610D01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E972FF" w:rsidRPr="001D2FB1" w:rsidRDefault="00E972F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7FFEE6E" wp14:editId="306AF90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29781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DC06072" id="Round Diagonal Corner Rectangle 16" o:spid="_x0000_s1030" style="position:absolute;margin-left:-1.3pt;margin-top:2.35pt;width:21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dWrwIAALE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E972FF" w:rsidRPr="00257811" w:rsidRDefault="00E972FF" w:rsidP="00386AD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Describe how the speed of an object varies when measured by observers who are not moving, or moving relative to the object</w:t>
            </w:r>
            <w:r w:rsidR="0028435D">
              <w:rPr>
                <w:rFonts w:ascii="Arial" w:hAnsi="Arial" w:cs="Arial"/>
              </w:rPr>
              <w:t>.</w:t>
            </w:r>
          </w:p>
        </w:tc>
      </w:tr>
      <w:tr w:rsidR="00E972FF" w:rsidRPr="00257811" w:rsidTr="00610D01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E972FF" w:rsidRPr="00F5607D" w:rsidRDefault="00E972FF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F5607D">
              <w:rPr>
                <w:rFonts w:ascii="Arial" w:hAnsi="Arial" w:cs="Arial"/>
                <w:color w:val="327896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2E17B1C" wp14:editId="6F3C9F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25336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39924A1" id="Round Diagonal Corner Rectangle 7" o:spid="_x0000_s1031" style="position:absolute;margin-left:-1.15pt;margin-top:2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E972FF" w:rsidRDefault="00E972FF" w:rsidP="00E972FF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 xml:space="preserve">Use the formula:  </w:t>
            </w:r>
          </w:p>
          <w:p w:rsidR="00E972FF" w:rsidRPr="00E972FF" w:rsidRDefault="00E972FF" w:rsidP="00E972FF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speed = distance (m) / time (s)</w:t>
            </w:r>
          </w:p>
          <w:p w:rsidR="00E972FF" w:rsidRPr="00257811" w:rsidRDefault="00E972FF" w:rsidP="00E972FF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or distance-time graphs, to calculate speed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E972FF" w:rsidRPr="001D2FB1" w:rsidRDefault="00E972F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E972FF" w:rsidRPr="00F5607D" w:rsidRDefault="00E972FF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F5607D">
              <w:rPr>
                <w:rFonts w:ascii="Arial" w:hAnsi="Arial" w:cs="Arial"/>
                <w:color w:val="327896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3C602F8" wp14:editId="5E6C9F3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22796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40257DB" id="Round Diagonal Corner Rectangle 8" o:spid="_x0000_s1032" style="position:absolute;margin-left:-1.15pt;margin-top:1.8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A straight line on a distance-time graph shows constant speed, a curving line shows acceleration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4A37D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24C086" wp14:editId="04FA895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189865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37D8" w:rsidRPr="00387A75" w:rsidRDefault="001317F5" w:rsidP="004A37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3" style="position:absolute;margin-left:-1.1pt;margin-top:14.95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UDrQIAALE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A37D8" w:rsidRPr="00387A75" w:rsidRDefault="001317F5" w:rsidP="004A37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A743623" wp14:editId="774D9A8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9525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F7BBDB5" id="Round Diagonal Corner Rectangle 9" o:spid="_x0000_s1034" style="position:absolute;margin-left:-1.15pt;margin-top:.75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The higher the speed of an object, the shorter the time taken for a journey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E972FF" w:rsidRPr="001D2FB1" w:rsidRDefault="00E972F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008CC8"/>
              <w:bottom w:val="single" w:sz="4" w:space="0" w:color="327896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490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E972FF" w:rsidRPr="00F5607D" w:rsidRDefault="00E972FF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F5607D">
              <w:rPr>
                <w:rFonts w:ascii="Arial" w:hAnsi="Arial" w:cs="Arial"/>
                <w:color w:val="32789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327896"/>
              <w:bottom w:val="single" w:sz="4" w:space="0" w:color="327896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72E279F" wp14:editId="40B3054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50165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1A23873" id="Round Diagonal Corner Rectangle 10" o:spid="_x0000_s1035" style="position:absolute;margin-left:-1.15pt;margin-top:3.95pt;width:21.55pt;height:2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  <w:b/>
              </w:rPr>
              <w:t>Speed</w:t>
            </w:r>
            <w:r w:rsidR="009537B1">
              <w:rPr>
                <w:rFonts w:ascii="Arial" w:hAnsi="Arial" w:cs="Arial"/>
                <w:b/>
              </w:rPr>
              <w:t>:</w:t>
            </w:r>
            <w:r w:rsidRPr="00E972FF">
              <w:rPr>
                <w:rFonts w:ascii="Arial" w:hAnsi="Arial" w:cs="Arial"/>
              </w:rPr>
              <w:t xml:space="preserve"> How much distance is covered in how much time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DD909E" wp14:editId="0501B67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3AA47AE" id="Round Diagonal Corner Rectangle 17" o:spid="_x0000_s1036" style="position:absolute;margin-left:-1.15pt;margin-top:3.65pt;width:21.5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Xtrg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  <w:b/>
              </w:rPr>
              <w:t>Average speed</w:t>
            </w:r>
            <w:r w:rsidR="009537B1">
              <w:rPr>
                <w:rFonts w:ascii="Arial" w:hAnsi="Arial" w:cs="Arial"/>
                <w:b/>
              </w:rPr>
              <w:t>:</w:t>
            </w:r>
            <w:r w:rsidRPr="00E972FF">
              <w:rPr>
                <w:rFonts w:ascii="Arial" w:hAnsi="Arial" w:cs="Arial"/>
              </w:rPr>
              <w:t xml:space="preserve"> The overall distance travelled divided by overall time for a journey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4A37D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DC2E959" wp14:editId="297ED28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156482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37D8" w:rsidRPr="00387A75" w:rsidRDefault="001317F5" w:rsidP="004A37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7" style="position:absolute;margin-left:-1.1pt;margin-top:12.3pt;width:21.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YQrQIAALI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A37D8" w:rsidRPr="00387A75" w:rsidRDefault="001317F5" w:rsidP="004A37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4A37D8" w:rsidRPr="00257811" w:rsidTr="00610D01">
        <w:trPr>
          <w:trHeight w:val="804"/>
        </w:trPr>
        <w:tc>
          <w:tcPr>
            <w:tcW w:w="851" w:type="dxa"/>
            <w:vMerge w:val="restart"/>
          </w:tcPr>
          <w:p w:rsidR="004A37D8" w:rsidRPr="003F47CF" w:rsidRDefault="004A37D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1602F30" wp14:editId="61FEEE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162624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37D8" w:rsidRPr="00387A75" w:rsidRDefault="004A37D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B7F32A9" id="Round Diagonal Corner Rectangle 11" o:spid="_x0000_s1038" style="position:absolute;margin-left:-1.15pt;margin-top:12.8pt;width:21.55pt;height:21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L+rQ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A37D8" w:rsidRPr="00387A75" w:rsidRDefault="004A37D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0" w:type="dxa"/>
            </w:tcMar>
            <w:vAlign w:val="center"/>
          </w:tcPr>
          <w:p w:rsidR="004A37D8" w:rsidRPr="00257811" w:rsidRDefault="004A37D8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  <w:b/>
              </w:rPr>
              <w:t>Relative motion</w:t>
            </w:r>
            <w:r w:rsidR="009537B1">
              <w:rPr>
                <w:rFonts w:ascii="Arial" w:hAnsi="Arial" w:cs="Arial"/>
                <w:b/>
              </w:rPr>
              <w:t>:</w:t>
            </w:r>
            <w:r w:rsidRPr="00E972FF">
              <w:rPr>
                <w:rFonts w:ascii="Arial" w:hAnsi="Arial" w:cs="Arial"/>
              </w:rPr>
              <w:t xml:space="preserve"> Different observers judge speeds differently if they are in motion too, so an object's speed is relative to the observer's speed</w:t>
            </w:r>
            <w:r w:rsidR="00FF2D9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4A37D8" w:rsidRPr="00554E08" w:rsidRDefault="004A37D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4A37D8" w:rsidRPr="003F47CF" w:rsidRDefault="004A37D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4A37D8" w:rsidRPr="00257811" w:rsidRDefault="004A37D8" w:rsidP="000711C7">
            <w:pPr>
              <w:rPr>
                <w:rFonts w:ascii="Arial" w:hAnsi="Arial" w:cs="Arial"/>
              </w:rPr>
            </w:pPr>
          </w:p>
        </w:tc>
      </w:tr>
      <w:tr w:rsidR="004A37D8" w:rsidRPr="00257811" w:rsidTr="00610D01">
        <w:trPr>
          <w:trHeight w:val="574"/>
        </w:trPr>
        <w:tc>
          <w:tcPr>
            <w:tcW w:w="851" w:type="dxa"/>
            <w:vMerge/>
          </w:tcPr>
          <w:p w:rsidR="004A37D8" w:rsidRPr="003F47CF" w:rsidRDefault="004A37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A37D8" w:rsidRPr="00E972FF" w:rsidRDefault="004A37D8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4A37D8" w:rsidRPr="00554E08" w:rsidRDefault="004A37D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4A37D8" w:rsidRPr="003F47CF" w:rsidRDefault="004A37D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4A37D8" w:rsidRPr="00257811" w:rsidRDefault="004A37D8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610D01">
        <w:trPr>
          <w:trHeight w:val="567"/>
        </w:trPr>
        <w:tc>
          <w:tcPr>
            <w:tcW w:w="851" w:type="dxa"/>
          </w:tcPr>
          <w:p w:rsidR="00E972FF" w:rsidRPr="000C2F8A" w:rsidRDefault="00E972F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C06CE5E" wp14:editId="7C27A5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27214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4DACFD3" id="Round Diagonal Corner Rectangle 6" o:spid="_x0000_s1039" style="position:absolute;margin-left:-1.15pt;margin-top:2.15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  <w:b/>
              </w:rPr>
              <w:t>Acceleration</w:t>
            </w:r>
            <w:r w:rsidR="00721AE1">
              <w:rPr>
                <w:rFonts w:ascii="Arial" w:hAnsi="Arial" w:cs="Arial"/>
                <w:b/>
              </w:rPr>
              <w:t>:</w:t>
            </w:r>
            <w:r w:rsidRPr="00E972FF">
              <w:rPr>
                <w:rFonts w:ascii="Arial" w:hAnsi="Arial" w:cs="Arial"/>
              </w:rPr>
              <w:t xml:space="preserve"> How quickly speed increases or decreases</w:t>
            </w:r>
            <w:r w:rsidR="002843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520090">
        <w:trPr>
          <w:trHeight w:val="652"/>
        </w:trPr>
        <w:tc>
          <w:tcPr>
            <w:tcW w:w="851" w:type="dxa"/>
            <w:shd w:val="clear" w:color="auto" w:fill="80C6E3"/>
            <w:vAlign w:val="center"/>
          </w:tcPr>
          <w:p w:rsidR="00E972FF" w:rsidRPr="000C2F8A" w:rsidRDefault="00E972FF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B09DF32" wp14:editId="24C45F2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C6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610D01" w:rsidRDefault="00E972FF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610D01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0F0A160" id="Round Diagonal Corner Rectangle 5" o:spid="_x0000_s1040" style="position:absolute;margin-left:-1.15pt;margin-top:.95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" adj="-11796480,,5400" path="m45601,l273600,r,l273600,227999v,25185,-20416,45601,-45601,45601l,273600r,l,45601c,20416,20416,,45601,xe" fillcolor="white [3212]" strokecolor="#80c6e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610D01" w:rsidRDefault="00E972FF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610D01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80C6E3"/>
            <w:vAlign w:val="center"/>
          </w:tcPr>
          <w:p w:rsidR="00E972FF" w:rsidRPr="00B53487" w:rsidRDefault="00E972FF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C6E3"/>
          </w:tcPr>
          <w:p w:rsidR="00E972FF" w:rsidRPr="00554E08" w:rsidRDefault="00E972FF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80C6E3"/>
            <w:vAlign w:val="center"/>
          </w:tcPr>
          <w:p w:rsidR="00E972FF" w:rsidRPr="000C2F8A" w:rsidRDefault="00E972FF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80C6E3"/>
            <w:vAlign w:val="center"/>
          </w:tcPr>
          <w:p w:rsidR="00E972FF" w:rsidRPr="00257811" w:rsidRDefault="00E972FF" w:rsidP="00016825">
            <w:pPr>
              <w:rPr>
                <w:rFonts w:ascii="Arial" w:hAnsi="Arial" w:cs="Arial"/>
              </w:rPr>
            </w:pPr>
          </w:p>
        </w:tc>
      </w:tr>
      <w:tr w:rsidR="00E972FF" w:rsidRPr="00257811" w:rsidTr="00DF6C3B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821FED" wp14:editId="470F7DA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EE66D48" id="Round Diagonal Corner Rectangle 14" o:spid="_x0000_s1041" style="position:absolute;margin-left:-1.15pt;margin-top:4.65pt;width:21.55pt;height:21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V6rw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Suggest how the motion of two objects moving at different speeds in the same direction would appear to the other</w:t>
            </w:r>
            <w:r w:rsidR="00FF2D9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E972FF" w:rsidRPr="00554E08" w:rsidRDefault="00E972F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72FF" w:rsidRPr="000C2F8A" w:rsidRDefault="00E972F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72FF" w:rsidRPr="00DF6C3B" w:rsidRDefault="00E972FF" w:rsidP="000711C7">
            <w:pPr>
              <w:rPr>
                <w:rFonts w:ascii="Arial" w:hAnsi="Arial" w:cs="Arial"/>
              </w:rPr>
            </w:pPr>
          </w:p>
        </w:tc>
      </w:tr>
      <w:tr w:rsidR="00E972FF" w:rsidRPr="00257811" w:rsidTr="003B7ECB">
        <w:trPr>
          <w:trHeight w:val="567"/>
        </w:trPr>
        <w:tc>
          <w:tcPr>
            <w:tcW w:w="851" w:type="dxa"/>
          </w:tcPr>
          <w:p w:rsidR="00E972FF" w:rsidRPr="003F47CF" w:rsidRDefault="00E972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D3935F2" wp14:editId="56D75B7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72FF" w:rsidRPr="00387A75" w:rsidRDefault="00E972F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93F120D" id="Round Diagonal Corner Rectangle 21" o:spid="_x0000_s1042" style="position:absolute;margin-left:-1.15pt;margin-top:3.95pt;width:21.55pt;height:21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aZrw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72FF" w:rsidRPr="00387A75" w:rsidRDefault="00E972F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72FF" w:rsidRPr="00257811" w:rsidRDefault="00E972FF" w:rsidP="000711C7">
            <w:pPr>
              <w:rPr>
                <w:rFonts w:ascii="Arial" w:hAnsi="Arial" w:cs="Arial"/>
              </w:rPr>
            </w:pPr>
            <w:r w:rsidRPr="00E972FF">
              <w:rPr>
                <w:rFonts w:ascii="Arial" w:hAnsi="Arial" w:cs="Arial"/>
              </w:rPr>
              <w:t>Predict changes in an object's speed when the forces on it change</w:t>
            </w:r>
            <w:r w:rsidR="00FF2D9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E972FF" w:rsidRPr="00554E08" w:rsidRDefault="00E972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72FF" w:rsidRPr="000C2F8A" w:rsidRDefault="00E972F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72FF" w:rsidRPr="00DF6C3B" w:rsidRDefault="00E972FF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7CE22FF" wp14:editId="6A21870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89535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7ECB" w:rsidRPr="00387A75" w:rsidRDefault="003B7ECB" w:rsidP="003B7E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3" style="position:absolute;margin-left:-1.05pt;margin-top:7.05pt;width:21.5pt;height: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4krgIAALI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B7ECB" w:rsidRPr="00387A75" w:rsidRDefault="003B7ECB" w:rsidP="003B7E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C78F15" wp14:editId="51C8CF8D">
                      <wp:simplePos x="0" y="0"/>
                      <wp:positionH relativeFrom="column">
                        <wp:posOffset>-11542</wp:posOffset>
                      </wp:positionH>
                      <wp:positionV relativeFrom="paragraph">
                        <wp:posOffset>57935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7ECB" w:rsidRPr="00387A75" w:rsidRDefault="003B7ECB" w:rsidP="003B7E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4" style="position:absolute;margin-left:-.9pt;margin-top:4.55pt;width:21.5pt;height: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3CrQIAALI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B7ECB" w:rsidRPr="00387A75" w:rsidRDefault="003B7ECB" w:rsidP="003B7E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  <w:tr w:rsidR="003B7ECB" w:rsidRPr="00257811" w:rsidTr="003B7ECB">
        <w:trPr>
          <w:trHeight w:val="567"/>
        </w:trPr>
        <w:tc>
          <w:tcPr>
            <w:tcW w:w="851" w:type="dxa"/>
          </w:tcPr>
          <w:p w:rsidR="003B7ECB" w:rsidRPr="003F47CF" w:rsidRDefault="003B7E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3B7ECB" w:rsidRPr="00E972FF" w:rsidRDefault="003B7E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B7ECB" w:rsidRPr="00554E08" w:rsidRDefault="003B7EC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B7ECB" w:rsidRPr="000C2F8A" w:rsidRDefault="003B7E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B7ECB" w:rsidRPr="00DF6C3B" w:rsidRDefault="003B7ECB" w:rsidP="000711C7">
            <w:pPr>
              <w:rPr>
                <w:rFonts w:ascii="Arial" w:hAnsi="Arial" w:cs="Arial"/>
              </w:rPr>
            </w:pPr>
          </w:p>
        </w:tc>
      </w:tr>
    </w:tbl>
    <w:p w:rsidR="00427296" w:rsidRDefault="00427296"/>
    <w:sectPr w:rsidR="00427296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3B7ECB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317F5"/>
    <w:rsid w:val="00186AAE"/>
    <w:rsid w:val="0018738A"/>
    <w:rsid w:val="001A35E0"/>
    <w:rsid w:val="001D2FB1"/>
    <w:rsid w:val="001F62E6"/>
    <w:rsid w:val="00257811"/>
    <w:rsid w:val="0028435D"/>
    <w:rsid w:val="002B0FBE"/>
    <w:rsid w:val="00387A75"/>
    <w:rsid w:val="003B7ECB"/>
    <w:rsid w:val="003F47CF"/>
    <w:rsid w:val="00420ECC"/>
    <w:rsid w:val="00427296"/>
    <w:rsid w:val="004A37D8"/>
    <w:rsid w:val="00520090"/>
    <w:rsid w:val="00521555"/>
    <w:rsid w:val="00554E08"/>
    <w:rsid w:val="0056195D"/>
    <w:rsid w:val="0058055D"/>
    <w:rsid w:val="005A282E"/>
    <w:rsid w:val="005C3E61"/>
    <w:rsid w:val="00610D01"/>
    <w:rsid w:val="0069095E"/>
    <w:rsid w:val="006D153C"/>
    <w:rsid w:val="006F0F5E"/>
    <w:rsid w:val="006F7A65"/>
    <w:rsid w:val="00721AE1"/>
    <w:rsid w:val="00846FF1"/>
    <w:rsid w:val="00857EE2"/>
    <w:rsid w:val="008B5416"/>
    <w:rsid w:val="008E7A30"/>
    <w:rsid w:val="00934866"/>
    <w:rsid w:val="009537B1"/>
    <w:rsid w:val="00A17561"/>
    <w:rsid w:val="00A35B6A"/>
    <w:rsid w:val="00A365B5"/>
    <w:rsid w:val="00AF4784"/>
    <w:rsid w:val="00B259E8"/>
    <w:rsid w:val="00B42352"/>
    <w:rsid w:val="00B53487"/>
    <w:rsid w:val="00C1089B"/>
    <w:rsid w:val="00CC657C"/>
    <w:rsid w:val="00DF6C3B"/>
    <w:rsid w:val="00E972FF"/>
    <w:rsid w:val="00F5607D"/>
    <w:rsid w:val="00FF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2AC6834F.dotm</Template>
  <TotalTime>0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 Speed</dc:title>
  <dc:creator>AQA</dc:creator>
  <dcterms:created xsi:type="dcterms:W3CDTF">2016-08-04T14:38:00Z</dcterms:created>
  <dcterms:modified xsi:type="dcterms:W3CDTF">2019-09-11T13:30:00Z</dcterms:modified>
</cp:coreProperties>
</file>