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1781BAB6" wp14:editId="66E488E5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</w:r>
      <w:r w:rsidR="007D4C75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</w:t>
      </w:r>
    </w:p>
    <w:p w:rsidR="00077675" w:rsidRDefault="007D4C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</w:t>
      </w:r>
    </w:p>
    <w:p w:rsidR="00077675" w:rsidRDefault="00D51D3F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7D944853" wp14:editId="3CA78B8B">
            <wp:simplePos x="0" y="0"/>
            <wp:positionH relativeFrom="page">
              <wp:posOffset>-46355</wp:posOffset>
            </wp:positionH>
            <wp:positionV relativeFrom="page">
              <wp:posOffset>1220470</wp:posOffset>
            </wp:positionV>
            <wp:extent cx="6630670" cy="1259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38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1"/>
                    <a:stretch/>
                  </pic:blipFill>
                  <pic:spPr bwMode="auto">
                    <a:xfrm>
                      <a:off x="0" y="0"/>
                      <a:ext cx="663067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F06B6D" w:rsidRPr="00DF6C3B" w:rsidTr="00147AA3">
        <w:trPr>
          <w:trHeight w:val="484"/>
        </w:trPr>
        <w:tc>
          <w:tcPr>
            <w:tcW w:w="10569" w:type="dxa"/>
            <w:gridSpan w:val="5"/>
            <w:tcMar>
              <w:top w:w="113" w:type="dxa"/>
            </w:tcMar>
          </w:tcPr>
          <w:p w:rsidR="00F06B6D" w:rsidRPr="009C5863" w:rsidRDefault="008B4A8E" w:rsidP="00F06B6D">
            <w:pPr>
              <w:rPr>
                <w:rFonts w:ascii="Arial" w:hAnsi="Arial" w:cs="Arial"/>
                <w:color w:val="783C2D"/>
              </w:rPr>
            </w:pPr>
            <w:r>
              <w:rPr>
                <w:rFonts w:ascii="Arial" w:hAnsi="Arial" w:cs="Arial"/>
                <w:color w:val="783C2D" w:themeColor="accent5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45pt;height:21.45pt">
                  <v:imagedata r:id="rId10" o:title="ENQUIRY_PROCESSES_ICONS_Brick-02"/>
                </v:shape>
              </w:pict>
            </w:r>
            <w:r w:rsidR="00F06B6D">
              <w:rPr>
                <w:rFonts w:ascii="Arial" w:hAnsi="Arial" w:cs="Arial"/>
                <w:color w:val="783C2D" w:themeColor="accent5"/>
              </w:rPr>
              <w:t xml:space="preserve"> </w:t>
            </w:r>
            <w:r>
              <w:rPr>
                <w:rFonts w:ascii="Arial" w:hAnsi="Arial" w:cs="Arial"/>
                <w:color w:val="783C2D" w:themeColor="accent5"/>
              </w:rPr>
              <w:pict>
                <v:shape id="_x0000_i1026" type="#_x0000_t75" style="width:21.45pt;height:21.45pt">
                  <v:imagedata r:id="rId11" o:title="ENQUIRY_PROCESSES_ICONS_Brick-03"/>
                </v:shape>
              </w:pict>
            </w:r>
            <w:r w:rsidR="00F06B6D">
              <w:rPr>
                <w:rFonts w:ascii="Arial" w:hAnsi="Arial" w:cs="Arial"/>
                <w:color w:val="783C2D" w:themeColor="accent5"/>
              </w:rPr>
              <w:t xml:space="preserve"> </w:t>
            </w:r>
            <w:r>
              <w:rPr>
                <w:rFonts w:ascii="Arial" w:hAnsi="Arial" w:cs="Arial"/>
                <w:color w:val="783C2D" w:themeColor="accent5"/>
              </w:rPr>
              <w:pict>
                <v:shape id="_x0000_i1027" type="#_x0000_t75" style="width:21.45pt;height:21.45pt">
                  <v:imagedata r:id="rId12" o:title="ENQUIRY_PROCESSES_ICONS_Brick-04"/>
                </v:shape>
              </w:pict>
            </w:r>
            <w:r w:rsidR="00F06B6D">
              <w:rPr>
                <w:rFonts w:ascii="Arial" w:hAnsi="Arial" w:cs="Arial"/>
                <w:color w:val="783C2D" w:themeColor="accent5"/>
              </w:rPr>
              <w:t xml:space="preserve"> </w:t>
            </w:r>
            <w:r w:rsidR="00F06B6D" w:rsidRPr="009C5863">
              <w:rPr>
                <w:rFonts w:ascii="Arial" w:hAnsi="Arial" w:cs="Arial"/>
                <w:color w:val="783C2D"/>
              </w:rPr>
              <w:t>Relate advice to pregnant women to ideas about transfer of substances to the embryo.</w:t>
            </w:r>
          </w:p>
          <w:p w:rsidR="00F06B6D" w:rsidRPr="00F06B6D" w:rsidRDefault="00F06B6D" w:rsidP="00F06B6D">
            <w:pPr>
              <w:rPr>
                <w:rFonts w:ascii="Arial" w:hAnsi="Arial" w:cs="Arial"/>
                <w:color w:val="783C2D" w:themeColor="accent5"/>
              </w:rPr>
            </w:pPr>
            <w:r>
              <w:rPr>
                <w:rFonts w:ascii="Arial" w:hAnsi="Arial" w:cs="Arial"/>
                <w:color w:val="783C2D" w:themeColor="accent5"/>
              </w:rPr>
              <w:t xml:space="preserve"> </w:t>
            </w:r>
          </w:p>
        </w:tc>
      </w:tr>
      <w:tr w:rsidR="00554E08" w:rsidRPr="00257811" w:rsidTr="00154B3C">
        <w:trPr>
          <w:trHeight w:val="652"/>
        </w:trPr>
        <w:tc>
          <w:tcPr>
            <w:tcW w:w="4867" w:type="dxa"/>
            <w:gridSpan w:val="2"/>
            <w:shd w:val="clear" w:color="auto" w:fill="783C2D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783C2D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783C2D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E768B8" wp14:editId="7BA938B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9C5863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9C5863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FE768B8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sjsAIAANAFAAAOAAAAZHJzL2Uyb0RvYy54bWysVEtv2zAMvg/YfxB0X+2k7VoEdYogQYcB&#10;RVukHXpWZPkByKJGKbGzXz9KfnR9YIdhOSiUSX4kP5G8uu4azQ4KXQ0m47OTlDNlJOS1KTP+4+nm&#10;yyVnzguTCw1GZfyoHL9efv501dqFmkMFOlfICMS4RWszXnlvF0niZKUa4U7AKkPKArARnq5YJjmK&#10;ltAbnczT9GvSAuYWQSrn6OumV/JlxC8KJf19UTjlmc445ebjifHchTNZXolFicJWtRzSEP+QRSNq&#10;Q0EnqI3wgu2xfgfV1BLBQeFPJDQJFEUtVayBqpmlb6p5rIRVsRYix9mJJvf/YOXd4QFZnWf8jDMj&#10;GnqiLexNzja1KMEIzdaAhp5oS1QKU2rFzgJprXUL8n20DzjcHImBga7AJvxTbayLRB8nolXnmaSP&#10;84vT9JyeQ5JqkAkleXG26Pw3BQ0LQsYxpDQPKYU0ItHicOt87zQah6gOdJ3f1FrHS+gitdbIDoLe&#10;f1fOQuoU5pWVNqzN+Ons4jwCv9I5LHeT/8Xl6Xq+eQ9BgNoQbuCkZyFK/qhVyEKbrSqI4lB3H+F1&#10;WkJKZfysV1UiV3225yn9xmCjR8w+AgbkguqcsAeA0bIHGbH7sgf74KribEzO6d8S650njxgZjJ+c&#10;m9oAfgSgqaohcm8/ktRTE1jy3a4jkyDuID9SLyL0Q+qsvKnp9W+F8w8CaSqpYWjT+Hs6Cg30ZjBI&#10;nFWAvz76HuxpWEjLWUtTnnH3cy9Qcaa/GxqjsBJGAUdhNwpm36yBGmdGO8zKKJIDej2KBULzTAto&#10;FaKQShhJsTIuPY6Xte+3Da0wqVaraEajb4W/NY9WBvBAaOjhp+5ZoB1a3tOs3MG4AcTiTb/3tsHT&#10;wGrvoajjMLzwOFBNayP2zLDiwl768x6tXhbx8jcAAAD//wMAUEsDBBQABgAIAAAAIQByyssw2gAA&#10;AAYBAAAPAAAAZHJzL2Rvd25yZXYueG1sTI7BTsMwEETvSPyDtUjcWpuoBBTiVFDBiQNqygds4yWJ&#10;Yq+j2G1Cvx5zguNoRm9euV2cFWeaQu9Zw91agSBuvOm51fB5eFs9gggR2aD1TBq+KcC2ur4qsTB+&#10;5j2d69iKBOFQoIYuxrGQMjQdOQxrPxKn7stPDmOKUyvNhHOCOyszpXLpsOf00OFIu46aoT45DS9y&#10;/shfh2bM9mgvu/oSB/lutL69WZ6fQERa4t8YfvWTOlTJ6ehPbIKwGlZZnpYaHjIQqd6oDYijhnuV&#10;gaxK+V+/+gEAAP//AwBQSwECLQAUAAYACAAAACEAtoM4kv4AAADhAQAAEwAAAAAAAAAAAAAAAAAA&#10;AAAAW0NvbnRlbnRfVHlwZXNdLnhtbFBLAQItABQABgAIAAAAIQA4/SH/1gAAAJQBAAALAAAAAAAA&#10;AAAAAAAAAC8BAABfcmVscy8ucmVsc1BLAQItABQABgAIAAAAIQCW1UsjsAIAANAFAAAOAAAAAAAA&#10;AAAAAAAAAC4CAABkcnMvZTJvRG9jLnhtbFBLAQItABQABgAIAAAAIQByyssw2gAAAAYBAAAPAAAA&#10;AAAAAAAAAAAAAAoFAABkcnMvZG93bnJldi54bWxQSwUGAAAAAAQABADzAAAAEQYAAAAA&#10;" adj="-11796480,,5400" path="m45509,l273050,r,l273050,227541v,25134,-20375,45509,-45509,45509l,273050r,l,45509c,20375,20375,,45509,xe" fillcolor="white [3212]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9C5863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9C5863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5F22844" wp14:editId="55FF735F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9C5863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9C5863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5F22844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7WHsQIAANcFAAAOAAAAZHJzL2Uyb0RvYy54bWysVEtv2zAMvg/YfxB0X+0k6FoEdYogQYcB&#10;RVs0HXpWZPkByKJGKbGzXz9KfnR9YIdhOSiUSX4kP5G8uu4azY4KXQ0m47OzlDNlJOS1KTP+4+nm&#10;yyVnzguTCw1GZfykHL9eff501dqlmkMFOlfICMS4ZWszXnlvl0niZKUa4c7AKkPKArARnq5YJjmK&#10;ltAbnczT9GvSAuYWQSrn6Ou2V/JVxC8KJf19UTjlmc445ebjifHchzNZXYllicJWtRzSEP+QRSNq&#10;Q0EnqK3wgh2wfgfV1BLBQeHPJDQJFEUtVayBqpmlb6rZVcKqWAuR4+xEk/t/sPLu+ICszjO+4MyI&#10;hp7oEQ4mZ9talGCEZhtAQ0/0SFQKU2rFFoG01rol+e7sAw43R2JgoCuwCf9UG+si0aeJaNV5Junj&#10;/GKRntNzSFINMqEkL84Wnf+moGFByDiGlOYhpZBGJFocb53vnUbjENWBrvObWut4CV2kNhrZUdD7&#10;78tZSJ3CvLLShrVU/uziPAK/0jks95P/xeViM9++hyBAbQg3cNKzECV/0ipkoc2jKojiUHcf4XVa&#10;Qkpl/KxXVSJXfbbnKf3GYKNHzD4CBuSC6pywB4DRsgcZsfuyB/vgquJsTM7p3xLrnSePGBmMn5yb&#10;2gB+BKCpqiFybz+S1FMTWPLdvovtFy3Dlz3kJ2pJhH5WnZU3NTXBrXD+QSANJ/UNLRx/T0ehgZ4O&#10;BomzCvDXR9+DPc0MaTlradgz7n4eBCrO9HdD0xQ2wyjgKOxHwRyaDVD/zGiVWRlFckCvR7FAaJ5p&#10;D61DFFIJIylWxqXH8bLx/dKhTSbVeh3NaANY4W/NzsoAHngNrfzUPQu0Q+d7Gpk7GBeBWL5p+942&#10;eBpYHzwUdZyJFx4Hxml7xNYZNl1YT3/eo9XLPl79BgAA//8DAFBLAwQUAAYACAAAACEA2M/W8d4A&#10;AAAKAQAADwAAAGRycy9kb3ducmV2LnhtbEyPwU7DMAyG70i8Q2Qkbl26iBUodSeY4MQBrfAAXhPa&#10;qo1TNdla9vSEEzva/vT7+4vtYgdxMpPvHCOsVykIw7XTHTcIX59vyQMIH4g1DY4Nwo/xsC2vrwrK&#10;tZt5b05VaEQMYZ8TQhvCmEvp69ZY8is3Go63bzdZCnGcGqknmmO4HaRK00xa6jh+aGk0u9bUfXW0&#10;CC9y/she+3pUexrOu+ocevmuEW9vlucnEMEs4R+GP/2oDmV0Orgjay8GhGSzVllkEe4ViAgkd9lj&#10;XBwQNqkCWRbyskL5CwAA//8DAFBLAQItABQABgAIAAAAIQC2gziS/gAAAOEBAAATAAAAAAAAAAAA&#10;AAAAAAAAAABbQ29udGVudF9UeXBlc10ueG1sUEsBAi0AFAAGAAgAAAAhADj9If/WAAAAlAEAAAsA&#10;AAAAAAAAAAAAAAAALwEAAF9yZWxzLy5yZWxzUEsBAi0AFAAGAAgAAAAhAKA7tYexAgAA1wUAAA4A&#10;AAAAAAAAAAAAAAAALgIAAGRycy9lMm9Eb2MueG1sUEsBAi0AFAAGAAgAAAAhANjP1vHeAAAACgEA&#10;AA8AAAAAAAAAAAAAAAAACwUAAGRycy9kb3ducmV2LnhtbFBLBQYAAAAABAAEAPMAAAAWBgAAAAA=&#10;" adj="-11796480,,5400" path="m45509,l273050,r,l273050,227541v,25134,-20375,45509,-45509,45509l,273050r,l,45509c,20375,20375,,45509,xe" fillcolor="white [3212]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9C5863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9C5863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9C5863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9C5863">
              <w:rPr>
                <w:rFonts w:ascii="Arial" w:hAnsi="Arial" w:cs="Arial"/>
                <w:color w:val="783C2D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9C586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712BD329" wp14:editId="3950B45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12BD329" id="Round Diagonal Corner Rectangle 2" o:spid="_x0000_s1028" style="position:absolute;margin-left:-1.15pt;margin-top:3.65pt;width:21.55pt;height:21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NTrQIAAK8FAAAOAAAAZHJzL2Uyb0RvYy54bWysVEtv2zAMvg/YfxB0X+2k6ANBnSJI0GFA&#10;0RZ9oGdFlhIDsqhRSuLs14+SbLfoih2G5eBQIvmR/ETy6rprDdsr9A3Yik9OSs6UlVA3dlPxl+eb&#10;b5ec+SBsLQxYVfGj8vx6/vXL1cHN1BS2YGqFjECsnx1cxbchuFlReLlVrfAn4JQlpQZsRaAjbooa&#10;xYHQW1NMy/K8OADWDkEq7+l2lZV8nvC1VjLca+1VYKbilFtIX0zfdfwW8ysx26Bw20b2aYh/yKIV&#10;jaWgI9RKBMF22PwB1TYSwYMOJxLaArRupEo1UDWT8kM1T1vhVKqFyPFupMn/P1h5t39A1tQVn3Jm&#10;RUtP9Ag7W7NVIzZghWFLQEtP9EhUCrsxik0jaQfnZ+T75B6wP3kSIwOdxjb+U22sS0QfR6JVF5ik&#10;y+nF6XlJzyFJ1cuEUrw5O/Thu4KWRaHiGFOaxpRiGolosb/1ITsNxjGqhZvGGLoXM2PZoeKnk4uz&#10;5ODBNHVURp3HzXppkO0F9cXF5elyuopVUQbvzOhkLF3GWnN1SQpHozL+o9JEXawnR4hNq0ZYIaWy&#10;YZJVW1GrHO2spN8QbPBIoY0lwIisKcsRuwcYLDPIgJ1z7u2jq0o9PzqXf0ssO48eKTLYMDq3jQX8&#10;DMBQVX3kbD+QlKmJLIVu3fVtRZbxZg31kVoNIc+gd/Kmoce9FT48CKSho36gRRLu6aMN0NNBL3G2&#10;Bfz12X20p1kgLWcHGuKK+587gYoz88PSlMSJHwQchPUg2F27BHr/Ca0oJ5NIDhjMIGqE9pX2yyJG&#10;IZWwkmJVXAYcDsuQlwltKKkWi2RGk+1EuLVPTkbwyGts0efuVaDrOzrQKNzBMOBi9qGds230tLDY&#10;BdBN6vU3HnvGaSuk1uk3WFw778/J6m3Pzn8DAAD//wMAUEsDBBQABgAIAAAAIQDwIKz42wAAAAYB&#10;AAAPAAAAZHJzL2Rvd25yZXYueG1sTI/NTsMwEITvSLyDtUjcWjul/ChkU6FKHJDg0MADOPGSBOJ1&#10;iN02fXuWEz2NVjOa+bbYzH5QB5piHxghWxpQxE1wPbcIH+/PiwdQMVl2dghMCCeKsCkvLwqbu3Dk&#10;HR2q1Cop4ZhbhC6lMdc6Nh15G5dhJBbvM0zeJjmnVrvJHqXcD3plzJ32tmdZ6OxI246a72rvEd6+&#10;0rSb6+olZaRPnn+yavuaIV5fzU+PoBLN6T8Mf/iCDqUw1WHPLqoBYbG6kSTCvYjYayOP1Ai3Zg26&#10;LPQ5fvkLAAD//wMAUEsBAi0AFAAGAAgAAAAhALaDOJL+AAAA4QEAABMAAAAAAAAAAAAAAAAAAAAA&#10;AFtDb250ZW50X1R5cGVzXS54bWxQSwECLQAUAAYACAAAACEAOP0h/9YAAACUAQAACwAAAAAAAAAA&#10;AAAAAAAvAQAAX3JlbHMvLnJlbHNQSwECLQAUAAYACAAAACEAaNrDU60CAACvBQAADgAAAAAAAAAA&#10;AAAAAAAuAgAAZHJzL2Uyb0RvYy54bWxQSwECLQAUAAYACAAAACEA8CCs+N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910E2" w:rsidP="000711C7">
            <w:pPr>
              <w:rPr>
                <w:rFonts w:ascii="Arial" w:hAnsi="Arial" w:cs="Arial"/>
              </w:rPr>
            </w:pPr>
            <w:r w:rsidRPr="00D910E2">
              <w:rPr>
                <w:rFonts w:ascii="Arial" w:hAnsi="Arial" w:cs="Arial"/>
              </w:rPr>
              <w:t>The menstrual cycle prepares the female for pregnancy and stops if the egg is fertilised by a sperm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82375E6" wp14:editId="336EE1E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82375E6" id="Round Diagonal Corner Rectangle 15" o:spid="_x0000_s1029" style="position:absolute;margin-left:-1.3pt;margin-top:3.65pt;width:21.5pt;height:21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qrrwIAALEFAAAOAAAAZHJzL2Uyb0RvYy54bWysVMFu2zAMvQ/YPwi6r3YSZC2MOkWQoMOA&#10;oi2aDj0rspwYkEWNUuJkXz9Kst2iK3YYloNDieQj+UTy+ubUanZU6BowJZ9c5JwpI6FqzK7kP55v&#10;v1xx5rwwldBgVMnPyvGbxedP150t1BT2oCuFjECMKzpb8r33tsgyJ/eqFe4CrDKkrAFb4emIu6xC&#10;0RF6q7Npnn/NOsDKIkjlHN2uk5IvIn5dK+kf6topz3TJKTcfvxi/2/DNFtei2KGw+0b2aYh/yKIV&#10;jaGgI9RaeMEO2PwB1TYSwUHtLyS0GdR1I1WsgaqZ5O+q2eyFVbEWIsfZkSb3/2Dl/fERWVPR2805&#10;M6KlN3qCg6nYuhE7MEKzFaChN3oiLoXZacXIkmjrrCvIe2MfsT85EgMHpxrb8E/VsVOk+jxSrU6e&#10;SbqcXs7yOT2IJFUvE0r26mzR+W8KWhaEkmPIaRpyCnlEqsXxzvnkNBiHqAZuG63pXhTasK7ks8nl&#10;PDo40E0VlEHncLddaWRHQZ1xeTVbTdehKsrgjRmdtKHLUGuqLkr+rFXCf1I1kRfqSRFC26oRVkip&#10;jJ8k1V5UKkWb5/Qbgg0eMbQ2BBiQa8pyxO4BBssEMmCnnHv74Kpi14/O+d8SS86jR4wMxo/ObWMA&#10;PwLQVFUfOdkPJCVqAkv+tD3FxpoFy3CzhepMzYaQptBZedvQ494J5x8F0thRP9Aq8Q/0qTXQ00Ev&#10;cbYH/PXRfbCnaSAtZx2Nccndz4NAxZn+bmhOwswPAg7CdhDMoV0Bvf+ElpSVUSQH9HoQa4T2hTbM&#10;MkQhlTCSYpVcehwOK5/WCe0oqZbLaEazbYW/MxsrA3jgNbTo8+lFoO072tMo3MMw4qJ4187JNnga&#10;WB481E3s9Vcee8ZpL8TW6XdYWDxvz9HqddMufgMAAP//AwBQSwMEFAAGAAgAAAAhAHMJddPbAAAA&#10;BgEAAA8AAABkcnMvZG93bnJldi54bWxMjk1PwzAQRO9I/Adrkbi1dpO0RSGbig+VnClIXN14m0TE&#10;6yh20/DvMSd6HM3ozSt2s+3FRKPvHCOslgoEce1Mxw3C58d+8QDCB81G944J4Yc87Mrbm0Lnxl34&#10;naZDaESEsM81QhvCkEvp65as9ks3EMfu5EarQ4xjI82oLxFue5kotZFWdxwfWj3QS0v19+FsEZ4T&#10;SrfN2+uq+jrZdVVlk9n3EvH+bn56BBFoDv9j+NOP6lBGp6M7s/GiR1gkm7hE2KYgYp2pDMQRYa1S&#10;kGUhr/XLXwAAAP//AwBQSwECLQAUAAYACAAAACEAtoM4kv4AAADhAQAAEwAAAAAAAAAAAAAAAAAA&#10;AAAAW0NvbnRlbnRfVHlwZXNdLnhtbFBLAQItABQABgAIAAAAIQA4/SH/1gAAAJQBAAALAAAAAAAA&#10;AAAAAAAAAC8BAABfcmVscy8ucmVsc1BLAQItABQABgAIAAAAIQAVsWqrrwIAALEFAAAOAAAAAAAA&#10;AAAAAAAAAC4CAABkcnMvZTJvRG9jLnhtbFBLAQItABQABgAIAAAAIQBzCXXT2wAAAAY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554E08" w:rsidRPr="00257811" w:rsidRDefault="00C01246" w:rsidP="00C01246">
            <w:pPr>
              <w:rPr>
                <w:rFonts w:ascii="Arial" w:hAnsi="Arial" w:cs="Arial"/>
              </w:rPr>
            </w:pPr>
            <w:r w:rsidRPr="00C01246">
              <w:rPr>
                <w:rFonts w:ascii="Arial" w:hAnsi="Arial" w:cs="Arial"/>
              </w:rPr>
              <w:t>Explain whether substances are passed from the</w:t>
            </w:r>
            <w:r>
              <w:rPr>
                <w:rFonts w:ascii="Arial" w:hAnsi="Arial" w:cs="Arial"/>
              </w:rPr>
              <w:t xml:space="preserve"> </w:t>
            </w:r>
            <w:r w:rsidRPr="00C01246">
              <w:rPr>
                <w:rFonts w:ascii="Arial" w:hAnsi="Arial" w:cs="Arial"/>
              </w:rPr>
              <w:t>mother to the foetus or not.</w:t>
            </w:r>
          </w:p>
        </w:tc>
      </w:tr>
      <w:tr w:rsidR="00D910E2" w:rsidRPr="00257811" w:rsidTr="009C5863">
        <w:trPr>
          <w:trHeight w:val="627"/>
        </w:trPr>
        <w:tc>
          <w:tcPr>
            <w:tcW w:w="851" w:type="dxa"/>
            <w:vMerge w:val="restart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A58EB9F" wp14:editId="20541E4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A58EB9F" id="Round Diagonal Corner Rectangle 7" o:spid="_x0000_s1030" style="position:absolute;margin-left:-1.15pt;margin-top:3.85pt;width:21.55pt;height:21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vwrgIAAK8FAAAOAAAAZHJzL2Uyb0RvYy54bWysVMFu2zAMvQ/YPwi6r3bStSmCOkWQoMOA&#10;oi3SDj0rshwbkEWNUhJnXz9Kst2iK3YYloNDieQj+UTy+qZrNTsodA2Ygk/Ocs6UkVA2ZlfwH8+3&#10;X644c16YUmgwquAn5fjN4vOn66OdqynUoEuFjECMmx9twWvv7TzLnKxVK9wZWGVIWQG2wtMRd1mJ&#10;4kjorc6meX6ZHQFLiyCVc3S7Tkq+iPhVpaR/qCqnPNMFp9x8/GL8bsM3W1yL+Q6FrRvZpyH+IYtW&#10;NIaCjlBr4QXbY/MHVNtIBAeVP5PQZlBVjVSxBqpmkr+r5qkWVsVaiBxnR5rc/4OV94dHZE1Z8Bln&#10;RrT0RBvYm5KtG7EDIzRbARp6og1RKcxOKzYLpB2tm5Pvk33E/uRIDAx0Fbbhn2pjXST6NBKtOs8k&#10;XU5n55c5PYckVS8TSvbqbNH5bwpaFoSCY0hpGlIKaUSixeHO+eQ0GIeoBm4brelezLVhx4KfT2YX&#10;0cGBbsqgDDqHu+1KIzsI6ovZ1flqug5VUQZvzOikDV2GWlN1UfInrRL+RlVEXagnRQhNq0ZYIaUy&#10;fpJUtShVinaR028INnjE0NoQYECuKMsRuwcYLBPIgJ1y7u2Dq4o9Pzrnf0ssOY8eMTIYPzq3jQH8&#10;CEBTVX3kZD+QlKgJLPlu28W2+hosw80WyhO1GkKaQWflbUOPeyecfxRIQ0f9QIvEP9Cn0kBPB73E&#10;WQ3466P7YE+zQFrOjjTEBXc/9wIVZ/q7oSkJEz8IOAjbQTD7dgX0/hNaUVZGkRzQ60GsENoX2i/L&#10;EIVUwkiKVXDpcTisfFomtKGkWi6jGU22Ff7OPFkZwAOvoUWfuxeBtu9oT6NwD8OAi/m7dk62wdPA&#10;cu+hamKvv/LYM05bIbZOv8HC2nl7jlave3bxGwAA//8DAFBLAwQUAAYACAAAACEANWP/kNsAAAAG&#10;AQAADwAAAGRycy9kb3ducmV2LnhtbEyPzU7DMBCE70i8g7VI3Fon5acoZFOhShyQ4NDAAzjxkgTi&#10;dbDdNn17lhM9jVYzmvm23MxuVAcKcfCMkC8zUMSttwN3CB/vz4sHUDEZtmb0TAgnirCpLi9KU1h/&#10;5B0d6tQpKeFYGIQ+panQOrY9OROXfiIW79MHZ5KcodM2mKOUu1GvsuxeOzOwLPRmom1P7Xe9dwhv&#10;Xyns5qZ+STnpk+OfvN6+5ojXV/PTI6hEc/oPwx++oEMlTI3fs41qRFisbiSJsF6DEvs2k0cahDtR&#10;XZX6HL/6BQAA//8DAFBLAQItABQABgAIAAAAIQC2gziS/gAAAOEBAAATAAAAAAAAAAAAAAAAAAAA&#10;AABbQ29udGVudF9UeXBlc10ueG1sUEsBAi0AFAAGAAgAAAAhADj9If/WAAAAlAEAAAsAAAAAAAAA&#10;AAAAAAAALwEAAF9yZWxzLy5yZWxzUEsBAi0AFAAGAAgAAAAhAOpWe/CuAgAArwUAAA4AAAAAAAAA&#10;AAAAAAAALgIAAGRycy9lMm9Eb2MueG1sUEsBAi0AFAAGAAgAAAAhADVj/5DbAAAABgEAAA8AAAAA&#10;AAAAAAAAAAAACA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D910E2">
              <w:rPr>
                <w:rFonts w:ascii="Arial" w:hAnsi="Arial" w:cs="Arial"/>
              </w:rPr>
              <w:t>The developing foetus relies on the mother to provide it with oxygen and nutrients; to remove waste and protect it against harmful substances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561AA318" wp14:editId="56EFC1F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36005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61AA318" id="Round Diagonal Corner Rectangle 16" o:spid="_x0000_s1031" style="position:absolute;margin-left:-1.3pt;margin-top:2.85pt;width:21.5pt;height:21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rTrwIAALEFAAAOAAAAZHJzL2Uyb0RvYy54bWysVMFu2zAMvQ/YPwi6r3ZSp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3o7S44&#10;M6KjN3qEvanYphU7MEKzNaChN3okLoXZacXIkmg7WleQ95N9wOHkSAwc9DV24Z+qY32k+jRRrXrP&#10;JF3OL8/zBT2IJNUgE0r26mzR+W8KOhaEkmPIaR5yCnlEqsXh1vnkNBqHqAZuWq3pXhTasGPJz2eX&#10;i+jgQLdVUAadw912rZEdBHXG5dfz9XwTqqIM3pjRSRu6DLWm6qLkT1ol/EdVE3mhnhQhtK2aYIWU&#10;yvhZUjWiUinaIqffGGz0iKG1IcCAXFOWE/YAMFomkBE75TzYB1cVu35yzv+WWHKePGJkMH5y7loD&#10;+BGApqqGyMl+JClRE1jy/baPjbUIluFmC9WJmg0hTaGz8qalx70Vzj8IpLGjfqBV4u/pU2ugp4NB&#10;4qwB/PXRfbCnaSAtZ0ca45K7n3uBijP93dCchJkfBRyF7SiYfbcGev8ZLSkro0gO6PUo1gjdC22Y&#10;VYhCKmEkxSq59Dge1j6tE9pRUq1W0Yxm2wp/a56sDOCB19Ciz/2LQDt0tKdRuINxxEXxrp2TbfA0&#10;sNp7qNvY6688DozTXoitM+ywsHjenqPV66Zd/gYAAP//AwBQSwMEFAAGAAgAAAAhAHStFkHbAAAA&#10;BgEAAA8AAABkcnMvZG93bnJldi54bWxMjs1OwzAQhO9IvIO1SNxapyFtqhCn4kclZwoSVzfeJhH2&#10;OordNLw9y4meRqMZzXzlbnZWTDiG3pOC1TIBgdR401Or4PNjv9iCCFGT0dYTKvjBALvq9qbUhfEX&#10;esfpEFvBIxQKraCLcSikDE2HToelH5A4O/nR6ch2bKUZ9YXHnZVpkmyk0z3xQ6cHfOmw+T6cnYLn&#10;FB/y9u11VX+d3Lqus8nsrVTq/m5+egQRcY7/ZfjDZ3SomOnoz2SCsAoW6YabCtY5CI6zJANxZN3m&#10;IKtSXuNXvwAAAP//AwBQSwECLQAUAAYACAAAACEAtoM4kv4AAADhAQAAEwAAAAAAAAAAAAAAAAAA&#10;AAAAW0NvbnRlbnRfVHlwZXNdLnhtbFBLAQItABQABgAIAAAAIQA4/SH/1gAAAJQBAAALAAAAAAAA&#10;AAAAAAAAAC8BAABfcmVscy8ucmVsc1BLAQItABQABgAIAAAAIQCXz8rTrwIAALEFAAAOAAAAAAAA&#10;AAAAAAAAAC4CAABkcnMvZTJvRG9jLnhtbFBLAQItABQABgAIAAAAIQB0rRZB2wAAAAY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D910E2" w:rsidRPr="00257811" w:rsidRDefault="00C01246" w:rsidP="00C01246">
            <w:pPr>
              <w:rPr>
                <w:rFonts w:ascii="Arial" w:hAnsi="Arial" w:cs="Arial"/>
              </w:rPr>
            </w:pPr>
            <w:r w:rsidRPr="00D910E2">
              <w:rPr>
                <w:rFonts w:ascii="Arial" w:hAnsi="Arial" w:cs="Arial"/>
              </w:rPr>
              <w:t>Use a diagram to show stages in development of a foetus from the production of sex cells to birth</w:t>
            </w:r>
            <w:r>
              <w:rPr>
                <w:rFonts w:ascii="Arial" w:hAnsi="Arial" w:cs="Arial"/>
              </w:rPr>
              <w:t>.</w:t>
            </w:r>
          </w:p>
        </w:tc>
      </w:tr>
      <w:tr w:rsidR="00D910E2" w:rsidRPr="00257811" w:rsidTr="009C5863">
        <w:trPr>
          <w:trHeight w:val="592"/>
        </w:trPr>
        <w:tc>
          <w:tcPr>
            <w:tcW w:w="851" w:type="dxa"/>
            <w:vMerge/>
          </w:tcPr>
          <w:p w:rsidR="00D910E2" w:rsidRPr="003F47CF" w:rsidRDefault="00D910E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D910E2" w:rsidRPr="00D910E2" w:rsidRDefault="00D910E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9BD41DA" wp14:editId="1C942E6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58610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9BD41DA" id="Round Diagonal Corner Rectangle 18" o:spid="_x0000_s1032" style="position:absolute;margin-left:-1.3pt;margin-top:4.6pt;width:21.5pt;height:21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eErwIAALEFAAAOAAAAZHJzL2Uyb0RvYy54bWysVEtv2zAMvg/YfxB0X52k6ANGnSJI0GFA&#10;0RZ9oGdFlmMDsqhRSuzs14+SbLfoih2G5eBQEvmR/Pi4uu5bzQ4KXQOm4POTGWfKSCgbsyv4y/PN&#10;t0vOnBemFBqMKvhROX69/PrlqrO5WkANulTICMS4vLMFr723eZY5WatWuBOwytBjBdgKT0fcZSWK&#10;jtBbnS1ms/OsAywtglTO0e0mPfJlxK8qJf19VTnlmS44xebjF+N3G77Z8krkOxS2buQQhviHKFrR&#10;GHI6QW2EF2yPzR9QbSMRHFT+REKbQVU1UsUcKJv57EM2T7WwKuZC5Dg70eT+H6y8Ozwga0qqHVXK&#10;iJZq9Ah7U7JNI3ZghGZrQEM1eiQuhdlpxUiTaOusy8n6yT7gcHIkBg76CtvwT9mxPlJ9nKhWvWeS&#10;LhcXp7MzKoikp0EmlOzN2KLz3xW0LAgFxxDTIsQU4ohUi8Ot88loVA5eDdw0WtO9yLVhXcFP5xdn&#10;0cCBbsrwGN4c7rZrjewgqDMuLk/Xi03IiiJ4p0Ynbegy5Jqyi5I/apXwH1VF5IV8kofQtmqCFVIq&#10;4+fpqRalSt7OZvQbnY0W0bU2BBiQK4pywh4ARs0EMmKnmAf9YKpi10/Gs78Flowni+gZjJ+M28YA&#10;fgagKavBc9IfSUrUBJZ8v+1jY50HzXCzhfJIzYaQptBZedNQcW+F8w8CaeyoH2iV+Hv6VBqodDBI&#10;nNWAvz67D/o0DfTKWUdjXHD3cy9QcaZ/GJqTMPOjgKOwHQWzb9dA9Z/TkrIyimSAXo9ihdC+0oZZ&#10;BS/0JIwkXwWXHsfD2qd1QjtKqtUqqtFsW+FvzZOVATzwGlr0uX8VaIeO9jQKdzCOuMg/tHPSDZYG&#10;VnsPVRN7/Y3HgXHaC7F1hh0WFs/7c9R627TL3wAAAP//AwBQSwMEFAAGAAgAAAAhAL2up7jaAAAA&#10;BgEAAA8AAABkcnMvZG93bnJldi54bWxMjk1PwzAQRO9I/Adrkbi1Tk1aIGRT8aGSMwWJqxtvkwh7&#10;HcVuGv495gTH0YzevHI7OysmGkPvGWG1zEAQN9703CJ8vO8WdyBC1Gy09UwI3xRgW11elLow/sxv&#10;NO1jKxKEQ6ERuhiHQsrQdOR0WPqBOHVHPzodUxxbaUZ9TnBnpcqyjXS65/TQ6YGeO2q+9ieH8KTo&#10;5rZ9fVnVn0e3rut8MjsrEa+v5scHEJHm+DeGX/2kDlVyOvgTmyAswkJt0hLhXoFIdZ7lIA4Ia6VA&#10;VqX8r1/9AAAA//8DAFBLAQItABQABgAIAAAAIQC2gziS/gAAAOEBAAATAAAAAAAAAAAAAAAAAAAA&#10;AABbQ29udGVudF9UeXBlc10ueG1sUEsBAi0AFAAGAAgAAAAhADj9If/WAAAAlAEAAAsAAAAAAAAA&#10;AAAAAAAALwEAAF9yZWxzLy5yZWxzUEsBAi0AFAAGAAgAAAAhAOcg94SvAgAAsQUAAA4AAAAAAAAA&#10;AAAAAAAALgIAAGRycy9lMm9Eb2MueG1sUEsBAi0AFAAGAAgAAAAhAL2up7jaAAAABg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D910E2" w:rsidRPr="00257811" w:rsidRDefault="00C01246" w:rsidP="00C01246">
            <w:pPr>
              <w:rPr>
                <w:rFonts w:ascii="Arial" w:hAnsi="Arial" w:cs="Arial"/>
              </w:rPr>
            </w:pPr>
            <w:r w:rsidRPr="00C01246">
              <w:rPr>
                <w:rFonts w:ascii="Arial" w:hAnsi="Arial" w:cs="Arial"/>
              </w:rPr>
              <w:t>Describe causes of low fertility in male and female</w:t>
            </w:r>
            <w:r>
              <w:rPr>
                <w:rFonts w:ascii="Arial" w:hAnsi="Arial" w:cs="Arial"/>
              </w:rPr>
              <w:t xml:space="preserve"> </w:t>
            </w:r>
            <w:r w:rsidRPr="00C01246">
              <w:rPr>
                <w:rFonts w:ascii="Arial" w:hAnsi="Arial" w:cs="Arial"/>
              </w:rPr>
              <w:t>reproductive systems.</w:t>
            </w:r>
          </w:p>
        </w:tc>
      </w:tr>
      <w:tr w:rsidR="00D910E2" w:rsidRPr="00257811" w:rsidTr="009C5863">
        <w:trPr>
          <w:trHeight w:val="95"/>
        </w:trPr>
        <w:tc>
          <w:tcPr>
            <w:tcW w:w="4867" w:type="dxa"/>
            <w:gridSpan w:val="2"/>
            <w:tcBorders>
              <w:bottom w:val="single" w:sz="4" w:space="0" w:color="783C2D"/>
            </w:tcBorders>
            <w:vAlign w:val="center"/>
          </w:tcPr>
          <w:p w:rsidR="00D910E2" w:rsidRPr="001D2FB1" w:rsidRDefault="00D910E2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2FFD06F" wp14:editId="2AEBE60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66675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2FFD06F" id="Round Diagonal Corner Rectangle 19" o:spid="_x0000_s1033" style="position:absolute;margin-left:-1.3pt;margin-top:5.25pt;width:21.5pt;height:2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SrwIAALEFAAAOAAAAZHJzL2Uyb0RvYy54bWysVMFu2zAMvQ/YPwi6r3ZSdOmMOkWQoMOA&#10;oivaDj0rspwYkEWNUmJnXz9Kst2iK3YYloNDieQj+UTy6rpvNTsqdA2Yks/Ocs6UkVA1ZlfyH083&#10;ny45c16YSmgwquQn5fj18uOHq84Wag570JVCRiDGFZ0t+d57W2SZk3vVCncGVhlS1oCt8HTEXVah&#10;6Ai91dk8zz9nHWBlEaRyjm43ScmXEb+ulfTf69opz3TJKTcfvxi/2/DNllei2KGw+0YOaYh/yKIV&#10;jaGgE9RGeMEO2PwB1TYSwUHtzyS0GdR1I1WsgaqZ5W+qedwLq2ItRI6zE03u/8HKu+M9sqait/vC&#10;mREtvdEDHEzFNo3YgRGarQENvdEDcSnMTitGlkRbZ11B3o/2HoeTIzFw0NfYhn+qjvWR6tNEteo9&#10;k3Q5X5znF/QgklSDTCjZi7NF578qaFkQSo4hp3nIKeQRqRbHW+eT02gcohq4abSme1Fow7qSn88W&#10;F9HBgW6qoAw6h7vtWiM7CuqMxeX5er4JVVEGr8zopA1dhlpTdVHyJ60S/oOqibxQT4oQ2lZNsEJK&#10;ZfwsqfaiUinaRU6/MdjoEUNrQ4ABuaYsJ+wBYLRMICN2ynmwD64qdv3knP8tseQ8ecTIYPzk3DYG&#10;8D0ATVUNkZP9SFKiJrDk+20fG2sRLMPNFqoTNRtCmkJn5U1Dj3srnL8XSGNH/UCrxH+nT62Bng4G&#10;ibM94K/37oM9TQNpOetojEvufh4EKs70N0NzEmZ+FHAUtqNgDu0a6P1ntKSsjCI5oNejWCO0z7Rh&#10;ViEKqYSRFKvk0uN4WPu0TmhHSbVaRTOabSv8rXm0MoAHXkOLPvXPAu3Q0Z5G4Q7GERfFm3ZOtsHT&#10;wOrgoW5ir7/wODBOeyG2zrDDwuJ5fY5WL5t2+RsAAP//AwBQSwMEFAAGAAgAAAAhAK6IizjaAAAA&#10;BwEAAA8AAABkcnMvZG93bnJldi54bWxMjstOwzAQRfdI/IM1SOxau2nSohCn4qGSNQWpWzeeJhHx&#10;OIrdNPw9wwqW96F7T7GbXS8mHEPnScNqqUAg1d521Gj4/NgvHkCEaMia3hNq+MYAu/L2pjC59Vd6&#10;x+kQG8EjFHKjoY1xyKUMdYvOhKUfkDg7+9GZyHJspB3NlcddLxOlNtKZjvihNQO+tFh/HS5Ow3OC&#10;623z9rqqjmeXVVU62X0vtb6/m58eQUSc418ZfvEZHUpmOvkL2SB6DYtkw032VQaC81SlIE4asnUG&#10;sizkf/7yBwAA//8DAFBLAQItABQABgAIAAAAIQC2gziS/gAAAOEBAAATAAAAAAAAAAAAAAAAAAAA&#10;AABbQ29udGVudF9UeXBlc10ueG1sUEsBAi0AFAAGAAgAAAAhADj9If/WAAAAlAEAAAsAAAAAAAAA&#10;AAAAAAAALwEAAF9yZWxzLy5yZWxzUEsBAi0AFAAGAAgAAAAhADbE6BKvAgAAsQUAAA4AAAAAAAAA&#10;AAAAAAAALgIAAGRycy9lMm9Eb2MueG1sUEsBAi0AFAAGAAgAAAAhAK6IizjaAAAABw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</w:tcPr>
          <w:p w:rsidR="00D910E2" w:rsidRPr="00257811" w:rsidRDefault="00C01246" w:rsidP="00C01246">
            <w:pPr>
              <w:rPr>
                <w:rFonts w:ascii="Arial" w:hAnsi="Arial" w:cs="Arial"/>
              </w:rPr>
            </w:pPr>
            <w:r w:rsidRPr="00C01246">
              <w:rPr>
                <w:rFonts w:ascii="Arial" w:hAnsi="Arial" w:cs="Arial"/>
              </w:rPr>
              <w:t>Identify key events on a diagram of the menstrual cycle.</w:t>
            </w:r>
          </w:p>
        </w:tc>
      </w:tr>
      <w:tr w:rsidR="00D910E2" w:rsidRPr="00257811" w:rsidTr="009C5863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83C2D"/>
            </w:tcBorders>
            <w:vAlign w:val="center"/>
          </w:tcPr>
          <w:p w:rsidR="00D910E2" w:rsidRPr="00154B3C" w:rsidRDefault="00D910E2" w:rsidP="00B53487">
            <w:pPr>
              <w:rPr>
                <w:rFonts w:ascii="Arial" w:hAnsi="Arial" w:cs="Arial"/>
                <w:color w:val="783C2D"/>
                <w:sz w:val="26"/>
                <w:szCs w:val="26"/>
              </w:rPr>
            </w:pPr>
            <w:r w:rsidRPr="009C5863">
              <w:rPr>
                <w:rFonts w:ascii="Arial" w:hAnsi="Arial" w:cs="Arial"/>
                <w:color w:val="783C2D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A7C86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1607C4F" wp14:editId="4D8DC96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38100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1607C4F" id="Round Diagonal Corner Rectangle 8" o:spid="_x0000_s1034" style="position:absolute;margin-left:-1.15pt;margin-top:3pt;width:21.55pt;height:21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1orQIAAK8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00MZ&#10;0dITPcLelGzTiB0Yodka0NATPRKVwuy0YpeBtM66nHyf7AMOJ0diYKCvsA3/VBvrI9HHiWjVeybp&#10;cnFxej6j55CkGmRCyd6cLTr/XUHLglBwDCktQkohjUi0ONw6n5xG4xDVwE2jNd2LXBvWFfx0fnEW&#10;HRzopgzKoHO42641soOgvri4PF0vNqEqyuCdGZ20octQa6ouSv6oVcJ/VBVRF+pJEULTqglWSKmM&#10;nydVLUqVop3N6DcGGz1iaG0IMCBXlOWEPQCMlglkxE45D/bBVcWen5xnf0ssOU8eMTIYPzm3jQH8&#10;DEBTVUPkZD+SlKgJLPl+2w9tRZbhZgvlkVoNIc2gs/Kmoce9Fc4/CKSho36gReLv6VNpoKeDQeKs&#10;Bvz12X2wp1kgLWcdDXHB3c+9QMWZ/mFoSsLEjwKOwnYUzL5dA73/nFaUlVEkB/R6FCuE9pX2yypE&#10;IZUwkmIVXHocD2uflgltKKlWq2hGk22FvzVPVgbwwGto0ef+VaAdOtrTKNzBOOAi/9DOyTZ4Gljt&#10;PVRN7PU3HgfGaSvE1hk2WFg778/R6m3PLn8DAAD//wMAUEsDBBQABgAIAAAAIQCsKeO/2wAAAAYB&#10;AAAPAAAAZHJzL2Rvd25yZXYueG1sTI/BTsMwEETvSPyDtUjcWscFVRDiVFUlDkhwaOADnHhJ0sbr&#10;1Hbb9O/ZnsppNZrR7JtiNblBnDDE3pMGNc9AIDXe9tRq+Pl+n72AiMmQNYMn1HDBCKvy/q4wufVn&#10;2uKpSq3gEoq50dClNOZSxqZDZ+Lcj0js/frgTGIZWmmDOXO5G+Qiy5bSmZ74Q2dG3HTY7Kuj0/C1&#10;S2E71dVHUigvjg6q2nwqrR8fpvUbiIRTuoXhis/oUDJT7Y9koxg0zBZPnNSw5EVsP2c8pOb7qkCW&#10;hfyPX/4BAAD//wMAUEsBAi0AFAAGAAgAAAAhALaDOJL+AAAA4QEAABMAAAAAAAAAAAAAAAAAAAAA&#10;AFtDb250ZW50X1R5cGVzXS54bWxQSwECLQAUAAYACAAAACEAOP0h/9YAAACUAQAACwAAAAAAAAAA&#10;AAAAAAAvAQAAX3JlbHMvLnJlbHNQSwECLQAUAAYACAAAACEAMl5NaK0CAACvBQAADgAAAAAAAAAA&#10;AAAAAAAuAgAAZHJzL2Uyb0RvYy54bWxQSwECLQAUAAYACAAAACEArCnjv9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D910E2">
              <w:rPr>
                <w:rFonts w:ascii="Arial" w:hAnsi="Arial" w:cs="Arial"/>
              </w:rPr>
              <w:t>The menstrual cycle lasts approximately 28 days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C5863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704139B" wp14:editId="52710F1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46223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704139B" id="Round Diagonal Corner Rectangle 9" o:spid="_x0000_s1035" style="position:absolute;margin-left:-1.15pt;margin-top:3.65pt;width:21.55pt;height:2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y1rQIAAK8FAAAOAAAAZHJzL2Uyb0RvYy54bWysVE1v2zAMvQ/YfxB0X52k6JdRpwgSdBhQ&#10;dEXboWdFlmMDsqhRSuzs14+SbLfoih2G5eBQIvlIPpG8vulbzQ4KXQOm4POTGWfKSCgbsyv4j+fb&#10;L5ecOS9MKTQYVfCjcvxm+fnTdWdztYAadKmQEYhxeWcLXntv8yxzslatcCdglSFlBdgKT0fcZSWK&#10;jtBbnS1ms/OsAywtglTO0e0mKfky4leVkv57VTnlmS445ebjF+N3G77Z8lrkOxS2buSQhviHLFrR&#10;GAo6QW2EF2yPzR9QbSMRHFT+REKbQVU1UsUaqJr57F01T7WwKtZC5Dg70eT+H6y8Pzwga8qCX3Fm&#10;REtP9Ah7U7JNI3ZghGZrQENP9EhUCrPTil0F0jrrcvJ9sg84nByJgYG+wjb8U22sj0QfJ6JV75mk&#10;y8XF6fmMnkOSapAJJXt1tuj8VwUtC0LBMaS0CCmFNCLR4nDnfHIajUNUA7eN1nQvcm1YV/DT+cVZ&#10;dHCgmzIog87hbrvWyA6C+uLi8nS92ISqKIM3ZnTShi5Dram6KPmjVgn/UVVEXagnRQhNqyZYIaUy&#10;fp5UtShVinY2o98YbPSIobUhwIBcUZYT9gAwWiaQETvlPNgHVxV7fnKe/S2x5Dx5xMhg/OTcNgbw&#10;IwBNVQ2Rk/1IUqImsOT7bT+0FVmGmy2UR2o1hDSDzsrbhh73Tjj/IJCGjvqBFon/Tp9KAz0dDBJn&#10;NeCvj+6DPc0CaTnraIgL7n7uBSrO9DdDUxImfhRwFLajYPbtGuj957SirIwiOaDXo1ghtC+0X1Yh&#10;CqmEkRSr4NLjeFj7tExoQ0m1WkUzmmwr/J15sjKAB15Diz73LwLt0NGeRuEexgEX+bt2TrbB08Bq&#10;76FqYq+/8jgwTlshts6wwcLaeXuOVq97dvkbAAD//wMAUEsDBBQABgAIAAAAIQDwIKz42wAAAAYB&#10;AAAPAAAAZHJzL2Rvd25yZXYueG1sTI/NTsMwEITvSLyDtUjcWjul/ChkU6FKHJDg0MADOPGSBOJ1&#10;iN02fXuWEz2NVjOa+bbYzH5QB5piHxghWxpQxE1wPbcIH+/PiwdQMVl2dghMCCeKsCkvLwqbu3Dk&#10;HR2q1Cop4ZhbhC6lMdc6Nh15G5dhJBbvM0zeJjmnVrvJHqXcD3plzJ32tmdZ6OxI246a72rvEd6+&#10;0rSb6+olZaRPnn+yavuaIV5fzU+PoBLN6T8Mf/iCDqUw1WHPLqoBYbG6kSTCvYjYayOP1Ai3Zg26&#10;LPQ5fvkLAAD//wMAUEsBAi0AFAAGAAgAAAAhALaDOJL+AAAA4QEAABMAAAAAAAAAAAAAAAAAAAAA&#10;AFtDb250ZW50X1R5cGVzXS54bWxQSwECLQAUAAYACAAAACEAOP0h/9YAAACUAQAACwAAAAAAAAAA&#10;AAAAAAAvAQAAX3JlbHMvLnJlbHNQSwECLQAUAAYACAAAACEAEUjsta0CAACvBQAADgAAAAAAAAAA&#10;AAAAAAAuAgAAZHJzL2Uyb0RvYy54bWxQSwECLQAUAAYACAAAACEA8CCs+N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D910E2">
              <w:rPr>
                <w:rFonts w:ascii="Arial" w:hAnsi="Arial" w:cs="Arial"/>
              </w:rPr>
              <w:t>If an egg is fertilised it settles into the uterus lining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A1261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65C5013" wp14:editId="2E78D2A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71610</wp:posOffset>
                      </wp:positionV>
                      <wp:extent cx="273050" cy="273050"/>
                      <wp:effectExtent l="0" t="0" r="12700" b="12700"/>
                      <wp:wrapNone/>
                      <wp:docPr id="35" name="Round Diagonal Corner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261E" w:rsidRPr="00387A75" w:rsidRDefault="00ED5A7C" w:rsidP="00A12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5" o:spid="_x0000_s1036" style="position:absolute;margin-left:-1.9pt;margin-top:5.65pt;width:21.5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48rwIAALIFAAAOAAAAZHJzL2Uyb0RvYy54bWysVMFu2zAMvQ/YPwi6r05SZC2MOkWQoMOA&#10;oi3aDj0rshwbkEWNUmJnXz9Kst2iK3YYloNDieQj+UTy6rpvNTsqdA2Ygs/PZpwpI6FszL7gP55v&#10;vlxy5rwwpdBgVMFPyvHr1edPV53N1QJq0KVCRiDG5Z0teO29zbPMyVq1wp2BVYaUFWArPB1xn5Uo&#10;OkJvdbaYzb5mHWBpEaRyjm63SclXEb+qlPT3VeWUZ7rglJuPX4zfXfhmqyuR71HYupFDGuIfsmhF&#10;YyjoBLUVXrADNn9AtY1EcFD5MwltBlXVSBVroGrms3fVPNXCqlgLkePsRJP7f7Dy7viArCkLfr7k&#10;zIiW3ugRDqZk20bswQjNNoCG3uiRuBRmrxUjS6Ktsy4n7yf7gMPJkRg46Ctswz9Vx/pI9WmiWvWe&#10;SbpcXJzPlvQgklSDTCjZq7NF578paFkQCo4hp0XIKeQRqRbHW+eT02gcohq4abSme5FrwzoqbH6x&#10;jA4OdFMGZdA53O82GtlRUGdcXJ5vFttQFWXwxoxO2tBlqDVVFyV/0irhP6qKyAv1pAihbdUEK6RU&#10;xs+TqhalStGWM/qNwUaPGFobAgzIFWU5YQ8Ao2UCGbFTzoN9cFWx6yfn2d8SS86TR4wMxk/ObWMA&#10;PwLQVNUQOdmPJCVqAku+3/Wxseax1nC1g/JE3YaQxtBZedPQ694K5x8E0txRQ9Au8ff0qTTQ28Eg&#10;cVYD/vroPtjTOJCWs47muODu50Gg4kx/NzQoYehHAUdhNwrm0G6AGmBOW8rKKJIDej2KFUL7Qitm&#10;HaKQShhJsQouPY6HjU/7hJaUVOt1NKPhtsLfmicrA3ggNvToc/8i0A4t7WkW7mCccZG/6+dkGzwN&#10;rA8eqiY2+yuPA+W0GGLvDEssbJ6352j1umpXvwEAAP//AwBQSwMEFAAGAAgAAAAhAGV/rGncAAAA&#10;BwEAAA8AAABkcnMvZG93bnJldi54bWxMzk1PwzAMBuA7Ev8hMhK3LW2z8VGaTnxo9MxA4po1XlvR&#10;OFWTdeXf453G0X6t10+xmV0vJhxD50lDukxAINXedtRo+PrcLh5AhGjImt4TavjFAJvy+qowufUn&#10;+sBpFxvBJRRyo6GNccilDHWLzoSlH5A4O/jRmcjj2Eg7mhOXu15mSXInnemIP7RmwNcW65/d0Wl4&#10;yVDdN+9vafV9cOuqWk1220utb2/m5ycQEed4OYYzn+lQsmnvj2SD6DUsFMsj71MFgnP1mIHYa1iv&#10;FMiykP/95R8AAAD//wMAUEsBAi0AFAAGAAgAAAAhALaDOJL+AAAA4QEAABMAAAAAAAAAAAAAAAAA&#10;AAAAAFtDb250ZW50X1R5cGVzXS54bWxQSwECLQAUAAYACAAAACEAOP0h/9YAAACUAQAACwAAAAAA&#10;AAAAAAAAAAAvAQAAX3JlbHMvLnJlbHNQSwECLQAUAAYACAAAACEApdMuPK8CAACyBQAADgAAAAAA&#10;AAAAAAAAAAAuAgAAZHJzL2Uyb0RvYy54bWxQSwECLQAUAAYACAAAACEAZX+sadwAAAAHAQAADwAA&#10;AAAAAAAAAAAAAAAJBQAAZHJzL2Rvd25yZXYueG1sUEsFBgAAAAAEAAQA8wAAABIGAAAAAA=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1261E" w:rsidRPr="00387A75" w:rsidRDefault="00ED5A7C" w:rsidP="00A126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A7C86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783C2D"/>
            </w:tcBorders>
            <w:vAlign w:val="center"/>
          </w:tcPr>
          <w:p w:rsidR="00D910E2" w:rsidRPr="001D2FB1" w:rsidRDefault="00D910E2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783C2D"/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A7C86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83C2D"/>
            </w:tcBorders>
            <w:vAlign w:val="center"/>
          </w:tcPr>
          <w:p w:rsidR="00D910E2" w:rsidRPr="00154B3C" w:rsidRDefault="00D910E2" w:rsidP="00B53487">
            <w:pPr>
              <w:rPr>
                <w:rFonts w:ascii="Arial" w:hAnsi="Arial" w:cs="Arial"/>
                <w:color w:val="783C2D"/>
                <w:sz w:val="26"/>
                <w:szCs w:val="26"/>
              </w:rPr>
            </w:pPr>
            <w:r w:rsidRPr="009C5863">
              <w:rPr>
                <w:rFonts w:ascii="Arial" w:hAnsi="Arial" w:cs="Arial"/>
                <w:color w:val="783C2D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783C2D"/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C5863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0EB814C" wp14:editId="05CBFFD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42545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0EB814C" id="Round Diagonal Corner Rectangle 10" o:spid="_x0000_s1037" style="position:absolute;margin-left:-1.15pt;margin-top:3.35pt;width:21.55pt;height:21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5KrQIAALI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UVvR/QY&#10;0dEbPcLOVGzdii0YodkK0NAbPRKXwmy1YmRJtPXWFeT9ZB9wODkSAweHGrvwT9WxQ6T6OFGtDp5J&#10;upxfnJ7nFFGSapAJJXtztuj8dwUdC0LJMeQ0DzmFPCLVYn/rfHIajUNUAzet1nQvCm1YX/LT2cVZ&#10;dHCg2yoog87hdrPSyPaCOuPi8nQ1X4eqKIN3ZnTShi5Dram6KPmjVgn/UdVEXqgnRQhtqyZYIaUy&#10;fpZUjahUinaW028MNnrE0NoQYECuKcsJewAYLRPIiJ1yHuyDq4pdPznnf0ssOU8eMTIYPzl3rQH8&#10;DEBTVUPkZD+SlKgJLPnD5pAaK5qGqw1UR+o2hDSGzsqbll73Vjj/IJDmjhqCdom/p0+tgd4OBomz&#10;BvDXZ/fBnsaBtJz1NMcldz93AhVn+oehQQlDPwo4CptRMLtuBdQAM9pSVkaRHNDrUawRuldaMcsQ&#10;hVTCSIpVculxPKx82ie0pKRaLqMZDbcV/tY8WRnAA7GhR58PrwLt0NKeZuEOxhkXxYd+TrbB08By&#10;56FuY7O/8ThQTosh9s6wxMLmeX+OVm+rdvEbAAD//wMAUEsDBBQABgAIAAAAIQDK2eli2wAAAAYB&#10;AAAPAAAAZHJzL2Rvd25yZXYueG1sTI/BTsMwEETvSPyDtUjcWicFlRLiVKgSByQ4NPABm3hJAvE6&#10;2G6b/j3LCU6j1Yxm3pbb2Y3qSCEOng3kywwUcevtwJ2B97enxQZUTMgWR89k4EwRttXlRYmF9Sfe&#10;07FOnZISjgUa6FOaCq1j25PDuPQTsXgfPjhMcoZO24AnKXejXmXZWjscWBZ6nGjXU/tVH5yB188U&#10;9nNTP6ec9Nnxd17vXnJjrq/mxwdQieb0F4ZffEGHSpgaf2Ab1WhgsbqRpIH1HSixbzN5pBG934Cu&#10;Sv0fv/oBAAD//wMAUEsBAi0AFAAGAAgAAAAhALaDOJL+AAAA4QEAABMAAAAAAAAAAAAAAAAAAAAA&#10;AFtDb250ZW50X1R5cGVzXS54bWxQSwECLQAUAAYACAAAACEAOP0h/9YAAACUAQAACwAAAAAAAAAA&#10;AAAAAAAvAQAAX3JlbHMvLnJlbHNQSwECLQAUAAYACAAAACEAlLzOSq0CAACyBQAADgAAAAAAAAAA&#10;AAAAAAAuAgAAZHJzL2Uyb0RvYy54bWxQSwECLQAUAAYACAAAACEAytnpYt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Gamete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D910E2">
              <w:rPr>
                <w:rFonts w:ascii="Arial" w:hAnsi="Arial" w:cs="Arial"/>
              </w:rPr>
              <w:t xml:space="preserve"> The male gamete (sex cell) in animals is a sperm, the female an egg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</w:tcBorders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C5863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3097A85" wp14:editId="1DADF96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43180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3097A85" id="Round Diagonal Corner Rectangle 17" o:spid="_x0000_s1038" style="position:absolute;margin-left:-1.15pt;margin-top:3.4pt;width:21.55pt;height:21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P/rw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3o7Rac&#10;GdHRGz3C3lRs04odGKHZGtDQGz0Sl8LstGJkSbQdrSvI+8k+4HByJAYO+hq78E/VsT5SfZqoVr1n&#10;ki7ni/PLnB5EkmqQCSV7dbbo/DcFHQtCyTHkNA85hTwi1eJw63xyGo1DVAM3rdZ0Lwpt2LHk57PF&#10;RXRwoNsqKIPO4W671sgOgjpj8fV8Pd+EqiiDN2Z00oYuQ62puij5k1YJ/1HVRF6oJ0UIbasmWCGl&#10;Mn6WVI2oVIp2kdNvDDZ6xNDaEGBArinLCXsAGC0TyIidch7sg6uKXT85539LLDlPHjEyGD85d60B&#10;/AhAU1VD5GQ/kpSoCSz5ftunxpoH03C1hepE3YaQxtBZedPS694K5x8E0txRQ9Au8ff0qTXQ28Eg&#10;cdYA/vroPtjTOJCWsyPNccndz71AxZn+bmhQwtCPAo7CdhTMvlsDNcCMtpSVUSQH9HoUa4TuhVbM&#10;KkQhlTCSYpVcehwPa5/2CS0pqVaraEbDbYW/NU9WBvBAbOjR5/5FoB1a2tMs3ME446J418/JNnga&#10;WO091G1s9lceB8ppMcTeGZZY2Dxvz9HqddUufwMAAP//AwBQSwMEFAAGAAgAAAAhACyVB3zaAAAA&#10;BgEAAA8AAABkcnMvZG93bnJldi54bWxMj8FOwzAQRO9I/IO1SNxaJwVVNMSpUCUOSHBoygc48ZIE&#10;4nWwt2369ywnOI1WM5p9U25nP6oTxjQEMpAvM1BIbXADdQbeD8+LB1CJLTk7BkIDF0ywra6vSlu4&#10;cKY9nmrulJRQKqyBnnkqtE5tj96mZZiQxPsI0VuWM3baRXuWcj/qVZattbcDyYfeTrjrsf2qj97A&#10;2yfH/dzUL5yjvnj6zuvda27M7c389AiKcea/MPziCzpUwtSEI7mkRgOL1Z0kDaxlgNj3mWgjutmA&#10;rkr9H7/6AQAA//8DAFBLAQItABQABgAIAAAAIQC2gziS/gAAAOEBAAATAAAAAAAAAAAAAAAAAAAA&#10;AABbQ29udGVudF9UeXBlc10ueG1sUEsBAi0AFAAGAAgAAAAhADj9If/WAAAAlAEAAAsAAAAAAAAA&#10;AAAAAAAALwEAAF9yZWxzLy5yZWxzUEsBAi0AFAAGAAgAAAAhAIm08/+vAgAAsgUAAA4AAAAAAAAA&#10;AAAAAAAALgIAAGRycy9lMm9Eb2MueG1sUEsBAi0AFAAGAAgAAAAhACyVB3zaAAAABgEAAA8AAAAA&#10;AAAAAAAAAAAACQ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Fertilisation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D910E2">
              <w:rPr>
                <w:rFonts w:ascii="Arial" w:hAnsi="Arial" w:cs="Arial"/>
              </w:rPr>
              <w:t xml:space="preserve"> Joining of a nucleus from a male and female sex cell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C5863">
        <w:trPr>
          <w:trHeight w:val="762"/>
        </w:trPr>
        <w:tc>
          <w:tcPr>
            <w:tcW w:w="851" w:type="dxa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99E0688" wp14:editId="3E6D868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80010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99E0688" id="Round Diagonal Corner Rectangle 11" o:spid="_x0000_s1039" style="position:absolute;margin-left:-1.15pt;margin-top:6.3pt;width:21.55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tSrwIAALIFAAAOAAAAZHJzL2Uyb0RvYy54bWysVMFu2zAMvQ/YPwi6r3YSt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3o7Wac&#10;GdHRGz3C3lRs04odGKHZGtDQGz0Sl8LstGJkSbQdrSvI+8k+4HByJAYO+hq78E/VsT5SfZqoVr1n&#10;ki7nl4uLnB5EkmqQCSV7dbbo/DcFHQtCyTHkNA85hTwi1eJw63xyGo1DVAM3rdZ0Lwpt2LHki9nl&#10;eXRwoNsqKIPO4W671sgOgjrj8utiPd+EqiiDN2Z00oYuQ62puij5k1YJ/1HVRF6oJ0UIbasmWCGl&#10;Mn6WVI2oVIp2ntNvDDZ6xNDaEGBArinLCXsAGC0TyIidch7sg6uKXT85539LLDlPHjEyGD85d60B&#10;/AhAU1VD5GQ/kpSoCSz5ftunxloE03C1hepE3YaQxtBZedPS694K5x8E0txRQ9Au8ff0qTXQ28Eg&#10;cdYA/vroPtjTOJCWsyPNccndz71AxZn+bmhQwtCPAo7CdhTMvlsDNQD1PmUTRXJAr0exRuheaMWs&#10;QhRSCSMpVsmlx/Gw9mmf0JKSarWKZjTcVvhb82RlAA/Ehh597l8E2qGlPc3CHYwzLop3/Zxsg6eB&#10;1d5D3cZmf+VxoJwWQ+ydYYmFzfP2HK1eV+3yNwAAAP//AwBQSwMEFAAGAAgAAAAhAIuOOo/cAAAA&#10;BwEAAA8AAABkcnMvZG93bnJldi54bWxMj8FOwzAQRO9I/QdrkXprnaS0VCFOhSpxQIJDAx/gxNsk&#10;EK9T223Tv2c5wXF2RjNvi91kB3FBH3pHCtJlAgKpcaanVsHnx8tiCyJETUYPjlDBDQPsytldoXPj&#10;rnTASxVbwSUUcq2gi3HMpQxNh1aHpRuR2Ds6b3Vk6VtpvL5yuR1kliQbaXVPvNDpEfcdNt/V2Sp4&#10;/4r+MNXVa0xR3iyd0mr/lio1v5+en0BEnOJfGH7xGR1KZqrdmUwQg4JFtuIk37MNCPYfEv6kVrBe&#10;P4IsC/mfv/wBAAD//wMAUEsBAi0AFAAGAAgAAAAhALaDOJL+AAAA4QEAABMAAAAAAAAAAAAAAAAA&#10;AAAAAFtDb250ZW50X1R5cGVzXS54bWxQSwECLQAUAAYACAAAACEAOP0h/9YAAACUAQAACwAAAAAA&#10;AAAAAAAAAAAvAQAAX3JlbHMvLnJlbHNQSwECLQAUAAYACAAAACEAlYprUq8CAACyBQAADgAAAAAA&#10;AAAAAAAAAAAuAgAAZHJzL2Uyb0RvYy54bWxQSwECLQAUAAYACAAAACEAi446j9wAAAAHAQAADwAA&#10;AAAAAAAAAAAAAAAJBQAAZHJzL2Rvd25yZXYueG1sUEsFBgAAAAAEAAQA8wAAABI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Ovary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D910E2">
              <w:rPr>
                <w:rFonts w:ascii="Arial" w:hAnsi="Arial" w:cs="Arial"/>
              </w:rPr>
              <w:t xml:space="preserve"> Organ which contains eggs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A1261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ACF5525" wp14:editId="4F022D54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75879</wp:posOffset>
                      </wp:positionV>
                      <wp:extent cx="273050" cy="273050"/>
                      <wp:effectExtent l="0" t="0" r="12700" b="12700"/>
                      <wp:wrapNone/>
                      <wp:docPr id="36" name="Round Diagonal Corner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261E" w:rsidRPr="00387A75" w:rsidRDefault="00ED5A7C" w:rsidP="00A12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6" o:spid="_x0000_s1040" style="position:absolute;margin-left:-1.9pt;margin-top:5.95pt;width:21.5pt;height:2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TBsAIAALI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VXJT885&#10;M6KjN3qEnanYuhVbMEKzFaChN3okLoXZasXIkmjrrSvI+8k+4HByJAYODjV24Z+qY4dI9XGiWh08&#10;k3Q5vzjNz+hBJKkGmVCyV2eLzn9T0LEglBxDTvOQU8gjUi32t84np9E4RDVw02pN96LQhvVU2Ozi&#10;LDo40G0VlEHncLtZaWR7QZ1xcXm6mq9DVZTBGzM6aUOXodZUXZT8UauE/6hqIi/UkyKEtlUTrJBS&#10;GT9LqkZUKkU7y+k3Bhs9YmhtCDAg15TlhD0AjJYJZMROOQ/2wVXFrp+c878llpwnjxgZjJ+cu9YA&#10;fgSgqaohcrIfSUrUBJb8YXOIjTX7GkzD1QaqI3UbQhpDZ+VNS697K5x/EEhzRw1Bu8Tf06fWQG8H&#10;g8RZA/jro/tgT+NAWs56muOSu587gYoz/d3QoIShHwUchc0omF23AmqAGW0pK6NIDuj1KNYI3Qut&#10;mGWIQiphJMUqufQ4HlY+7RNaUlItl9GMhtsKf2uerAzggdjQo8+HF4F2aGlPs3AH44yL4l0/J9vg&#10;aWC581C3sdlfeRwop8UQe2dYYmHzvD1Hq9dVu/gNAAD//wMAUEsDBBQABgAIAAAAIQDF7LGa3AAA&#10;AAcBAAAPAAAAZHJzL2Rvd25yZXYueG1sTM5NT8MwDAbgOxL/ITISty392ICWphMfGj0zJu2aNV5b&#10;0ThVk3Xl32NO7Gi/1uun2My2FxOOvnOkIF5GIJBqZzpqFOy/tosnED5oMrp3hAp+0MOmvL0pdG7c&#10;hT5x2oVGcAn5XCtoQxhyKX3dotV+6QYkzk5utDrwODbSjPrC5baXSRQ9SKs74g+tHvCtxfp7d7YK&#10;XhNMH5uP97g6nOy6qlaT2fZSqfu7+eUZRMA5/B/DH5/pULLp6M5kvOgVLFKWB97HGQjO0ywBcVSw&#10;XmUgy0Je+8tfAAAA//8DAFBLAQItABQABgAIAAAAIQC2gziS/gAAAOEBAAATAAAAAAAAAAAAAAAA&#10;AAAAAABbQ29udGVudF9UeXBlc10ueG1sUEsBAi0AFAAGAAgAAAAhADj9If/WAAAAlAEAAAsAAAAA&#10;AAAAAAAAAAAALwEAAF9yZWxzLy5yZWxzUEsBAi0AFAAGAAgAAAAhAGz9lMGwAgAAsgUAAA4AAAAA&#10;AAAAAAAAAAAALgIAAGRycy9lMm9Eb2MueG1sUEsBAi0AFAAGAAgAAAAhAMXssZrcAAAABwEAAA8A&#10;AAAAAAAAAAAAAAAACgUAAGRycy9kb3ducmV2LnhtbFBLBQYAAAAABAAEAPMAAAAT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1261E" w:rsidRPr="00387A75" w:rsidRDefault="00ED5A7C" w:rsidP="00A126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B1439B">
        <w:trPr>
          <w:trHeight w:val="777"/>
        </w:trPr>
        <w:tc>
          <w:tcPr>
            <w:tcW w:w="851" w:type="dxa"/>
          </w:tcPr>
          <w:p w:rsidR="00D910E2" w:rsidRPr="000C2F8A" w:rsidRDefault="00D910E2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81DF761" wp14:editId="20A8110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45720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D874286" id="Round Diagonal Corner Rectangle 12" o:spid="_x0000_s1041" style="position:absolute;margin-left:-1.15pt;margin-top:3.6pt;width:21.55pt;height:21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R7rw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0p6uwVn&#10;RrT0Ro+wNyXbNGIHRmi2BjT0Ro/EpTA7rRhZEm2ddTl5P9kHHE6OxMBBX2Eb/qk61keqjxPVqvdM&#10;0uXi4vR8Rg8iSTXIhJK9OVt0/ruClgWh4BhyWoScQh6RanG4dT45jcYhqoGbRmu6F7k2rCv46fzi&#10;LDo40E0ZlEHncLdda2QHQZ1xcXm6XmxCVZTBOzM6aUOXodZUXZT8UauE/6gqIi/UkyKEtlUTrJBS&#10;GT9PqlqUKkU7m9FvDDZ6xNDaEGBArijLCXsAGC0TyIidch7sg6uKXT85z/6WWHKePGJkMH5ybhsD&#10;+BmApqqGyMl+JClRE1jy/bZPjXUWTMPVFsojdRtCGkNn5U1Dr3srnH8QSHNHDUG7xN/Tp9JAbweD&#10;xFkN+Ouz+2BP40Bazjqa44K7n3uBijP9w9CghKEfBRyF7SiYfbsGaoA5bSkro0gO6PUoVgjtK62Y&#10;VYhCKmEkxSq49Dge1j7tE1pSUq1W0YyG2wp/a56sDOCB2NCjz/2rQDu0tKdZuINxxkX+oZ+TbfA0&#10;sNp7qJrY7G88DpTTYoi9MyyxsHnen6PV26pd/gYAAP//AwBQSwMEFAAGAAgAAAAhAHO8DH3bAAAA&#10;BgEAAA8AAABkcnMvZG93bnJldi54bWxMj81OwzAQhO9IvIO1SNxaOyk/VYhToUockODQwAM48TYJ&#10;xOtgu2369iwnehzNaOabcjO7URwxxMGThmypQCC13g7Uafj8eFmsQcRkyJrRE2o4Y4RNdX1VmsL6&#10;E+3wWKdOcAnFwmjoU5oKKWPbozNx6Sck9vY+OJNYhk7aYE5c7kaZK/UgnRmIF3oz4bbH9rs+OA3v&#10;Xyns5qZ+TRnKs6OfrN6+ZVrf3szPTyASzuk/DH/4jA4VMzX+QDaKUcMiX3FSw2MOgu07xUcaDfdq&#10;BbIq5SV+9QsAAP//AwBQSwECLQAUAAYACAAAACEAtoM4kv4AAADhAQAAEwAAAAAAAAAAAAAAAAAA&#10;AAAAW0NvbnRlbnRfVHlwZXNdLnhtbFBLAQItABQABgAIAAAAIQA4/SH/1gAAAJQBAAALAAAAAAAA&#10;AAAAAAAAAC8BAABfcmVscy8ucmVsc1BLAQItABQABgAIAAAAIQCW0IR7rwIAALIFAAAOAAAAAAAA&#10;AAAAAAAAAC4CAABkcnMvZTJvRG9jLnhtbFBLAQItABQABgAIAAAAIQBzvAx9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Testicle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D910E2">
              <w:rPr>
                <w:rFonts w:ascii="Arial" w:hAnsi="Arial" w:cs="Arial"/>
              </w:rPr>
              <w:t xml:space="preserve"> Organ where sperm are produced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B1439B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BBBBA45" wp14:editId="5BE5B47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56515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1B14FBC" id="Round Diagonal Corner Rectangle 13" o:spid="_x0000_s1042" style="position:absolute;margin-left:-1.15pt;margin-top:4.45pt;width:21.55pt;height:21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sJrwIAALIFAAAOAAAAZHJzL2Uyb0RvYy54bWysVMFu2zAMvQ/YPwi6r3YSt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3o7Rac&#10;GdHRGz3C3lRs04odGKHZGtDQGz0Sl8LstGJkSbQdrSvI+8k+4HByJAYO+hq78E/VsT5SfZqoVr1n&#10;ki7nl4uLnB5EkmqQCSV7dbbo/DcFHQtCyTHkNA85hTwi1eJw63xyGo1DVAM3rdZ0Lwpt2LHki9nl&#10;eXRwoNsqKIPO4W671sgOgjrj8utiPd+EqiiDN2Z00oYuQ62puij5k1YJ/1HVRF6oJ0UIbasmWCGl&#10;Mn6WVI2oVIp2ntNvDDZ6xNDaEGBArinLCXsAGC0TyIidch7sg6uKXT85539LLDlPHjEyGD85d60B&#10;/AhAU1VD5GQ/kpSoCSz5ftunxroIpuFqC9WJug0hjaGz8qal170Vzj8IpLmjhqBd4u/pU2ugt4NB&#10;4qwB/PXRfbCncSAtZ0ea45K7n3uBijP93dCghKEfBRyF7SiYfbcGaoAZbSkro0gO6PUo1gjdC62Y&#10;VYhCKmEkxSq59Dge1j7tE1pSUq1W0YyG2wp/a56sDOCB2NCjz/2LQDu0tKdZuINxxkXxrp+TbfA0&#10;sNp7qNvY7K88DpTTYoi9MyyxsHnenqPV66pd/gYAAP//AwBQSwMEFAAGAAgAAAAhAA1BEnnbAAAA&#10;BgEAAA8AAABkcnMvZG93bnJldi54bWxMj81OwzAQhO9IvIO1SNxaO+FHJc2mQpU4IMGhgQdw4m0S&#10;iNfBdtv07TEnehzNaOabcjPbURzJh8ExQrZUIIhbZwbuED4/XhYrECFqNnp0TAhnCrCprq9KXRh3&#10;4h0d69iJVMKh0Ah9jFMhZWh7sjos3UScvL3zVsckfSeN16dUbkeZK/UorR44LfR6om1P7Xd9sAjv&#10;X9Hv5qZ+jRnJs+WfrN6+ZYi3N/PzGkSkOf6H4Q8/oUOVmBp3YBPEiLDI71ISYfUEItn3Kh1pEB5y&#10;BbIq5SV+9QsAAP//AwBQSwECLQAUAAYACAAAACEAtoM4kv4AAADhAQAAEwAAAAAAAAAAAAAAAAAA&#10;AAAAW0NvbnRlbnRfVHlwZXNdLnhtbFBLAQItABQABgAIAAAAIQA4/SH/1gAAAJQBAAALAAAAAAAA&#10;AAAAAAAAAC8BAABfcmVscy8ucmVsc1BLAQItABQABgAIAAAAIQDyXAsJrwIAALIFAAAOAAAAAAAA&#10;AAAAAAAAAC4CAABkcnMvZTJvRG9jLnhtbFBLAQItABQABgAIAAAAIQANQRJ5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Oviduct, or fallopian tube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D910E2">
              <w:rPr>
                <w:rFonts w:ascii="Arial" w:hAnsi="Arial" w:cs="Arial"/>
              </w:rPr>
              <w:t xml:space="preserve"> Carries an egg from the ovary to the uterus and is where fertilisation occurs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</w:tcBorders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B1439B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CF7C500" wp14:editId="284D6A2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46355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6A81808" id="Round Diagonal Corner Rectangle 25" o:spid="_x0000_s1043" style="position:absolute;margin-left:-1.15pt;margin-top:3.65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ywsA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Pr/g&#10;zIiO3ugR9qZim1bswAjN1oCG3uiRuBRmpxUjS6LtaF1B3k/2AYeTIzFw0NfYhX+qjvWR6tNEteo9&#10;k3Q5X5xf5vQgklSDTCjZq7NF578p6FgQSo4hp3nIKeQRqRaHW+eT02gcohq4abWme1Fow44lP58t&#10;LqKDA91WQRl0DnfbtUZ2ENQZi6/n6/kmVEUZvDGjkzZ0GWpN1UXJn7RK+I+qJvJCPSlCaFs1wQop&#10;lfGzpGpEpVK0i5x+Y7DRI4bWhgADck1ZTtgDwGiZQEbslPNgH1xV7PrJOf9bYsl58oiRwfjJuWsN&#10;4EcAmqoaIif7kaRETWDJ99s+NtZsEUzD1RaqE3UbQhpDZ+VNS697K5x/EEhzRw1Bu8Tf06fWQG8H&#10;g8RZA/jro/tgT+NAWs6ONMcldz/3AhVn+ruhQQlDPwo4CttRMPtuDdQAM9pSVkaRHNDrUawRuhda&#10;MasQhVTCSIpVculxPKx92ie0pKRaraIZDbcV/tY8WRnAA7GhR5/7F4F2aGlPs3AH44yL4l0/J9vg&#10;aWC191C3sdlfeRwop8UQe2dYYmHzvD1Hq9dVu/wNAAD//wMAUEsDBBQABgAIAAAAIQDwIKz42wAA&#10;AAYBAAAPAAAAZHJzL2Rvd25yZXYueG1sTI/NTsMwEITvSLyDtUjcWjul/ChkU6FKHJDg0MADOPGS&#10;BOJ1iN02fXuWEz2NVjOa+bbYzH5QB5piHxghWxpQxE1wPbcIH+/PiwdQMVl2dghMCCeKsCkvLwqb&#10;u3DkHR2q1Cop4ZhbhC6lMdc6Nh15G5dhJBbvM0zeJjmnVrvJHqXcD3plzJ32tmdZ6OxI246a72rv&#10;Ed6+0rSb6+olZaRPnn+yavuaIV5fzU+PoBLN6T8Mf/iCDqUw1WHPLqoBYbG6kSTCvYjYayOP1Ai3&#10;Zg26LPQ5fvkLAAD//wMAUEsBAi0AFAAGAAgAAAAhALaDOJL+AAAA4QEAABMAAAAAAAAAAAAAAAAA&#10;AAAAAFtDb250ZW50X1R5cGVzXS54bWxQSwECLQAUAAYACAAAACEAOP0h/9YAAACUAQAACwAAAAAA&#10;AAAAAAAAAAAvAQAAX3JlbHMvLnJlbHNQSwECLQAUAAYACAAAACEAYF8csLACAACyBQAADgAAAAAA&#10;AAAAAAAAAAAuAgAAZHJzL2Uyb0RvYy54bWxQSwECLQAUAAYACAAAACEA8CCs+NsAAAAGAQAADwAA&#10;AAAAAAAAAAAAAAAKBQAAZHJzL2Rvd25yZXYueG1sUEsFBgAAAAAEAAQA8wAAABI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Uterus, or womb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D910E2">
              <w:rPr>
                <w:rFonts w:ascii="Arial" w:hAnsi="Arial" w:cs="Arial"/>
              </w:rPr>
              <w:t xml:space="preserve"> Where a baby develops in a pregnant woman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C5863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E45FAFD" wp14:editId="1DBA826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57595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E45FAFD" id="Round Diagonal Corner Rectangle 6" o:spid="_x0000_s1044" style="position:absolute;margin-left:-1.15pt;margin-top:4.55pt;width:21.55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DBrwIAALAFAAAOAAAAZHJzL2Uyb0RvYy54bWysVMFu2zAMvQ/YPwi6r3ZSNC2MOkWQoMOA&#10;oivaDj0rshwbkEWNUhJnXz9Kst2iK3YYloNDieQj+UTy+qbvNDsodC2Yks/Ocs6UkVC1ZlfyH8+3&#10;X644c16YSmgwquQn5fjN8vOn66Mt1Bwa0JVCRiDGFUdb8sZ7W2SZk43qhDsDqwwpa8BOeDriLqtQ&#10;HAm909k8zxfZEbCyCFI5R7ebpOTLiF/XSvrvde2UZ7rklJuPX4zfbfhmy2tR7FDYppVDGuIfsuhE&#10;ayjoBLURXrA9tn9Ada1EcFD7MwldBnXdShVroGpm+btqnhphVayFyHF2osn9P1h5f3hA1lYlX3Bm&#10;REdP9Ah7U7FNK3ZghGZrQENP9EhUCrPTii0CaUfrCvJ9sg84nByJgYG+xi78U22sj0SfJqJV75mk&#10;y/nl+SKn55CkGmRCyV6dLTr/VUHHglByDCnNQ0ohjUi0ONw5n5xG4xDVwG2rNd2LQht2LPn57PIi&#10;OjjQbRWUQedwt11rZAdBfXF5db6eb0JVlMEbMzppQ5eh1lRdlPxJq4T/qGqiLtSTIoSmVROskFIZ&#10;P0uqRlQqRbvI6TcGGz1iaG0IMCDXlOWEPQCMlglkxE45D/bBVcWen5zzvyWWnCePGBmMn5y71gB+&#10;BKCpqiFysh9JStQElny/7WNbza6CabjaQnWiXkNIQ+isvG3pde+E8w8CaeqoIWiT+O/0qTXQ28Eg&#10;cdYA/vroPtjTMJCWsyNNccndz71AxZn+ZmhMwsiPAo7CdhTMvlsDNcCMdpSVUSQH9HoUa4TuhRbM&#10;KkQhlTCSYpVcehwPa5+2Ca0oqVaraEajbYW/M09WBvBAbOjR5/5FoB1a2tMs3MM44aJ418/JNnga&#10;WO091G1s9lceB8ppLcTeGVZY2Dtvz9HqddEufwMAAP//AwBQSwMEFAAGAAgAAAAhAGwyk1LbAAAA&#10;BgEAAA8AAABkcnMvZG93bnJldi54bWxMj81OwzAQhO9IvIO1SNxax+FHELKpUCUOSHBo4AGceEkC&#10;8TrEbpu+PcsJjqMZzXxTbhY/qgPNcQiMYNYZKOI2uIE7hPe3p9UdqJgsOzsGJoQTRdhU52elLVw4&#10;8o4OdeqUlHAsLEKf0lRoHduevI3rMBGL9xFmb5PIudNutkcp96POs+xWezuwLPR2om1P7Ve99wiv&#10;n2neLU39nAzpk+dvU29fDOLlxfL4ACrRkv7C8Isv6FAJUxP27KIaEVb5lSQR7g0osa8zOdIg3OQ5&#10;6KrU//GrHwAAAP//AwBQSwECLQAUAAYACAAAACEAtoM4kv4AAADhAQAAEwAAAAAAAAAAAAAAAAAA&#10;AAAAW0NvbnRlbnRfVHlwZXNdLnhtbFBLAQItABQABgAIAAAAIQA4/SH/1gAAAJQBAAALAAAAAAAA&#10;AAAAAAAAAC8BAABfcmVscy8ucmVsc1BLAQItABQABgAIAAAAIQCbdyDBrwIAALAFAAAOAAAAAAAA&#10;AAAAAAAAAC4CAABkcnMvZTJvRG9jLnhtbFBLAQItABQABgAIAAAAIQBsMpNS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Ovulation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D910E2">
              <w:rPr>
                <w:rFonts w:ascii="Arial" w:hAnsi="Arial" w:cs="Arial"/>
              </w:rPr>
              <w:t xml:space="preserve"> Release of an egg cell during the menstrual cycle, which may be met by a sperm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9C5863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528AA88" wp14:editId="4422FD1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64671</wp:posOffset>
                      </wp:positionV>
                      <wp:extent cx="273600" cy="27360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528AA88" id="Round Diagonal Corner Rectangle 26" o:spid="_x0000_s1045" style="position:absolute;margin-left:-1.15pt;margin-top:5.1pt;width:21.55pt;height:2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R+sQIAALIFAAAOAAAAZHJzL2Uyb0RvYy54bWysVE1v2zAMvQ/YfxB0X+2k6M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VXJ5+ec&#10;GdHRGz3CzlRs3YotGKHZCtDQGz0Sl8JstWJkSbT11hXk/WQfcDg5EgMHhxq78E/VsUOk+jhRrQ6e&#10;SbqcX5ye5/QgklSDTCjZq7NF578p6FgQSo4hp3nIKeQRqRb7W+eT02gcohq4abWme1Fow/qSn84u&#10;zqKDA91WQRl0DreblUa2F9QZF5enq/k6VEUZvDGjkzZ0GWpN1UXJH7VK+I+qJvJCPSlCaFs1wQop&#10;lfGzpGpEpVK0s5x+Y7DRI4bWhgADck1ZTtgDwGiZQEbslPNgH1xV7PrJOf9bYsl58oiRwfjJuWsN&#10;4EcAmqoaIif7kaRETWDJHzaH2Fizr8E0XG2gOlK3IaQxdFbetPS6t8L5B4E0d9QQtEv8PX1qDfR2&#10;MEicNYC/ProP9jQOpOWspzkuufu5E6g4098NDUoY+lHAUdiMgtl1K6AGmNGWsjKK5IBej2KN0L3Q&#10;ilmGKKQSRlKskkuP42Hl0z6hJSXVchnNaLit8LfmycoAHogNPfp8eBFoh5b2NAt3MM64KN71c7IN&#10;ngaWOw91G5v9lceBcloMsXeGJRY2z9tztHpdtYvfAAAA//8DAFBLAwQUAAYACAAAACEAdeJ7m9sA&#10;AAAHAQAADwAAAGRycy9kb3ducmV2LnhtbEyPwU7DMBBE70j8g7VI3Fo7CSAU4lSoEgckODTwAU68&#10;JGnjdbDdNv17lhMcZ2c087baLG4SJwxx9KQhWysQSJ23I/UaPj9eVo8gYjJkzeQJNVwwwqa+vqpM&#10;af2ZdnhqUi+4hGJpNAwpzaWUsRvQmbj2MxJ7Xz44k1iGXtpgzlzuJpkr9SCdGYkXBjPjdsDu0Byd&#10;hvd9CrulbV5ThvLi6Dtrtm+Z1rc3y/MTiIRL+gvDLz6jQ81MrT+SjWLSsMoLTvJd5SDYv1P8Savh&#10;vihA1pX8z1//AAAA//8DAFBLAQItABQABgAIAAAAIQC2gziS/gAAAOEBAAATAAAAAAAAAAAAAAAA&#10;AAAAAABbQ29udGVudF9UeXBlc10ueG1sUEsBAi0AFAAGAAgAAAAhADj9If/WAAAAlAEAAAsAAAAA&#10;AAAAAAAAAAAALwEAAF9yZWxzLy5yZWxzUEsBAi0AFAAGAAgAAAAhAMnaRH6xAgAAsgUAAA4AAAAA&#10;AAAAAAAAAAAALgIAAGRycy9lMm9Eb2MueG1sUEsBAi0AFAAGAAgAAAAhAHXie5vbAAAABwEAAA8A&#10;AAAAAAAAAAAAAAAACwUAAGRycy9kb3ducmV2LnhtbFBLBQYAAAAABAAEAPMAAAAT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Menstruation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D910E2">
              <w:rPr>
                <w:rFonts w:ascii="Arial" w:hAnsi="Arial" w:cs="Arial"/>
              </w:rPr>
              <w:t xml:space="preserve"> Loss of the lining of the uterus during the menstrual cycle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</w:p>
        </w:tc>
      </w:tr>
      <w:tr w:rsidR="008A7310" w:rsidRPr="00257811" w:rsidTr="009C5863">
        <w:trPr>
          <w:trHeight w:val="567"/>
        </w:trPr>
        <w:tc>
          <w:tcPr>
            <w:tcW w:w="851" w:type="dxa"/>
          </w:tcPr>
          <w:p w:rsidR="008A7310" w:rsidRPr="003F47CF" w:rsidRDefault="008A73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139B172" wp14:editId="7D59477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39815</wp:posOffset>
                      </wp:positionV>
                      <wp:extent cx="273600" cy="27360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310" w:rsidRPr="00387A75" w:rsidRDefault="008A731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139B172" id="Round Diagonal Corner Rectangle 20" o:spid="_x0000_s1046" style="position:absolute;margin-left:-1.15pt;margin-top:3.15pt;width:21.55pt;height:21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xyrgIAALIFAAAOAAAAZHJzL2Uyb0RvYy54bWysVEtv2zAMvg/YfxB0X+2k6ANGnSJI0GFA&#10;0RZ9oGdFlmMDsqhRSpzs14+SbLfoih2G5aBQIvmR/Ezy6vrQabZX6FowJZ+d5JwpI6FqzbbkL883&#10;3y45c16YSmgwquRH5fj14uuXq94Wag4N6EohIxDjit6WvPHeFlnmZKM64U7AKkPKGrATnq64zSoU&#10;PaF3Opvn+XnWA1YWQSrn6HWdlHwR8etaSX9f1055pktOufl4Yjw34cwWV6LYorBNK4c0xD9k0YnW&#10;UNAJai28YDts/4DqWongoPYnEroM6rqVKtZA1czyD9U8NcKqWAuR4+xEk/t/sPJu/4CsrUo+J3qM&#10;6OgbPcLOVGzdii0YodkK0NA3eiQuhdlqxciSaOutK8j7yT7gcHMkBg4ONXbhn6pjh0j1caJaHTyT&#10;9Di/OD3PKaIk1SATSvbmbNH57wo6FoSSY8hpHnIKeUSqxf7W+eQ0GoeoBm5areldFNqwvuSns4uz&#10;6OBAt1VQBp3D7Walke0FdcbF5elqvg5VUQbvzOimDT2GWlN1UfJHrRL+o6qJvFBPihDaVk2wQkpl&#10;/CypGlGpFO0sp98YbPSIobUhwIBcU5YT9gAwWiaQETvlPNgHVxW7fnLO/5ZYcp48YmQwfnLuWgP4&#10;GYCmqobIyX4kKVETWPKHzWFsLDINTxuojtRtCGkMnZU3LX3dW+H8g0CaO2oI2iX+no5aA307GCTO&#10;GsBfn70HexoH0nLW0xyX3P3cCVSc6R+GBiUM/SjgKGxGwey6FVADzGhLWRlFckCvR7FG6F5pxSxD&#10;FFIJIylWyaXH8bLyaZ/QkpJquYxmNNxW+FvzZGUAD8SGHn0+vAq0Q0t7moU7GGdcFB/6OdkGTwPL&#10;nYe6jc3+xuNAOS2G2DvDEgub5/09Wr2t2sVvAAAA//8DAFBLAwQUAAYACAAAACEAD5q6CtoAAAAG&#10;AQAADwAAAGRycy9kb3ducmV2LnhtbEyPwU7DMBBE70j8g7VI3FonpaogxKlQJQ5IcGjKBzjxkgTi&#10;dbC3bfr3LCc4jVYzmn1Tbmc/qhPGNAQykC8zUEhtcAN1Bt4Pz4t7UIktOTsGQgMXTLCtrq9KW7hw&#10;pj2eau6UlFAqrIGeeSq0Tm2P3qZlmJDE+wjRW5YzdtpFe5ZyP+pVlm20twPJh95OuOux/aqP3sDb&#10;J8f93NQvnKO+ePrO691rbsztzfz0CIpx5r8w/OILOlTC1IQjuaRGA4vVnSQNbETEXmcypBF9WIOu&#10;Sv0fv/oBAAD//wMAUEsBAi0AFAAGAAgAAAAhALaDOJL+AAAA4QEAABMAAAAAAAAAAAAAAAAAAAAA&#10;AFtDb250ZW50X1R5cGVzXS54bWxQSwECLQAUAAYACAAAACEAOP0h/9YAAACUAQAACwAAAAAAAAAA&#10;AAAAAAAvAQAAX3JlbHMvLnJlbHNQSwECLQAUAAYACAAAACEAyPq8cq4CAACyBQAADgAAAAAAAAAA&#10;AAAAAAAuAgAAZHJzL2Uyb0RvYy54bWxQSwECLQAUAAYACAAAACEAD5q6CtoAAAAGAQAADwAAAAAA&#10;AAAAAAAAAAAI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310" w:rsidRPr="00387A75" w:rsidRDefault="008A731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A7310" w:rsidRPr="00D910E2" w:rsidRDefault="008A7310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Reproductive system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8A7310">
              <w:rPr>
                <w:rFonts w:ascii="Arial" w:hAnsi="Arial" w:cs="Arial"/>
              </w:rPr>
              <w:t xml:space="preserve"> All the male and female organs involved in reproduction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8A7310" w:rsidRPr="00554E08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8A7310" w:rsidRPr="003F47CF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310" w:rsidRPr="00257811" w:rsidRDefault="008A7310" w:rsidP="000711C7">
            <w:pPr>
              <w:rPr>
                <w:rFonts w:ascii="Arial" w:hAnsi="Arial" w:cs="Arial"/>
              </w:rPr>
            </w:pPr>
          </w:p>
        </w:tc>
      </w:tr>
      <w:tr w:rsidR="008A7310" w:rsidRPr="00257811" w:rsidTr="009C5863">
        <w:trPr>
          <w:trHeight w:val="567"/>
        </w:trPr>
        <w:tc>
          <w:tcPr>
            <w:tcW w:w="851" w:type="dxa"/>
          </w:tcPr>
          <w:p w:rsidR="008A7310" w:rsidRPr="003F47CF" w:rsidRDefault="008A73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768188B" wp14:editId="1F8282A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31849</wp:posOffset>
                      </wp:positionV>
                      <wp:extent cx="273600" cy="27360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310" w:rsidRPr="00387A75" w:rsidRDefault="008A731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768188B" id="Round Diagonal Corner Rectangle 23" o:spid="_x0000_s1047" style="position:absolute;margin-left:-1.15pt;margin-top:2.5pt;width:21.5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eWrgIAALIFAAAOAAAAZHJzL2Uyb0RvYy54bWysVMFu2zAMvQ/YPwi6r3YSt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1KPl9w&#10;ZkRHb/QIe1OxTSt2YIRma0BDb/RIXAqz04qRJdF2tK4g7yf7gMPJkRg46Gvswj9Vx/pI9WmiWvWe&#10;SbqcXy4ucnoQSapBJpTs1dmi898UdCwIJceQ0zzkFPKIVIvDrfPJaTQOUQ3ctFrTvSi0YceSL2aX&#10;59HBgW6roAw6h7vtWiM7COqMy6+L9XwTqqIM3pjRSRu6DLWm6qLkT1ol/EdVE3mhnhQhtK2aYIWU&#10;yvhZUjWiUinaeU6/MdjoEUNrQ4ABuaYsJ+wBYLRMICN2ynmwD64qdv3knP8tseQ8ecTIYPzk3LUG&#10;8CMATVUNkZP9SFKiJrDk+22fGiuahqstVCfqNoQ0hs7Km5Ze91Y4/yCQ5o4agnaJv6dPrYHeDgaJ&#10;swbw10f3wZ7GgbScHWmOS+5+7gUqzvR3Q4MShn4UcBS2o2D23RqoAWa0payMIjmg16NYI3QvtGJW&#10;IQqphJEUq+TS43hY+7RPaElJtVpFMxpuK/ytebIygAdiQ48+9y8C7dDSnmbhDsYZF8W7fk62wdPA&#10;au+hbmOzv/I4UE6LIfbOsMTC5nl7jlavq3b5GwAA//8DAFBLAwQUAAYACAAAACEAFGlkvtsAAAAG&#10;AQAADwAAAGRycy9kb3ducmV2LnhtbEyPzW7CMBCE75X6DtZW4gaO6Y9QGgdVSD1UggNpH8CJt0na&#10;eJ3aBsLbsz3BaTWa0ew3xXpygzhiiL0nDWqRgUBqvO2p1fD1+T5fgYjJkDWDJ9Rwxgjr8v6uMLn1&#10;J9rjsUqt4BKKudHQpTTmUsamQ2fiwo9I7H374ExiGVppgzlxuRvkMstepDM98YfOjLjpsPmtDk7D&#10;7ieF/VRXH0mhPDv6U9Vmq7SePUxvryASTukahn98RoeSmWp/IBvFoGG+fOSkhmdexPZTxkNqvisF&#10;sizkLX55AQAA//8DAFBLAQItABQABgAIAAAAIQC2gziS/gAAAOEBAAATAAAAAAAAAAAAAAAAAAAA&#10;AABbQ29udGVudF9UeXBlc10ueG1sUEsBAi0AFAAGAAgAAAAhADj9If/WAAAAlAEAAAsAAAAAAAAA&#10;AAAAAAAALwEAAF9yZWxzLy5yZWxzUEsBAi0AFAAGAAgAAAAhALGB95auAgAAsgUAAA4AAAAAAAAA&#10;AAAAAAAALgIAAGRycy9lMm9Eb2MueG1sUEsBAi0AFAAGAAgAAAAhABRpZL7bAAAABgEAAA8AAAAA&#10;AAAAAAAAAAAACA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310" w:rsidRPr="00387A75" w:rsidRDefault="008A731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A7310" w:rsidRPr="00D910E2" w:rsidRDefault="008A7310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Penis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8A7310">
              <w:rPr>
                <w:rFonts w:ascii="Arial" w:hAnsi="Arial" w:cs="Arial"/>
              </w:rPr>
              <w:t xml:space="preserve"> Organ which carries sperm out of the male's body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8A7310" w:rsidRPr="00554E08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8A7310" w:rsidRPr="003F47CF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310" w:rsidRPr="00257811" w:rsidRDefault="008A7310" w:rsidP="000711C7">
            <w:pPr>
              <w:rPr>
                <w:rFonts w:ascii="Arial" w:hAnsi="Arial" w:cs="Arial"/>
              </w:rPr>
            </w:pPr>
          </w:p>
        </w:tc>
      </w:tr>
      <w:tr w:rsidR="008A7310" w:rsidRPr="00257811" w:rsidTr="009C5863">
        <w:trPr>
          <w:trHeight w:val="567"/>
        </w:trPr>
        <w:tc>
          <w:tcPr>
            <w:tcW w:w="851" w:type="dxa"/>
          </w:tcPr>
          <w:p w:rsidR="008A7310" w:rsidRPr="003F47CF" w:rsidRDefault="008A73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76008AE" wp14:editId="7A39BF1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44260</wp:posOffset>
                      </wp:positionV>
                      <wp:extent cx="273600" cy="27360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310" w:rsidRPr="00387A75" w:rsidRDefault="008A731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76008AE" id="Round Diagonal Corner Rectangle 24" o:spid="_x0000_s1048" style="position:absolute;margin-left:-1.15pt;margin-top:3.5pt;width:21.55pt;height:2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ojsAIAALIFAAAOAAAAZHJzL2Uyb0RvYy54bWysVE1v2zAMvQ/YfxB0X52k6weMOkWQoMOA&#10;oi3aDj0rspQYkEWNUuJkv36UZLtFV+wwLAeHEslH8onk1fWhNWyv0DdgKz49mXCmrIS6sZuK/3i+&#10;+XLJmQ/C1sKAVRU/Ks+v558/XXWuVDPYgqkVMgKxvuxcxbchuLIovNyqVvgTcMqSUgO2ItARN0WN&#10;oiP01hSzyeS86ABrhyCV93S7yko+T/haKxnutfYqMFNxyi2kL6bvOn6L+ZUoNyjctpF9GuIfsmhF&#10;YynoCLUSQbAdNn9AtY1E8KDDiYS2AK0bqVINVM108q6ap61wKtVC5Hg30uT/H6y82z8ga+qKz75y&#10;ZkVLb/QIO1uzVSM2YIVhS0BLb/RIXAq7MYqRJdHWOV+S95N7wP7kSYwcHDS28Z+qY4dE9XGkWh0C&#10;k3Q5uzg9n9CDSFL1MqEUr84OffimoGVRqDjGnGYxp5hHolrsb33IToNxjGrhpjGG7kVpLOsqfjq9&#10;OEsOHkxTR2XUedyslwbZXlBnXFyeLmerWBVl8MaMTsbSZaw1V5ekcDQq4z8qTeTFenKE2LZqhBVS&#10;KhumWbUVtcrRzib0G4INHim0sQQYkTVlOWL3AINlBhmwc869fXRVqetH58nfEsvOo0eKDDaMzm1j&#10;AT8CMFRVHznbDyRlaiJL4bA+5MaaRdN4tYb6SN2GkMfQO3nT0OveCh8eBNLcUUPQLgn39NEG6O2g&#10;lzjbAv766D7a0ziQlrOO5rji/udOoOLMfLc0KHHoBwEHYT0IdtcugRpgSlvKySSSAwYziBqhfaEV&#10;s4hRSCWspFgVlwGHwzLkfUJLSqrFIpnRcDsRbu2TkxE8Eht79PnwItD1LR1oFu5gmHFRvuvnbBs9&#10;LSx2AXSTmv2Vx55yWgypd/olFjfP23Oyel21898AAAD//wMAUEsDBBQABgAIAAAAIQBTk/VN2gAA&#10;AAYBAAAPAAAAZHJzL2Rvd25yZXYueG1sTI/NTsMwEITvSLyDtUjcWtvlV2mcClXigASHBh7AibdJ&#10;IF4H223Tt2c5wXE0o5lvys3sR3HEmIZABvRSgUBqgxuoM/Dx/rx4BJGyJWfHQGjgjAk21eVFaQsX&#10;TrTDY507wSWUCmugz3kqpExtj96mZZiQ2NuH6G1mGTvpoj1xuR/lSql76e1AvNDbCbc9tl/1wRt4&#10;+8xxNzf1S9Yoz56+db191cZcX81PaxAZ5/wXhl98RoeKmZpwIJfEaGCxuuGkgQd+xPat4iONgTul&#10;QVal/I9f/QAAAP//AwBQSwECLQAUAAYACAAAACEAtoM4kv4AAADhAQAAEwAAAAAAAAAAAAAAAAAA&#10;AAAAW0NvbnRlbnRfVHlwZXNdLnhtbFBLAQItABQABgAIAAAAIQA4/SH/1gAAAJQBAAALAAAAAAAA&#10;AAAAAAAAAC8BAABfcmVscy8ucmVsc1BLAQItABQABgAIAAAAIQCsicojsAIAALIFAAAOAAAAAAAA&#10;AAAAAAAAAC4CAABkcnMvZTJvRG9jLnhtbFBLAQItABQABgAIAAAAIQBTk/VN2gAAAAYBAAAPAAAA&#10;AAAAAAAAAAAAAAo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310" w:rsidRPr="00387A75" w:rsidRDefault="008A731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A7310" w:rsidRPr="00D910E2" w:rsidRDefault="008A7310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Vagina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8A7310">
              <w:rPr>
                <w:rFonts w:ascii="Arial" w:hAnsi="Arial" w:cs="Arial"/>
              </w:rPr>
              <w:t xml:space="preserve"> Where the penis enters the female's body and sperm is received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8A7310" w:rsidRPr="00554E08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8A7310" w:rsidRPr="003F47CF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310" w:rsidRPr="00257811" w:rsidRDefault="008A7310" w:rsidP="000711C7">
            <w:pPr>
              <w:rPr>
                <w:rFonts w:ascii="Arial" w:hAnsi="Arial" w:cs="Arial"/>
              </w:rPr>
            </w:pPr>
          </w:p>
        </w:tc>
      </w:tr>
      <w:tr w:rsidR="008A7310" w:rsidRPr="00257811" w:rsidTr="009C5863">
        <w:trPr>
          <w:trHeight w:val="567"/>
        </w:trPr>
        <w:tc>
          <w:tcPr>
            <w:tcW w:w="851" w:type="dxa"/>
          </w:tcPr>
          <w:p w:rsidR="008A7310" w:rsidRPr="003F47CF" w:rsidRDefault="008A73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9A8B9A7" wp14:editId="68E70B2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63211</wp:posOffset>
                      </wp:positionV>
                      <wp:extent cx="273600" cy="27360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310" w:rsidRPr="00387A75" w:rsidRDefault="008A731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9A8B9A7" id="Round Diagonal Corner Rectangle 27" o:spid="_x0000_s1049" style="position:absolute;margin-left:-1.15pt;margin-top:5pt;width:21.55pt;height:21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HHrwIAALIFAAAOAAAAZHJzL2Uyb0RvYy54bWysVEtv2zAMvg/YfxB0X50H2hRGnSJI0GFA&#10;0RZ9oGdFlmMDsqhRSuLs14+SbLfoih2G5eBQIvmR/ETy6rprNTsodA2Ygk/PJpwpI6FszK7gL883&#10;3y45c16YUmgwquAn5fj18uuXq6PN1Qxq0KVCRiDG5Udb8Np7m2eZk7VqhTsDqwwpK8BWeDriLitR&#10;HAm91dlsMrnIjoClRZDKObrdJCVfRvyqUtLfV5VTnumCU24+fjF+t+GbLa9EvkNh60b2aYh/yKIV&#10;jaGgI9RGeMH22PwB1TYSwUHlzyS0GVRVI1WsgaqZTj5U81QLq2ItRI6zI03u/8HKu8MDsqYs+GzB&#10;mREtvdEj7E3JNo3YgRGarQENvdEjcSnMTitGlkTb0bqcvJ/sA/YnR2LgoKuwDf9UHesi1aeRatV5&#10;JulytphfTOhBJKl6mVCyN2eLzn9X0LIgFBxDTrOQU8gjUi0Ot84np8E4RDVw02hN9yLXhh0LPp8u&#10;zqODA92UQRl0DnfbtUZ2ENQZi8v5erYJVVEG78zopA1dhlpTdVHyJ60S/qOqiLxQT4oQ2laNsEJK&#10;Zfw0qWpRqhTtfEK/IdjgEUNrQ4ABuaIsR+weYLBMIAN2yrm3D64qdv3oPPlbYsl59IiRwfjRuW0M&#10;4GcAmqrqIyf7gaRETWDJd9suNdY8mIarLZQn6jaENIbOypuGXvdWOP8gkOaOGoJ2ib+nT6WB3g56&#10;ibMa8Ndn98GexoG0nB1pjgvufu4FKs70D0ODEoZ+EHAQtoNg9u0aqAGmtKWsjCI5oNeDWCG0r7Ri&#10;ViEKqYSRFKvg0uNwWPu0T2hJSbVaRTMabiv8rXmyMoAHYkOPPnevAm3f0p5m4Q6GGRf5h35OtsHT&#10;wGrvoWpis7/x2FNOiyH2Tr/EwuZ5f45Wb6t2+RsAAP//AwBQSwMEFAAGAAgAAAAhAFXNgqvbAAAA&#10;BwEAAA8AAABkcnMvZG93bnJldi54bWxMj8FOwzAQRO9I/IO1SNxa2y0gFOJUqFIPleDQwAc48ZIE&#10;4nWw3Tb9e5YTHHdmNPum3Mx+FCeMaQhkQC8VCKQ2uIE6A+9vu8UjiJQtOTsGQgMXTLCprq9KW7hw&#10;pgOe6twJLqFUWAN9zlMhZWp79DYtw4TE3keI3mY+YyddtGcu96NcKfUgvR2IP/R2wm2P7Vd99AZe&#10;P3M8zE29zxrlxdO3rrcv2pjbm/n5CUTGOf+F4Ref0aFipiYcySUxGlis1pxkXfEk9u8UL2kM3K81&#10;yKqU//mrHwAAAP//AwBQSwECLQAUAAYACAAAACEAtoM4kv4AAADhAQAAEwAAAAAAAAAAAAAAAAAA&#10;AAAAW0NvbnRlbnRfVHlwZXNdLnhtbFBLAQItABQABgAIAAAAIQA4/SH/1gAAAJQBAAALAAAAAAAA&#10;AAAAAAAAAC8BAABfcmVscy8ucmVsc1BLAQItABQABgAIAAAAIQDV8oHHrwIAALIFAAAOAAAAAAAA&#10;AAAAAAAAAC4CAABkcnMvZTJvRG9jLnhtbFBLAQItABQABgAIAAAAIQBVzYKr2wAAAAc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310" w:rsidRPr="00387A75" w:rsidRDefault="008A731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A7310" w:rsidRPr="00D910E2" w:rsidRDefault="008A7310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Foetus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8A7310">
              <w:rPr>
                <w:rFonts w:ascii="Arial" w:hAnsi="Arial" w:cs="Arial"/>
              </w:rPr>
              <w:t xml:space="preserve"> The developing baby during pregnancy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8A7310" w:rsidRPr="00554E08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8A7310" w:rsidRPr="003F47CF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310" w:rsidRPr="00257811" w:rsidRDefault="008A7310" w:rsidP="000711C7">
            <w:pPr>
              <w:rPr>
                <w:rFonts w:ascii="Arial" w:hAnsi="Arial" w:cs="Arial"/>
              </w:rPr>
            </w:pPr>
          </w:p>
        </w:tc>
      </w:tr>
      <w:tr w:rsidR="008A7310" w:rsidRPr="00257811" w:rsidTr="009C5863">
        <w:trPr>
          <w:trHeight w:val="567"/>
        </w:trPr>
        <w:tc>
          <w:tcPr>
            <w:tcW w:w="851" w:type="dxa"/>
          </w:tcPr>
          <w:p w:rsidR="008A7310" w:rsidRPr="003F47CF" w:rsidRDefault="008A73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8FC2219" wp14:editId="2BB4FAD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38303</wp:posOffset>
                      </wp:positionV>
                      <wp:extent cx="273600" cy="273600"/>
                      <wp:effectExtent l="0" t="0" r="12700" b="12700"/>
                      <wp:wrapNone/>
                      <wp:docPr id="29" name="Round Diagonal Corner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310" w:rsidRPr="00387A75" w:rsidRDefault="008A731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8FC2219" id="Round Diagonal Corner Rectangle 29" o:spid="_x0000_s1050" style="position:absolute;margin-left:-1.15pt;margin-top:3pt;width:21.55pt;height:21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AcsAIAALIFAAAOAAAAZHJzL2Uyb0RvYy54bWysVE1v2zAMvQ/YfxB0X+2k68eMOkWQ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6uSz79w&#10;ZkRHb/QAO1OxdSu2YIRmK0BDb/RAXAqz1YqRJdHWW1eQ96O9x+HkSAwcHGrswj9Vxw6R6uNEtTp4&#10;JulyfnF6ntODSFINMqFkL84Wnf+qoGNBKDmGnOYhp5BHpFrsb51PTqNxiGrgptWa7kWhDetLfjq7&#10;OIsODnRbBWXQOdxuVhrZXlBnXFyerubrUBVl8MqMTtrQZag1VRclf9Qq4T+omsgL9aQIoW3VBCuk&#10;VMbPkqoRlUrRznL6jcFGjxhaGwIMyDVlOWEPAKNlAhmxU86DfXBVsesn5/xviSXnySNGBuMn5641&#10;gO8BaKpqiJzsR5ISNYElf9gcUmN9DqbhagPVkboNIY2hs/Kmpde9Fc7fC6S5o4agXeK/06fWQG8H&#10;g8RZA/jrvftgT+NAWs56muOSu587gYoz/c3QoIShHwUchc0omF23AmqAGW0pK6NIDuj1KNYI3TOt&#10;mGWIQiphJMUqufQ4HlY+7RNaUlItl9GMhtsKf2serQzggdjQo0+HZ4F2aGlPs3AH44yL4k0/J9vg&#10;aWC581C3sdlfeBwop8UQe2dYYmHzvD5Hq5dVu/gNAAD//wMAUEsDBBQABgAIAAAAIQCsKeO/2wAA&#10;AAYBAAAPAAAAZHJzL2Rvd25yZXYueG1sTI/BTsMwEETvSPyDtUjcWscFVRDiVFUlDkhwaOADnHhJ&#10;0sbr1Hbb9O/ZnsppNZrR7JtiNblBnDDE3pMGNc9AIDXe9tRq+Pl+n72AiMmQNYMn1HDBCKvy/q4w&#10;ufVn2uKpSq3gEoq50dClNOZSxqZDZ+Lcj0js/frgTGIZWmmDOXO5G+Qiy5bSmZ74Q2dG3HTY7Kuj&#10;0/C1S2E71dVHUigvjg6q2nwqrR8fpvUbiIRTuoXhis/oUDJT7Y9koxg0zBZPnNSw5EVsP2c8pOb7&#10;qkCWhfyPX/4BAAD//wMAUEsBAi0AFAAGAAgAAAAhALaDOJL+AAAA4QEAABMAAAAAAAAAAAAAAAAA&#10;AAAAAFtDb250ZW50X1R5cGVzXS54bWxQSwECLQAUAAYACAAAACEAOP0h/9YAAACUAQAACwAAAAAA&#10;AAAAAAAAAAAvAQAAX3JlbHMvLnJlbHNQSwECLQAUAAYACAAAACEAy16gHLACAACyBQAADgAAAAAA&#10;AAAAAAAAAAAuAgAAZHJzL2Uyb0RvYy54bWxQSwECLQAUAAYACAAAACEArCnjv9sAAAAGAQAADwAA&#10;AAAAAAAAAAAAAAAKBQAAZHJzL2Rvd25yZXYueG1sUEsFBgAAAAAEAAQA8wAAABI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310" w:rsidRPr="00387A75" w:rsidRDefault="008A731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A7310" w:rsidRPr="00D910E2" w:rsidRDefault="008A7310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Gestation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8A7310">
              <w:rPr>
                <w:rFonts w:ascii="Arial" w:hAnsi="Arial" w:cs="Arial"/>
              </w:rPr>
              <w:t xml:space="preserve"> Process where the baby develops during pregnancy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8A7310" w:rsidRPr="00554E08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8A7310" w:rsidRPr="003F47CF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310" w:rsidRPr="00257811" w:rsidRDefault="008A7310" w:rsidP="000711C7">
            <w:pPr>
              <w:rPr>
                <w:rFonts w:ascii="Arial" w:hAnsi="Arial" w:cs="Arial"/>
              </w:rPr>
            </w:pPr>
          </w:p>
        </w:tc>
      </w:tr>
      <w:tr w:rsidR="008A7310" w:rsidRPr="00257811" w:rsidTr="009C5863">
        <w:trPr>
          <w:trHeight w:val="567"/>
        </w:trPr>
        <w:tc>
          <w:tcPr>
            <w:tcW w:w="851" w:type="dxa"/>
          </w:tcPr>
          <w:p w:rsidR="008A7310" w:rsidRPr="003F47CF" w:rsidRDefault="008A73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BDBBC4D" wp14:editId="37D3CC4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69001</wp:posOffset>
                      </wp:positionV>
                      <wp:extent cx="273600" cy="273600"/>
                      <wp:effectExtent l="0" t="0" r="12700" b="12700"/>
                      <wp:wrapNone/>
                      <wp:docPr id="30" name="Round Diagonal Corner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310" w:rsidRPr="00387A75" w:rsidRDefault="008A731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BDBBC4D" id="Round Diagonal Corner Rectangle 30" o:spid="_x0000_s1051" style="position:absolute;margin-left:-1.15pt;margin-top:5.45pt;width:21.55pt;height:21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dnrwIAALIFAAAOAAAAZHJzL2Uyb0RvYy54bWysVEtv2zAMvg/YfxB0X52k6ANGnSJI0GFA&#10;0RZ9oGdFlmMDsqhRSuzs14+SbLfoih2G5aBQIvmR/Ezy6rpvNTsodA2Ygs9PZpwpI6FszK7gL883&#10;3y45c16YUmgwquBH5fj18uuXq87magE16FIhIxDj8s4WvPbe5lnmZK1a4U7AKkPKCrAVnq64y0oU&#10;HaG3OlvMZudZB1haBKmco9dNUvJlxK8qJf19VTnlmS445ebjifHchjNbXol8h8LWjRzSEP+QRSsa&#10;Q0EnqI3wgu2x+QOqbSSCg8qfSGgzqKpGqlgDVTOffajmqRZWxVqIHGcnmtz/g5V3hwdkTVnwU6LH&#10;iJa+0SPsTck2jdiBEZqtAQ19o0fiUpidVowsibbOupy8n+wDDjdHYuCgr7AN/1Qd6yPVx4lq1Xsm&#10;6XFxcXo+o4iSVINMKNmbs0XnvytoWRAKjiGnRcgp5BGpFodb55PTaByiGrhptKZ3kWvDOipsfnEW&#10;HRzopgzKoHO42641soOgzri4PF0vNqEqyuCdGd20ocdQa6ouSv6oVcJ/VBWRF+pJEULbqglWSKmM&#10;nydVLUqVop3N6DcGGz1iaG0IMCBXlOWEPQCMlglkxE45D/bBVcWun5xnf0ssOU8eMTIYPzm3jQH8&#10;DEBTVUPkZD+SlKgJLPl+28fGWpwF0/C0hfJI3YaQxtBZedPQ170Vzj8IpLmjhqBd4u/pqDTQt4NB&#10;4qwG/PXZe7CncSAtZx3NccHdz71AxZn+YWhQwtCPAo7CdhTMvl0DNcCctpSVUSQH9HoUK4T2lVbM&#10;KkQhlTCSYhVcehwva5/2CS0pqVaraEbDbYW/NU9WBvBAbOjR5/5VoB1a2tMs3ME44yL/0M/JNnga&#10;WO09VE1s9jceB8ppMcTeGZZY2Dzv79HqbdUufwMAAP//AwBQSwMEFAAGAAgAAAAhAFNd/5jcAAAA&#10;BwEAAA8AAABkcnMvZG93bnJldi54bWxMj8FOwzAQRO9I/QdrK3Fr7ZSCIMSpUCUOSHBo4AOceElC&#10;43Vqu2369ywnepyd0czbYjO5QZwwxN6ThmypQCA13vbUavj6fF08gojJkDWDJ9RwwQibcnZTmNz6&#10;M+3wVKVWcAnF3GjoUhpzKWPToTNx6Uck9r59cCaxDK20wZy53A1ypdSDdKYnXujMiNsOm311dBo+&#10;flLYTXX1ljKUF0eHrNq+Z1rfzqeXZxAJp/Qfhj98RoeSmWp/JBvFoGGxuuMk39UTCPbXij+pNdyv&#10;FciykNf85S8AAAD//wMAUEsBAi0AFAAGAAgAAAAhALaDOJL+AAAA4QEAABMAAAAAAAAAAAAAAAAA&#10;AAAAAFtDb250ZW50X1R5cGVzXS54bWxQSwECLQAUAAYACAAAACEAOP0h/9YAAACUAQAACwAAAAAA&#10;AAAAAAAAAAAvAQAAX3JlbHMvLnJlbHNQSwECLQAUAAYACAAAACEAAkQ3Z68CAACyBQAADgAAAAAA&#10;AAAAAAAAAAAuAgAAZHJzL2Uyb0RvYy54bWxQSwECLQAUAAYACAAAACEAU13/mNwAAAAHAQAADwAA&#10;AAAAAAAAAAAAAAAJBQAAZHJzL2Rvd25yZXYueG1sUEsFBgAAAAAEAAQA8wAAABI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310" w:rsidRPr="00387A75" w:rsidRDefault="008A731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A7310" w:rsidRPr="00D910E2" w:rsidRDefault="008A7310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Placenta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8A7310">
              <w:rPr>
                <w:rFonts w:ascii="Arial" w:hAnsi="Arial" w:cs="Arial"/>
              </w:rPr>
              <w:t xml:space="preserve"> Organ that provides the foetus with oxygen and nutrien</w:t>
            </w:r>
            <w:r w:rsidR="007F1C50">
              <w:rPr>
                <w:rFonts w:ascii="Arial" w:hAnsi="Arial" w:cs="Arial"/>
              </w:rPr>
              <w:t>ts and removes waste substances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8A7310" w:rsidRPr="00554E08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8A7310" w:rsidRPr="003F47CF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310" w:rsidRPr="00257811" w:rsidRDefault="008A7310" w:rsidP="000711C7">
            <w:pPr>
              <w:rPr>
                <w:rFonts w:ascii="Arial" w:hAnsi="Arial" w:cs="Arial"/>
              </w:rPr>
            </w:pPr>
          </w:p>
        </w:tc>
      </w:tr>
      <w:tr w:rsidR="008A7310" w:rsidRPr="00257811" w:rsidTr="009C5863">
        <w:trPr>
          <w:trHeight w:val="567"/>
        </w:trPr>
        <w:tc>
          <w:tcPr>
            <w:tcW w:w="851" w:type="dxa"/>
          </w:tcPr>
          <w:p w:rsidR="008A7310" w:rsidRPr="003F47CF" w:rsidRDefault="008A73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D6F17B2" wp14:editId="19ECC20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23940</wp:posOffset>
                      </wp:positionV>
                      <wp:extent cx="273600" cy="273600"/>
                      <wp:effectExtent l="0" t="0" r="12700" b="12700"/>
                      <wp:wrapNone/>
                      <wp:docPr id="31" name="Round Diagonal Corner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310" w:rsidRPr="00387A75" w:rsidRDefault="008A731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D6F17B2" id="Round Diagonal Corner Rectangle 31" o:spid="_x0000_s1052" style="position:absolute;margin-left:-1.15pt;margin-top:1.9pt;width:21.55pt;height:21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gVrw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n845&#10;M6KlN3qEvSnZphE7MEKzNaChN3okLoXZacXIkmjrrMvJ+8k+4HByJAYO+grb8E/VsT5SfZyoVr1n&#10;ki4XF6fnM3oQSapBJpTszdmi898VtCwIBceQ0yLkFPKIVIvDrfPJaTQOUQ3cNFrTvci1YV0o7OIs&#10;OjjQTRmUQedwt11rZAdBnXFxebpebEJVlME7MzppQ5eh1lRdlPxRq4T/qCoiL9STIoS2VROskFIZ&#10;P0+qWpQqRTub0W8MNnrE0NoQYECuKMsJewAYLRPIiJ1yHuyDq4pdPznP/pZYcp48YmQwfnJuGwP4&#10;GYCmqobIyX4kKVETWPL9to+NtTgPpuFqC+WRug0hjaGz8qah170Vzj8IpLmjhqBd4u/pU2mgt4NB&#10;4qwG/PXZfbCncSAtZx3NccHdz71AxZn+YWhQwtCPAo7CdhTMvl0DNQD1PmUTRXJAr0exQmhfacWs&#10;QhRSCSMpVsGlx/Gw9mmf0JKSarWKZjTcVvhb82RlAA/Ehh597l8F2qGlPc3CHYwzLvIP/Zxsg6eB&#10;1d5D1cRmf+NxoJwWQ+ydYYmFzfP+HK3eVu3yNwAAAP//AwBQSwMEFAAGAAgAAAAhAA9puK3aAAAA&#10;BgEAAA8AAABkcnMvZG93bnJldi54bWxMj8FOwzAQRO9I/IO1SNxaJy2qIGRToUockODQlA9w4iUJ&#10;xOtgu2369ywnOI1WM5p9U25nN6oThTh4RsiXGSji1tuBO4T3w/PiHlRMhq0ZPRPChSJsq+ur0hTW&#10;n3lPpzp1Sko4FgahT2kqtI5tT87EpZ+IxfvwwZkkZ+i0DeYs5W7UqyzbaGcGlg+9mWjXU/tVHx3C&#10;22cK+7mpX1JO+uL4O693rzni7c389Agq0Zz+wvCLL+hQCVPjj2yjGhEWq7UkEdYyQOy7TLQR3TyA&#10;rkr9H7/6AQAA//8DAFBLAQItABQABgAIAAAAIQC2gziS/gAAAOEBAAATAAAAAAAAAAAAAAAAAAAA&#10;AABbQ29udGVudF9UeXBlc10ueG1sUEsBAi0AFAAGAAgAAAAhADj9If/WAAAAlAEAAAsAAAAAAAAA&#10;AAAAAAAALwEAAF9yZWxzLy5yZWxzUEsBAi0AFAAGAAgAAAAhAGbIuBWvAgAAsgUAAA4AAAAAAAAA&#10;AAAAAAAALgIAAGRycy9lMm9Eb2MueG1sUEsBAi0AFAAGAAgAAAAhAA9puK3aAAAABgEAAA8AAAAA&#10;AAAAAAAAAAAACQ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310" w:rsidRPr="00387A75" w:rsidRDefault="008A731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A7310" w:rsidRPr="00D910E2" w:rsidRDefault="008A7310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Amniotic fluid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8A7310">
              <w:rPr>
                <w:rFonts w:ascii="Arial" w:hAnsi="Arial" w:cs="Arial"/>
              </w:rPr>
              <w:t xml:space="preserve"> Liquid that surrounds and protects the foetus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8A7310" w:rsidRPr="00554E08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8A7310" w:rsidRPr="003F47CF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310" w:rsidRPr="00257811" w:rsidRDefault="008A7310" w:rsidP="000711C7">
            <w:pPr>
              <w:rPr>
                <w:rFonts w:ascii="Arial" w:hAnsi="Arial" w:cs="Arial"/>
              </w:rPr>
            </w:pPr>
          </w:p>
        </w:tc>
      </w:tr>
      <w:tr w:rsidR="008A7310" w:rsidRPr="00257811" w:rsidTr="009C5863">
        <w:trPr>
          <w:trHeight w:val="567"/>
        </w:trPr>
        <w:tc>
          <w:tcPr>
            <w:tcW w:w="851" w:type="dxa"/>
          </w:tcPr>
          <w:p w:rsidR="008A7310" w:rsidRPr="003F47CF" w:rsidRDefault="008A73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25C90FE" wp14:editId="2433352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30912</wp:posOffset>
                      </wp:positionV>
                      <wp:extent cx="273600" cy="273600"/>
                      <wp:effectExtent l="0" t="0" r="12700" b="12700"/>
                      <wp:wrapNone/>
                      <wp:docPr id="32" name="Round Diagonal Corner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310" w:rsidRPr="00387A75" w:rsidRDefault="008A731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25C90FE" id="Round Diagonal Corner Rectangle 32" o:spid="_x0000_s1053" style="position:absolute;margin-left:-1.15pt;margin-top:2.45pt;width:21.55pt;height:21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PxsAIAALIFAAAOAAAAZHJzL2Uyb0RvYy54bWysVMFu2zAMvQ/YPwi6r05ctBmMOkWQoMOA&#10;oi3aDj0rshwbkEWNUhJnXz9Kst2iK3YYloNDieQj+UTy6rrvNDsodC2Yks/PZpwpI6Fqza7kP55v&#10;vnzlzHlhKqHBqJKflOPXy8+fro62UDk0oCuFjECMK4625I33tsgyJxvVCXcGVhlS1oCd8HTEXVah&#10;OBJ6p7N8NrvMjoCVRZDKObrdJCVfRvy6VtLf17VTnumSU24+fjF+t+GbLa9EsUNhm1YOaYh/yKIT&#10;raGgE9RGeMH22P4B1bUSwUHtzyR0GdR1K1WsgaqZz95V89QIq2ItRI6zE03u/8HKu8MDsrYq+XnO&#10;mREdvdEj7E3FNq3YgRGarQENvdEjcSnMTitGlkTb0bqCvJ/sAw4nR2LgoK+xC/9UHesj1aeJatV7&#10;JukyX5xfzuhBJKkGmVCyV2eLzn9T0LEglBxDTnnIKeQRqRaHW+eT02gcohq4abWme1Fow45U2Hxx&#10;ER0c6LYKyqBzuNuuNbKDoM5YfD1f55tQFWXwxoxO2tBlqDVVFyV/0irhP6qayAv1pAihbdUEK6RU&#10;xs+TqhGVStEuZvQbg40eMbQ2BBiQa8pywh4ARssEMmKnnAf74Kpi10/Os78llpwnjxgZjJ+cu9YA&#10;fgSgqaohcrIfSUrUBJZ8v+1jY+WLYBqutlCdqNsQ0hg6K29aet1b4fyDQJo7agjaJf6ePrUGejsY&#10;JM4awF8f3Qd7GgfScnakOS65+7kXqDjT3w0NShj6UcBR2I6C2XdroAaY05ayMorkgF6PYo3QvdCK&#10;WYUopBJGUqySS4/jYe3TPqElJdVqFc1ouK3wt+bJygAeiA09+ty/CLRDS3uahTsYZ1wU7/o52QZP&#10;A6u9h7qNzf7K40A5LYbYO8MSC5vn7Tlava7a5W8AAAD//wMAUEsDBBQABgAIAAAAIQAUiy352wAA&#10;AAYBAAAPAAAAZHJzL2Rvd25yZXYueG1sTI/BTsMwEETvSPyDtUjcWjulQiXEqapKHJDg0JQPcOIl&#10;CcTr1Hbb9O9ZTu1ptJrRzNtiPblBnDDE3pOGbK5AIDXe9tRq+Nq/zVYgYjJkzeAJNVwwwrq8vytM&#10;bv2ZdniqUiu4hGJuNHQpjbmUsenQmTj3IxJ73z44k/gMrbTBnLncDXKh1LN0pide6MyI2w6b3+ro&#10;NHz+pLCb6uo9ZSgvjg5Ztf3ItH58mDavIBJO6RqGf3xGh5KZan8kG8WgYbZ44qSG5QsItpeKH6lZ&#10;VwpkWchb/PIPAAD//wMAUEsBAi0AFAAGAAgAAAAhALaDOJL+AAAA4QEAABMAAAAAAAAAAAAAAAAA&#10;AAAAAFtDb250ZW50X1R5cGVzXS54bWxQSwECLQAUAAYACAAAACEAOP0h/9YAAACUAQAACwAAAAAA&#10;AAAAAAAAAAAvAQAAX3JlbHMvLnJlbHNQSwECLQAUAAYACAAAACEAH7Pz8bACAACyBQAADgAAAAAA&#10;AAAAAAAAAAAuAgAAZHJzL2Uyb0RvYy54bWxQSwECLQAUAAYACAAAACEAFIst+dsAAAAGAQAADwAA&#10;AAAAAAAAAAAAAAAKBQAAZHJzL2Rvd25yZXYueG1sUEsFBgAAAAAEAAQA8wAAABI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310" w:rsidRPr="00387A75" w:rsidRDefault="008A731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A7310" w:rsidRPr="00D910E2" w:rsidRDefault="008A7310" w:rsidP="000711C7">
            <w:pPr>
              <w:rPr>
                <w:rFonts w:ascii="Arial" w:hAnsi="Arial" w:cs="Arial"/>
              </w:rPr>
            </w:pPr>
            <w:r w:rsidRPr="008A7310">
              <w:rPr>
                <w:rFonts w:ascii="Arial" w:hAnsi="Arial" w:cs="Arial"/>
                <w:b/>
              </w:rPr>
              <w:t>Umbilical cord</w:t>
            </w:r>
            <w:r w:rsidR="000B3A28">
              <w:rPr>
                <w:rFonts w:ascii="Arial" w:hAnsi="Arial" w:cs="Arial"/>
                <w:b/>
              </w:rPr>
              <w:t>:</w:t>
            </w:r>
            <w:r w:rsidRPr="008A7310">
              <w:rPr>
                <w:rFonts w:ascii="Arial" w:hAnsi="Arial" w:cs="Arial"/>
              </w:rPr>
              <w:t xml:space="preserve"> Connects the foetus to the placenta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8A7310" w:rsidRPr="00554E08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8A7310" w:rsidRPr="003F47CF" w:rsidRDefault="008A731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310" w:rsidRPr="00257811" w:rsidRDefault="008A7310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B1439B">
        <w:trPr>
          <w:trHeight w:val="652"/>
        </w:trPr>
        <w:tc>
          <w:tcPr>
            <w:tcW w:w="851" w:type="dxa"/>
            <w:shd w:val="clear" w:color="auto" w:fill="BC9E96"/>
            <w:vAlign w:val="center"/>
          </w:tcPr>
          <w:p w:rsidR="00D910E2" w:rsidRPr="000C2F8A" w:rsidRDefault="00D910E2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3A8A226" wp14:editId="47613E1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BC9E9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9C5863" w:rsidRDefault="00D910E2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9C5863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7980CD5" id="Round Diagonal Corner Rectangle 5" o:spid="_x0000_s1054" style="position:absolute;margin-left:-1.15pt;margin-top:.95pt;width:21.55pt;height:21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uXtQIAANgFAAAOAAAAZHJzL2Uyb0RvYy54bWysVEtv2zAMvg/YfxB0X+2kSB9BnSJL12FA&#10;sRZth54VWX4AsqhRSuzs14+SH10f2GFYDgplkh/JTyQvLrtGs71CV4PJ+Owo5UwZCXltyoz/eLz+&#10;dMaZ88LkQoNRGT8oxy9XHz9ctHap5lCBzhUyAjFu2dqMV97bZZI4WalGuCOwypCyAGyEpyuWSY6i&#10;JfRGJ/M0PUlawNwiSOUcfb3qlXwV8YtCSX9bFE55pjNOufl4Yjy34UxWF2JZorBVLYc0xD9k0Yja&#10;UNAJ6kp4wXZYv4FqaongoPBHEpoEiqKWKtZA1czSV9U8VMKqWAuR4+xEk/t/sPL7/g5ZnWd8wZkR&#10;DT3RPexMzq5qUYIRmm0ADT3RPVEpTKkVWwTSWuuW5Ptg73C4ORIDA12BTfin2lgXiT5MRKvOM0kf&#10;56fHJyk9hyTVIBNK8uxs0fmvChoWhIxjSGkeUgppRKLF/sb53mk0DlEd6Dq/rrWOl9BFaqOR7QW9&#10;/7achdQpzAsrbVib8ePZ6SICv9A5LLeT/+fN+Zfzk7cQBKgN4QZOehai5A9ahSy0uVcFURzq7iO8&#10;TEtIqYyf9apK5KrPdpHSbww2esTsI2BALqjOCXsAGC17kBG7L3uwD64qzsbknP4tsd558oiRwfjJ&#10;uakN4HsAmqoaIvf2I0k9NYEl32272H7zs2AaPm0hP1BPIvTD6qy8rqkLboTzdwJpOqlxaOP4WzoK&#10;DfR2MEicVYC/3vse7GloSMtZS9OecfdzJ1Bxpr8ZGqewGkYBR2E7CmbXbIAaaEa7zMookgN6PYoF&#10;QvNEi2gdopBKGEmxMi49jpeN77cOrTKp1utoRivACn9jHqwM4IHY0MuP3ZNAO7S+p5n5DuMmEMtX&#10;fd/bBk8D652Hoo5D8czjQDmtj9g7w6oL++nPe7R6Xsir3wAAAP//AwBQSwMEFAAGAAgAAAAhAPmP&#10;5WfdAAAABgEAAA8AAABkcnMvZG93bnJldi54bWxMj0tPxDAMhO9I/IfISNx20y6vUpquVkgrhMSF&#10;BYlrtjFNaeOUJn3Ar8ec4GTZMxp/U2wX14kJh9B4UpCuExBIlTcN1QpeX/arDESImozuPKGCLwyw&#10;LU9PCp0bP9MzTodYCw6hkGsFNsY+lzJUFp0Oa98jsfbuB6cjr0MtzaBnDned3CTJtXS6If5gdY/3&#10;Fqv2MDoF7eN3O97YbJo/nx7SeveRvmXpXqnzs2V3ByLiEv/M8IvP6FAy09GPZILoFKw2F+zk+y0I&#10;li8TLnLkeZWALAv5H7/8AQAA//8DAFBLAQItABQABgAIAAAAIQC2gziS/gAAAOEBAAATAAAAAAAA&#10;AAAAAAAAAAAAAABbQ29udGVudF9UeXBlc10ueG1sUEsBAi0AFAAGAAgAAAAhADj9If/WAAAAlAEA&#10;AAsAAAAAAAAAAAAAAAAALwEAAF9yZWxzLy5yZWxzUEsBAi0AFAAGAAgAAAAhADCee5e1AgAA2AUA&#10;AA4AAAAAAAAAAAAAAAAALgIAAGRycy9lMm9Eb2MueG1sUEsBAi0AFAAGAAgAAAAhAPmP5WfdAAAA&#10;BgEAAA8AAAAAAAAAAAAAAAAADwUAAGRycy9kb3ducmV2LnhtbFBLBQYAAAAABAAEAPMAAAAZBgAA&#10;AAA=&#10;" adj="-11796480,,5400" path="m45601,l273600,r,l273600,227999v,25185,-20416,45601,-45601,45601l,273600r,l,45601c,20416,20416,,45601,xe" fillcolor="white [3212]" strokecolor="#bc9e9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9C5863" w:rsidRDefault="00D910E2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9C5863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BC9E96"/>
            <w:vAlign w:val="center"/>
          </w:tcPr>
          <w:p w:rsidR="00D910E2" w:rsidRPr="00B53487" w:rsidRDefault="00D910E2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BC9E96"/>
          </w:tcPr>
          <w:p w:rsidR="00D910E2" w:rsidRPr="00554E08" w:rsidRDefault="00D910E2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BC9E96"/>
            <w:vAlign w:val="center"/>
          </w:tcPr>
          <w:p w:rsidR="00D910E2" w:rsidRPr="000C2F8A" w:rsidRDefault="00D910E2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BC9E96"/>
            <w:vAlign w:val="center"/>
          </w:tcPr>
          <w:p w:rsidR="00D910E2" w:rsidRPr="00257811" w:rsidRDefault="00D910E2" w:rsidP="00016825">
            <w:pPr>
              <w:rPr>
                <w:rFonts w:ascii="Arial" w:hAnsi="Arial" w:cs="Arial"/>
              </w:rPr>
            </w:pPr>
          </w:p>
        </w:tc>
      </w:tr>
      <w:tr w:rsidR="00D910E2" w:rsidRPr="00257811" w:rsidTr="00B1439B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D9C014E" wp14:editId="64EB0A2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DFD27E1" id="Round Diagonal Corner Rectangle 14" o:spid="_x0000_s1055" style="position:absolute;margin-left:-1.15pt;margin-top:4.65pt;width:21.55pt;height:21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1usQIAALIFAAAOAAAAZHJzL2Uyb0RvYy54bWysVE1v2zAMvQ/YfxB0X+2k68eMOkWQ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yt6u8+c&#10;GdHRGz3AzlRs3YotGKHZCtDQGz0Ql8JstWJkSbT11hXk/WjvcTg5EgMHhxq78E/VsUOk+jhRrQ6e&#10;SbqcX5ye5/QgklSDTCjZi7NF578q6FgQSo4hp3nIKeQRqRb7W+eT02gcohq4abWme1Fow/qSn84u&#10;zqKDA91WQRl0DreblUa2F9QZF5enq/k6VEUZvDKjkzZ0GWpN1UXJH7VK+A+qJvJCPSlCaFs1wQop&#10;lfGzpGpEpVK0s5x+Y7DRI4bWhgADck1ZTtgDwGiZQEbslPNgH1xV7PrJOf9bYsl58oiRwfjJuWsN&#10;4HsAmqoaIif7kaRETWDJHzaH2FjzL8E0XG2gOlK3IaQxdFbetPS6t8L5e4E0d9QQtEv8d/rUGujt&#10;YJA4awB/vXcf7GkcSMtZT3NccvdzJ1Bxpr8ZGpQw9KOAo7AZBbPrVkANMKMtZWUUyQG9HsUaoXum&#10;FbMMUUgljKRYJZcex8PKp31CS0qq5TKa0XBb4W/No5UBPBAbevTp8CzQDi3taRbuYJxxUbzp52Qb&#10;PA0sdx7qNjb7C48D5bQYYu8MSyxsntfnaPWyahe/AQAA//8DAFBLAwQUAAYACAAAACEArhACi9sA&#10;AAAGAQAADwAAAGRycy9kb3ducmV2LnhtbEyPwU7DMBBE70j8g7VI3FonoSAasqlQJQ5IcGjgA5x4&#10;mwTidYjdNv17lhM9jVYzmnlbbGY3qCNNofeMkC4TUMSNtz23CJ8fL4tHUCEatmbwTAhnCrApr68K&#10;k1t/4h0dq9gqKeGQG4QuxjHXOjQdOROWfiQWb+8nZ6KcU6vtZE5S7gadJcmDdqZnWejMSNuOmu/q&#10;4BDev+K0m+vqNaakz45/0mr7liLe3szPT6AizfE/DH/4gg6lMNX+wDaoAWGR3UkSYS0i9iqRR2qE&#10;+2wFuiz0JX75CwAA//8DAFBLAQItABQABgAIAAAAIQC2gziS/gAAAOEBAAATAAAAAAAAAAAAAAAA&#10;AAAAAABbQ29udGVudF9UeXBlc10ueG1sUEsBAi0AFAAGAAgAAAAhADj9If/WAAAAlAEAAAsAAAAA&#10;AAAAAAAAAAAALwEAAF9yZWxzLy5yZWxzUEsBAi0AFAAGAAgAAAAhACeljW6xAgAAsgUAAA4AAAAA&#10;AAAAAAAAAAAALgIAAGRycy9lMm9Eb2MueG1sUEsBAi0AFAAGAAgAAAAhAK4QAovbAAAABgEAAA8A&#10;AAAAAAAAAAAAAAAACwUAAGRycy9kb3ducmV2LnhtbFBLBQYAAAAABAAEAPMAAAAT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D910E2">
              <w:rPr>
                <w:rFonts w:ascii="Arial" w:hAnsi="Arial" w:cs="Arial"/>
              </w:rPr>
              <w:t>Explain why pregnancy is more or less likely at certain stages of the menstrual cycle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D910E2" w:rsidRPr="00554E08" w:rsidRDefault="00D910E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910E2" w:rsidRPr="000C2F8A" w:rsidRDefault="00B1439B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7F1DEC7" wp14:editId="04FC32E4">
                      <wp:simplePos x="0" y="0"/>
                      <wp:positionH relativeFrom="column">
                        <wp:posOffset>-13024</wp:posOffset>
                      </wp:positionH>
                      <wp:positionV relativeFrom="paragraph">
                        <wp:posOffset>59149</wp:posOffset>
                      </wp:positionV>
                      <wp:extent cx="273050" cy="273050"/>
                      <wp:effectExtent l="0" t="0" r="12700" b="12700"/>
                      <wp:wrapNone/>
                      <wp:docPr id="34" name="Round Diagonal Corner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439B" w:rsidRPr="00387A75" w:rsidRDefault="00B1439B" w:rsidP="00B143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4" o:spid="_x0000_s1056" style="position:absolute;margin-left:-1.05pt;margin-top:4.65pt;width:21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Q1rwIAALIFAAAOAAAAZHJzL2Uyb0RvYy54bWysVMFu2zAMvQ/YPwi6r3aSdS2MOkWQoMOA&#10;oi3aDj0rshwbkEWNUuJkXz9Kst2iG3YYloNDieQj+UTy6vrYaXZQ6FowJZ+d5ZwpI6Fqza7k359v&#10;Pl1y5rwwldBgVMlPyvHr5ccPV70t1Bwa0JVCRiDGFb0teeO9LbLMyUZ1wp2BVYaUNWAnPB1xl1Uo&#10;ekLvdDbP8y9ZD1hZBKmco9tNUvJlxK9rJf19XTvlmS455ebjF+N3G77Z8koUOxS2aeWQhviHLDrR&#10;Ggo6QW2EF2yP7W9QXSsRHNT+TEKXQV23UsUaqJpZ/q6ap0ZYFWshcpydaHL/D1beHR6QtVXJF585&#10;M6KjN3qEvanYphU7MEKzNaChN3okLoXZacXIkmjrrSvI+8k+4HByJAYOjjV24Z+qY8dI9WmiWh09&#10;k3Q5v1jk5/QgklSDTCjZq7NF578q6FgQSo4hp3nIKeQRqRaHW+eT02gcohq4abWme1Fow3oqbHZx&#10;Hh0c6LYKyqBzuNuuNbKDoM64uFys55tQFWXwxoxO2tBlqDVVFyV/0irhP6qayAv1pAihbdUEK6RU&#10;xs+SqhGVStHOc/qNwUaPGFobAgzINWU5YQ8Ao2UCGbFTzoN9cFWx6yfn/G+JJefJI0YG4yfnrjWA&#10;fwLQVNUQOdmPJCVqAkv+uD2mxloE03C1hepE3YaQxtBZedPS694K5x8E0txRQ9Au8ff0qTXQ28Eg&#10;cdYA/vzTfbCncSAtZz3Nccndj71AxZn+ZmhQwtCPAo7CdhTMvlsDNcCMtpSVUSQH9HoUa4TuhVbM&#10;KkQhlTCSYpVcehwPa5/2CS0pqVaraEbDbYW/NU9WBvBAbOjR5+OLQDu0tKdZuINxxkXxrp+TbfA0&#10;sNp7qNvY7K88DpTTYoi9MyyxsHnenqPV66pd/gIAAP//AwBQSwMEFAAGAAgAAAAhAKsN2rzbAAAA&#10;BgEAAA8AAABkcnMvZG93bnJldi54bWxMjstOwzAQRfdI/IM1SOxa59ECDZlUPFSypiCxdeNpEmGP&#10;o9hNw99jVnR5da/OPeV2tkZMNPreMUK6TEAQN0733CJ8fuwWDyB8UKyVcUwIP+RhW11flarQ7szv&#10;NO1DKyKEfaEQuhCGQkrfdGSVX7qBOHZHN1oVYhxbqUd1jnBrZJYkd9KqnuNDpwZ66aj53p8swnNG&#10;+X379prWX0e7ruvVpHdGIt7ezE+PIALN4X8Mf/pRHarodHAn1l4YhEWWxiXCJgcR61WyAXFAWGc5&#10;yKqUl/rVLwAAAP//AwBQSwECLQAUAAYACAAAACEAtoM4kv4AAADhAQAAEwAAAAAAAAAAAAAAAAAA&#10;AAAAW0NvbnRlbnRfVHlwZXNdLnhtbFBLAQItABQABgAIAAAAIQA4/SH/1gAAAJQBAAALAAAAAAAA&#10;AAAAAAAAAC8BAABfcmVscy8ucmVsc1BLAQItABQABgAIAAAAIQAbIcQ1rwIAALIFAAAOAAAAAAAA&#10;AAAAAAAAAC4CAABkcnMvZTJvRG9jLnhtbFBLAQItABQABgAIAAAAIQCrDdq82wAAAAY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1439B" w:rsidRPr="00387A75" w:rsidRDefault="00B1439B" w:rsidP="00B143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D910E2" w:rsidRPr="00DF6C3B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B1439B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567F501" wp14:editId="702F075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7D670F6" id="Round Diagonal Corner Rectangle 21" o:spid="_x0000_s1056" style="position:absolute;margin-left:-1.15pt;margin-top:3.95pt;width:21.55pt;height:21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6DrwIAALIFAAAOAAAAZHJzL2Uyb0RvYy54bWysVMFu2zAMvQ/YPwi6r3YSt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1KPp9x&#10;ZkRHb/QIe1OxTSt2YIRma0BDb/RIXAqz04qRJdF2tK4g7yf7gMPJkRg46Gvswj9Vx/pI9WmiWvWe&#10;SbqcXy4ucnoQSapBJpTs1dmi898UdCwIJceQ0zzkFPKIVIvDrfPJaTQOUQ3ctFrTvSi0YceSL2aX&#10;59HBgW6roAw6h7vtWiM7COqMy6+L9XwTqqIM3pjRSRu6DLWm6qLkT1ol/EdVE3mhnhQhtK2aYIWU&#10;yvhZUjWiUinaeU6/MdjoEUNrQ4ABuaYsJ+wBYLRMICN2ynmwD64qdv3knP8tseQ8ecTIYPzk3LUG&#10;8CMATVUNkZP9SFKiJrDk+20fG2sRaw1XW6hO1G0IaQydlTctve6tcP5BIM0dNQTtEn9Pn1oDvR0M&#10;EmcN4K+P7oM9jQNpOTvSHJfc/dwLVJzp74YGJQz9KOAobEfB7Ls1UANQ71M2USQH9HoUa4TuhVbM&#10;KkQhlTCSYpVcehwPa5/2CS0pqVaraEbDbYW/NU9WBvBAbOjR5/5FoB1a2tMs3ME446J418/JNnga&#10;WO091G1s9lceB8ppMcTeGZZY2Dxvz9HqddUufwMAAP//AwBQSwMEFAAGAAgAAAAhAICeq/raAAAA&#10;BgEAAA8AAABkcnMvZG93bnJldi54bWxMj81OwzAQhO9IvIO1SNxa2+U/xKlQJQ5IcGjgAZx4SQLx&#10;Othum749y4keRzOa+aZcz34Ue4xpCGRALxUIpDa4gToDH+/Pi3sQKVtydgyEBo6YYF2dn5W2cOFA&#10;W9zXuRNcQqmwBvqcp0LK1PbobVqGCYm9zxC9zSxjJ120By73o1wpdSu9HYgXejvhpsf2u955A29f&#10;OW7npn7JGuXR04+uN6/amMuL+ekRRMY5/4fhD5/RoWKmJuzIJTEaWKyuOGng7gEE29eKjzQGbrQC&#10;WZXyFL/6BQAA//8DAFBLAQItABQABgAIAAAAIQC2gziS/gAAAOEBAAATAAAAAAAAAAAAAAAAAAAA&#10;AABbQ29udGVudF9UeXBlc10ueG1sUEsBAi0AFAAGAAgAAAAhADj9If/WAAAAlAEAAAsAAAAAAAAA&#10;AAAAAAAALwEAAF9yZWxzLy5yZWxzUEsBAi0AFAAGAAgAAAAhAG4H/oOvAgAAsgUAAA4AAAAAAAAA&#10;AAAAAAAALgIAAGRycy9lMm9Eb2MueG1sUEsBAi0AFAAGAAgAAAAhAICeq/raAAAABgEAAA8AAAAA&#10;AAAAAAAAAAAACQ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D910E2">
              <w:rPr>
                <w:rFonts w:ascii="Arial" w:hAnsi="Arial" w:cs="Arial"/>
              </w:rPr>
              <w:t>Make deductions about how contraception and fertility treatments work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D910E2" w:rsidRPr="00554E08" w:rsidRDefault="00D910E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910E2" w:rsidRPr="000C2F8A" w:rsidRDefault="00D910E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D910E2" w:rsidRPr="00DF6C3B" w:rsidRDefault="00D910E2" w:rsidP="000711C7">
            <w:pPr>
              <w:rPr>
                <w:rFonts w:ascii="Arial" w:hAnsi="Arial" w:cs="Arial"/>
              </w:rPr>
            </w:pPr>
          </w:p>
        </w:tc>
      </w:tr>
      <w:tr w:rsidR="00D910E2" w:rsidRPr="00257811" w:rsidTr="00B1439B">
        <w:trPr>
          <w:trHeight w:val="567"/>
        </w:trPr>
        <w:tc>
          <w:tcPr>
            <w:tcW w:w="851" w:type="dxa"/>
          </w:tcPr>
          <w:p w:rsidR="00D910E2" w:rsidRPr="003F47CF" w:rsidRDefault="00D910E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739AEF5" wp14:editId="5AF9CDB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10E2" w:rsidRPr="00387A75" w:rsidRDefault="00D910E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9BBB2E3" id="Round Diagonal Corner Rectangle 22" o:spid="_x0000_s1057" style="position:absolute;margin-left:-1.15pt;margin-top:3.75pt;width:21.55pt;height:21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VnrwIAALIFAAAOAAAAZHJzL2Uyb0RvYy54bWysVE1v2zAMvQ/YfxB0X504aDsYdYogQYcB&#10;RVu0HXpWZCkxIIsapXzt14+SbLfoih2G5eBQIvlIPpG8uj52hu0V+hZszadnE86UldC0dlPzH883&#10;X75y5oOwjTBgVc1PyvPr+edPVwdXqRK2YBqFjECsrw6u5tsQXFUUXm5VJ/wZOGVJqQE7EeiIm6JB&#10;cSD0zhTlZHJRHAAbhyCV93S7yko+T/haKxnutfYqMFNzyi2kL6bvOn6L+ZWoNijctpV9GuIfsuhE&#10;aynoCLUSQbAdtn9Ada1E8KDDmYSuAK1bqVINVM108q6ap61wKtVC5Hg30uT/H6y82z8ga5ualyVn&#10;VnT0Ro+wsw1btWIDVhi2BLT0Ro/EpbAboxhZEm0H5yvyfnIP2J88iZGDo8Yu/lN17JioPo1Uq2Ng&#10;ki7Ly9nFhB5EkqqXCaV4dXbowzcFHYtCzTHmVMacYh6JarG/9SE7DcYxqoWb1hi6F5Wx7FDz2fTy&#10;PDl4MG0TlVHncbNeGmR7QZ1x+XW2LFexKsrgjRmdjKXLWGuuLknhZFTGf1SayIv15AixbdUIK6RU&#10;NkyzaisalaOdT+g3BBs8UmhjCTAia8pyxO4BBssMMmDnnHv76KpS14/Ok78llp1HjxQZbBidu9YC&#10;fgRgqKo+crYfSMrURJbCcX1MjTVLpvFqDc2Jug0hj6F38qal170VPjwIpLmjhqBdEu7pow3Q20Ev&#10;cbYF/PXRfbSncSAtZwea45r7nzuBijPz3dKgxKEfBByE9SDYXbcEaoApbSknk0gOGMwgaoTuhVbM&#10;IkYhlbCSYtVcBhwOy5D3CS0pqRaLZEbD7US4tU9ORvBIbOzR5+OLQNe3dKBZuINhxkX1rp+zbfS0&#10;sNgF0G1q9lcee8ppMaTe6ZdY3Dxvz8nqddXOfwMAAP//AwBQSwMEFAAGAAgAAAAhAHJcz0DbAAAA&#10;BgEAAA8AAABkcnMvZG93bnJldi54bWxMj8FOwzAQRO9I/IO1SNxaO4UWFLKpUCUOSHBo4AOceEkC&#10;8TrEbpv+PcsJjqMZzbwptrMf1JGm2AdGyJYGFHETXM8twvvb0+IeVEyWnR0CE8KZImzLy4vC5i6c&#10;eE/HKrVKSjjmFqFLacy1jk1H3sZlGInF+wiTt0nk1Go32ZOU+0GvjNlob3uWhc6OtOuo+aoOHuH1&#10;M037ua6eU0b67Pk7q3YvGeL11fz4ACrRnP7C8Isv6FAKUx0O7KIaEBarG0ki3K1BiX1r5EiNsDYb&#10;0GWh/+OXPwAAAP//AwBQSwECLQAUAAYACAAAACEAtoM4kv4AAADhAQAAEwAAAAAAAAAAAAAAAAAA&#10;AAAAW0NvbnRlbnRfVHlwZXNdLnhtbFBLAQItABQABgAIAAAAIQA4/SH/1gAAAJQBAAALAAAAAAAA&#10;AAAAAAAAAC8BAABfcmVscy8ucmVsc1BLAQItABQABgAIAAAAIQAXfLVnrwIAALIFAAAOAAAAAAAA&#10;AAAAAAAAAC4CAABkcnMvZTJvRG9jLnhtbFBLAQItABQABgAIAAAAIQByXM9A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910E2" w:rsidRPr="00387A75" w:rsidRDefault="00D910E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910E2" w:rsidRPr="00257811" w:rsidRDefault="00D910E2" w:rsidP="000711C7">
            <w:pPr>
              <w:rPr>
                <w:rFonts w:ascii="Arial" w:hAnsi="Arial" w:cs="Arial"/>
              </w:rPr>
            </w:pPr>
            <w:r w:rsidRPr="00D910E2">
              <w:rPr>
                <w:rFonts w:ascii="Arial" w:hAnsi="Arial" w:cs="Arial"/>
              </w:rPr>
              <w:t>Predict the effect of a mother taking cigarettes, alcohol or drugs on the developing foetus</w:t>
            </w:r>
            <w:r w:rsidR="000B3A2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D910E2" w:rsidRPr="00554E08" w:rsidRDefault="00D910E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910E2" w:rsidRPr="000C2F8A" w:rsidRDefault="00D910E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D910E2" w:rsidRPr="00DF6C3B" w:rsidRDefault="00D910E2" w:rsidP="000711C7">
            <w:pPr>
              <w:rPr>
                <w:rFonts w:ascii="Arial" w:hAnsi="Arial" w:cs="Arial"/>
              </w:rPr>
            </w:pPr>
          </w:p>
        </w:tc>
      </w:tr>
      <w:tr w:rsidR="00B1439B" w:rsidRPr="00257811" w:rsidTr="00B1439B">
        <w:trPr>
          <w:trHeight w:val="567"/>
        </w:trPr>
        <w:tc>
          <w:tcPr>
            <w:tcW w:w="851" w:type="dxa"/>
          </w:tcPr>
          <w:p w:rsidR="00B1439B" w:rsidRPr="003F47CF" w:rsidRDefault="00B1439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70AFF41" wp14:editId="1BEF20F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273050" cy="273050"/>
                      <wp:effectExtent l="0" t="0" r="12700" b="12700"/>
                      <wp:wrapNone/>
                      <wp:docPr id="33" name="Round Diagonal Corner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439B" w:rsidRPr="00387A75" w:rsidRDefault="00B1439B" w:rsidP="00B143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3" o:spid="_x0000_s1059" style="position:absolute;margin-left:-1.45pt;margin-top:4.3pt;width:21.5pt;height:2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xUrwIAALIFAAAOAAAAZHJzL2Uyb0RvYy54bWysVMFu2zAMvQ/YPwi6r3YSdC2MOkWQoMOA&#10;oi3aDj0rshwbkEWNUuJkXz9Kst2iK3YYloNDieQj+UTy6vrYaXZQ6FowJZ+d5ZwpI6Fqza7kP55v&#10;vlxy5rwwldBgVMlPyvHr5edPV70t1Bwa0JVCRiDGFb0teeO9LbLMyUZ1wp2BVYaUNWAnPB1xl1Uo&#10;ekLvdDbP869ZD1hZBKmco9tNUvJlxK9rJf19XTvlmS455ebjF+N3G77Z8koUOxS2aeWQhviHLDrR&#10;Ggo6QW2EF2yP7R9QXSsRHNT+TEKXQV23UsUaqJpZ/q6ap0ZYFWshcpydaHL/D1beHR6QtVXJFwvO&#10;jOjojR5hbyq2acUOjNBsDWjojR6JS2F2WjGyJNp66wryfrIPOJwciYGDY41d+Kfq2DFSfZqoVkfP&#10;JF3OLxb5OT2IJNUgE0r26mzR+W8KOhaEkmPIaR5yCnlEqsXh1vnkNBqHqAZuWq3pXhTasJ4Km12c&#10;RwcHuq2CMugc7rZrjewgqDMuLhfr+SZURRm8MaOTNnQZak3VRcmftEr4j6om8kI9KUJoWzXBCimV&#10;8bOkakSlUrTznH5jsNEjhtaGAANyTVlO2APAaJlARuyU82AfXFXs+sk5/1tiyXnyiJHB+Mm5aw3g&#10;RwCaqhoiJ/uRpERNYMkft8fUWPNgGq62UJ2o2xDSGDorb1p63Vvh/INAmjtqCNol/p4+tQZ6Oxgk&#10;zhrAXx/dB3saB9Jy1tMcl9z93AtUnOnvhgYlDP0o4ChsR8HsuzVQA8xoS1kZRXJAr0exRuheaMWs&#10;QhRSCSMpVsmlx/Gw9mmf0JKSarWKZjTcVvhb82RlAA/Ehh59Pr4ItENLe5qFOxhnXBTv+jnZBk8D&#10;q72Huo3N/srjQDkthtg7wxILm+ftOVq9rtrlbwAAAP//AwBQSwMEFAAGAAgAAAAhABm/lDTbAAAA&#10;BgEAAA8AAABkcnMvZG93bnJldi54bWxMjk1PwzAQRO9I/Adrkbi1TkIbSsim4kMlZwoSVzfeJhH2&#10;OordNPx7zIkeRzN688rtbI2YaPS9Y4R0mYAgbpzuuUX4/NgtNiB8UKyVcUwIP+RhW11flarQ7szv&#10;NO1DKyKEfaEQuhCGQkrfdGSVX7qBOHZHN1oVYhxbqUd1jnBrZJYkubSq5/jQqYFeOmq+9yeL8JzR&#10;3X379prWX0e7ruvVpHdGIt7ezE+PIALN4X8Mf/pRHarodHAn1l4YhEX2EJcImxxErFdJCuKAsE5z&#10;kFUpL/WrXwAAAP//AwBQSwECLQAUAAYACAAAACEAtoM4kv4AAADhAQAAEwAAAAAAAAAAAAAAAAAA&#10;AAAAW0NvbnRlbnRfVHlwZXNdLnhtbFBLAQItABQABgAIAAAAIQA4/SH/1gAAAJQBAAALAAAAAAAA&#10;AAAAAAAAAC8BAABfcmVscy8ucmVsc1BLAQItABQABgAIAAAAIQDMXaxUrwIAALIFAAAOAAAAAAAA&#10;AAAAAAAAAC4CAABkcnMvZTJvRG9jLnhtbFBLAQItABQABgAIAAAAIQAZv5Q02wAAAAY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1439B" w:rsidRPr="00387A75" w:rsidRDefault="00B1439B" w:rsidP="00B143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1439B" w:rsidRPr="00D910E2" w:rsidRDefault="00B1439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1439B" w:rsidRPr="00554E08" w:rsidRDefault="00B1439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1439B" w:rsidRPr="000C2F8A" w:rsidRDefault="00B1439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1439B" w:rsidRPr="00DF6C3B" w:rsidRDefault="00B1439B" w:rsidP="000711C7">
            <w:pPr>
              <w:rPr>
                <w:rFonts w:ascii="Arial" w:hAnsi="Arial" w:cs="Arial"/>
              </w:rPr>
            </w:pPr>
          </w:p>
        </w:tc>
      </w:tr>
      <w:tr w:rsidR="00B1439B" w:rsidRPr="00257811" w:rsidTr="00B1439B">
        <w:trPr>
          <w:trHeight w:val="567"/>
        </w:trPr>
        <w:tc>
          <w:tcPr>
            <w:tcW w:w="851" w:type="dxa"/>
          </w:tcPr>
          <w:p w:rsidR="00B1439B" w:rsidRPr="003F47CF" w:rsidRDefault="00B1439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1439B" w:rsidRPr="00D910E2" w:rsidRDefault="00B1439B" w:rsidP="00B1439B">
            <w:pPr>
              <w:ind w:left="1440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1439B" w:rsidRPr="00554E08" w:rsidRDefault="00B1439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1439B" w:rsidRPr="000C2F8A" w:rsidRDefault="00B1439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1439B" w:rsidRPr="00DF6C3B" w:rsidRDefault="00B1439B" w:rsidP="000711C7">
            <w:pPr>
              <w:rPr>
                <w:rFonts w:ascii="Arial" w:hAnsi="Arial" w:cs="Arial"/>
              </w:rPr>
            </w:pPr>
          </w:p>
        </w:tc>
      </w:tr>
      <w:tr w:rsidR="00B1439B" w:rsidRPr="00257811" w:rsidTr="00B1439B">
        <w:trPr>
          <w:trHeight w:val="567"/>
        </w:trPr>
        <w:tc>
          <w:tcPr>
            <w:tcW w:w="851" w:type="dxa"/>
          </w:tcPr>
          <w:p w:rsidR="00B1439B" w:rsidRPr="003F47CF" w:rsidRDefault="00B1439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1439B" w:rsidRPr="00D910E2" w:rsidRDefault="00B1439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1439B" w:rsidRPr="00554E08" w:rsidRDefault="00B1439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1439B" w:rsidRPr="000C2F8A" w:rsidRDefault="00B1439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1439B" w:rsidRPr="00DF6C3B" w:rsidRDefault="00B1439B" w:rsidP="000711C7">
            <w:pPr>
              <w:rPr>
                <w:rFonts w:ascii="Arial" w:hAnsi="Arial" w:cs="Arial"/>
              </w:rPr>
            </w:pPr>
          </w:p>
        </w:tc>
      </w:tr>
      <w:tr w:rsidR="00B1439B" w:rsidRPr="00257811" w:rsidTr="00B1439B">
        <w:trPr>
          <w:trHeight w:val="567"/>
        </w:trPr>
        <w:tc>
          <w:tcPr>
            <w:tcW w:w="851" w:type="dxa"/>
          </w:tcPr>
          <w:p w:rsidR="00B1439B" w:rsidRPr="003F47CF" w:rsidRDefault="00B1439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1439B" w:rsidRPr="00D910E2" w:rsidRDefault="00B1439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1439B" w:rsidRPr="00554E08" w:rsidRDefault="00B1439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1439B" w:rsidRPr="000C2F8A" w:rsidRDefault="00B1439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1439B" w:rsidRPr="00DF6C3B" w:rsidRDefault="00B1439B" w:rsidP="000711C7">
            <w:pPr>
              <w:rPr>
                <w:rFonts w:ascii="Arial" w:hAnsi="Arial" w:cs="Arial"/>
              </w:rPr>
            </w:pPr>
          </w:p>
        </w:tc>
      </w:tr>
    </w:tbl>
    <w:p w:rsidR="00002939" w:rsidRDefault="00002939"/>
    <w:sectPr w:rsidR="00002939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B1439B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02939"/>
    <w:rsid w:val="00016825"/>
    <w:rsid w:val="000711C7"/>
    <w:rsid w:val="00077675"/>
    <w:rsid w:val="000930D7"/>
    <w:rsid w:val="00093198"/>
    <w:rsid w:val="000A076C"/>
    <w:rsid w:val="000B3A28"/>
    <w:rsid w:val="000C12B8"/>
    <w:rsid w:val="000C2F8A"/>
    <w:rsid w:val="000D48A8"/>
    <w:rsid w:val="000F24C4"/>
    <w:rsid w:val="00154B3C"/>
    <w:rsid w:val="00186AAE"/>
    <w:rsid w:val="001A35E0"/>
    <w:rsid w:val="001D2FB1"/>
    <w:rsid w:val="001F62E6"/>
    <w:rsid w:val="002502F6"/>
    <w:rsid w:val="00257811"/>
    <w:rsid w:val="00387A75"/>
    <w:rsid w:val="003F47CF"/>
    <w:rsid w:val="00521555"/>
    <w:rsid w:val="00554E08"/>
    <w:rsid w:val="0056195D"/>
    <w:rsid w:val="00580201"/>
    <w:rsid w:val="0058055D"/>
    <w:rsid w:val="0058244D"/>
    <w:rsid w:val="005A282E"/>
    <w:rsid w:val="005C3E61"/>
    <w:rsid w:val="0069095E"/>
    <w:rsid w:val="006D153C"/>
    <w:rsid w:val="007D4C75"/>
    <w:rsid w:val="007F1C50"/>
    <w:rsid w:val="00804BCD"/>
    <w:rsid w:val="00846FF1"/>
    <w:rsid w:val="008A7310"/>
    <w:rsid w:val="008B4A8E"/>
    <w:rsid w:val="008E7A30"/>
    <w:rsid w:val="009A7C86"/>
    <w:rsid w:val="009C5863"/>
    <w:rsid w:val="00A1261E"/>
    <w:rsid w:val="00A17561"/>
    <w:rsid w:val="00A26D10"/>
    <w:rsid w:val="00A365B5"/>
    <w:rsid w:val="00B1439B"/>
    <w:rsid w:val="00B2554A"/>
    <w:rsid w:val="00B42352"/>
    <w:rsid w:val="00B53487"/>
    <w:rsid w:val="00C01246"/>
    <w:rsid w:val="00C1089B"/>
    <w:rsid w:val="00CC657C"/>
    <w:rsid w:val="00D51D3F"/>
    <w:rsid w:val="00D910E2"/>
    <w:rsid w:val="00DF6C3B"/>
    <w:rsid w:val="00ED5A7C"/>
    <w:rsid w:val="00F06B6D"/>
    <w:rsid w:val="00F5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A92C8B61.dotm</Template>
  <TotalTime>1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Genes Human reproduction</dc:title>
  <dc:creator>AQA</dc:creator>
  <dcterms:created xsi:type="dcterms:W3CDTF">2016-08-04T14:44:00Z</dcterms:created>
  <dcterms:modified xsi:type="dcterms:W3CDTF">2019-09-17T10:55:00Z</dcterms:modified>
</cp:coreProperties>
</file>