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545D57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18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4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2"/>
                    <a:stretch/>
                  </pic:blipFill>
                  <pic:spPr bwMode="auto">
                    <a:xfrm>
                      <a:off x="0" y="0"/>
                      <a:ext cx="6631200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</w:r>
      <w:r w:rsidR="005C3A50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</w:t>
      </w:r>
    </w:p>
    <w:p w:rsidR="00077675" w:rsidRDefault="005C3A50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D6D30" w:rsidRPr="0064539B" w:rsidRDefault="000D6D30">
      <w:pPr>
        <w:rPr>
          <w:b/>
          <w:color w:val="783C2D" w:themeColor="accent5"/>
        </w:rPr>
      </w:pPr>
    </w:p>
    <w:p w:rsidR="000D6D30" w:rsidRPr="00CC69BE" w:rsidRDefault="00D00D8F">
      <w:pPr>
        <w:rPr>
          <w:color w:val="783C2D"/>
        </w:rPr>
      </w:pPr>
      <w:r>
        <w:rPr>
          <w:rFonts w:ascii="Arial" w:hAnsi="Arial" w:cs="Arial"/>
          <w:b/>
          <w:color w:val="783C2D" w:themeColor="accent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21.4pt">
            <v:imagedata r:id="rId10" o:title="ENQUIRY_PROCESSES_ICONS_Brick-02"/>
          </v:shape>
        </w:pict>
      </w:r>
      <w:r w:rsidR="0064539B">
        <w:rPr>
          <w:rFonts w:ascii="Arial" w:hAnsi="Arial" w:cs="Arial"/>
          <w:b/>
          <w:color w:val="783C2D" w:themeColor="accent5"/>
        </w:rPr>
        <w:t xml:space="preserve"> </w:t>
      </w:r>
      <w:r>
        <w:rPr>
          <w:rFonts w:ascii="Arial" w:hAnsi="Arial" w:cs="Arial"/>
          <w:b/>
          <w:color w:val="783C2D" w:themeColor="accent5"/>
        </w:rPr>
        <w:pict>
          <v:shape id="_x0000_i1026" type="#_x0000_t75" style="width:21.4pt;height:21.4pt">
            <v:imagedata r:id="rId11" o:title="ENQUIRY_PROCESSES_ICONS_Brick-03"/>
          </v:shape>
        </w:pict>
      </w:r>
      <w:r w:rsidR="0064539B">
        <w:rPr>
          <w:rFonts w:ascii="Arial" w:hAnsi="Arial" w:cs="Arial"/>
          <w:b/>
          <w:color w:val="783C2D" w:themeColor="accent5"/>
        </w:rPr>
        <w:t xml:space="preserve"> </w:t>
      </w:r>
      <w:r>
        <w:rPr>
          <w:rFonts w:ascii="Arial" w:hAnsi="Arial" w:cs="Arial"/>
          <w:b/>
          <w:color w:val="783C2D" w:themeColor="accent5"/>
        </w:rPr>
        <w:pict>
          <v:shape id="_x0000_i1027" type="#_x0000_t75" style="width:21.4pt;height:21.4pt">
            <v:imagedata r:id="rId12" o:title="ENQUIRY_PROCESSES_ICONS_Brick-04"/>
          </v:shape>
        </w:pict>
      </w:r>
      <w:r w:rsidR="0064539B">
        <w:rPr>
          <w:rFonts w:ascii="Arial" w:hAnsi="Arial" w:cs="Arial"/>
          <w:b/>
          <w:color w:val="783C2D" w:themeColor="accent5"/>
        </w:rPr>
        <w:t xml:space="preserve"> </w:t>
      </w:r>
      <w:r w:rsidR="00CC69BE">
        <w:rPr>
          <w:rFonts w:ascii="Arial" w:hAnsi="Arial" w:cs="Arial"/>
          <w:color w:val="783C2D"/>
        </w:rPr>
        <w:t xml:space="preserve">Model the inheritance </w:t>
      </w:r>
      <w:r w:rsidR="0064539B" w:rsidRPr="00CC69BE">
        <w:rPr>
          <w:rFonts w:ascii="Arial" w:hAnsi="Arial" w:cs="Arial"/>
          <w:color w:val="783C2D"/>
        </w:rPr>
        <w:t>of a specific trait and explore the variation in the offspring produced.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154B3C">
        <w:trPr>
          <w:trHeight w:val="652"/>
        </w:trPr>
        <w:tc>
          <w:tcPr>
            <w:tcW w:w="4867" w:type="dxa"/>
            <w:gridSpan w:val="2"/>
            <w:shd w:val="clear" w:color="auto" w:fill="783C2D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  <w:r w:rsidR="0008503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 xml:space="preserve">   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783C2D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783C2D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D36EF5F" wp14:editId="6F8A13A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7F460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7F460E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D36EF5F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7F460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7F460E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F220A4D" wp14:editId="77F1EAD6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7F460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7F460E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F220A4D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7F460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7F460E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7F460E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7F460E">
              <w:rPr>
                <w:rFonts w:ascii="Arial" w:hAnsi="Arial" w:cs="Arial"/>
                <w:color w:val="783C2D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476D0" w:rsidRPr="00257811" w:rsidTr="007F460E">
        <w:trPr>
          <w:trHeight w:val="656"/>
        </w:trPr>
        <w:tc>
          <w:tcPr>
            <w:tcW w:w="851" w:type="dxa"/>
            <w:vMerge w:val="restart"/>
          </w:tcPr>
          <w:p w:rsidR="004476D0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85AE39" wp14:editId="67798E7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76D0" w:rsidRPr="00387A75" w:rsidRDefault="004476D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485AE39" id="Round Diagonal Corner Rectangle 2" o:spid="_x0000_s1028" style="position:absolute;margin-left:-1.15pt;margin-top:3.65pt;width:21.5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476D0" w:rsidRPr="00387A75" w:rsidRDefault="004476D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4476D0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Inherited characteristics are the result of genetic information, in the form of sections of DNA called genes, being transferred from parents to offspring during reproduction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4476D0" w:rsidRPr="00554E08" w:rsidRDefault="004476D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476D0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5BF35A" wp14:editId="0B93A86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76D0" w:rsidRPr="00387A75" w:rsidRDefault="004476D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D5BF35A" id="Round Diagonal Corner Rectangle 15" o:spid="_x0000_s1029" style="position:absolute;margin-left:-1.3pt;margin-top:3.65pt;width:21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476D0" w:rsidRPr="00387A75" w:rsidRDefault="004476D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476D0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Use a diagram to show the relationship between DNA, chromosomes and genes</w:t>
            </w:r>
            <w:r w:rsidR="000D6D30">
              <w:rPr>
                <w:rFonts w:ascii="Arial" w:hAnsi="Arial" w:cs="Arial"/>
              </w:rPr>
              <w:t>.</w:t>
            </w:r>
          </w:p>
        </w:tc>
      </w:tr>
      <w:tr w:rsidR="004476D0" w:rsidRPr="00257811" w:rsidTr="00A366BB">
        <w:trPr>
          <w:trHeight w:val="853"/>
        </w:trPr>
        <w:tc>
          <w:tcPr>
            <w:tcW w:w="851" w:type="dxa"/>
            <w:vMerge/>
          </w:tcPr>
          <w:p w:rsidR="004476D0" w:rsidRPr="003F47CF" w:rsidRDefault="004476D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476D0" w:rsidRPr="004476D0" w:rsidRDefault="004476D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4476D0" w:rsidRPr="00554E08" w:rsidRDefault="004476D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476D0" w:rsidRPr="003F47CF" w:rsidRDefault="004476D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3BCFE5" wp14:editId="5AA35DF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27940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76D0" w:rsidRPr="00387A75" w:rsidRDefault="004476D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6E04960" id="Round Diagonal Corner Rectangle 16" o:spid="_x0000_s1030" style="position:absolute;margin-left:-1.3pt;margin-top:2.2pt;width:21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C5sAIAALE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476D0" w:rsidRPr="00387A75" w:rsidRDefault="004476D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476D0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Use a diagram to show how genes are inherited</w:t>
            </w:r>
            <w:r w:rsidR="000D6D30">
              <w:rPr>
                <w:rFonts w:ascii="Arial" w:hAnsi="Arial" w:cs="Arial"/>
              </w:rPr>
              <w:t>.</w:t>
            </w:r>
          </w:p>
        </w:tc>
      </w:tr>
      <w:tr w:rsidR="004476D0" w:rsidRPr="00257811" w:rsidTr="007F460E">
        <w:trPr>
          <w:trHeight w:val="659"/>
        </w:trPr>
        <w:tc>
          <w:tcPr>
            <w:tcW w:w="851" w:type="dxa"/>
            <w:vMerge w:val="restart"/>
          </w:tcPr>
          <w:p w:rsidR="004476D0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0C68BE" wp14:editId="3F1B244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76D0" w:rsidRPr="00387A75" w:rsidRDefault="004476D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80C68BE" id="Round Diagonal Corner Rectangle 7" o:spid="_x0000_s1031" style="position:absolute;margin-left:-1.15pt;margin-top:3.85pt;width:21.5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GargIAAK8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476D0" w:rsidRPr="00387A75" w:rsidRDefault="004476D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4476D0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Chromosomes are long pieces of DNA which contain many genes. Gametes, carrying half the total number of chromosomes of each parent, combine during fertilisation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4476D0" w:rsidRPr="00554E08" w:rsidRDefault="004476D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476D0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4C91AA" wp14:editId="077CEB9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44450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76D0" w:rsidRPr="00387A75" w:rsidRDefault="004476D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F4C91AA" id="Round Diagonal Corner Rectangle 18" o:spid="_x0000_s1032" style="position:absolute;margin-left:-1.3pt;margin-top:3.5pt;width:21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476D0" w:rsidRPr="00387A75" w:rsidRDefault="004476D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476D0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Explain how a change in the DNA (mutation) may affect an organism and its future offspring</w:t>
            </w:r>
            <w:r w:rsidR="000D6D30">
              <w:rPr>
                <w:rFonts w:ascii="Arial" w:hAnsi="Arial" w:cs="Arial"/>
              </w:rPr>
              <w:t>.</w:t>
            </w:r>
          </w:p>
        </w:tc>
      </w:tr>
      <w:tr w:rsidR="004476D0" w:rsidRPr="00257811" w:rsidTr="007F460E">
        <w:trPr>
          <w:trHeight w:val="659"/>
        </w:trPr>
        <w:tc>
          <w:tcPr>
            <w:tcW w:w="851" w:type="dxa"/>
            <w:vMerge/>
          </w:tcPr>
          <w:p w:rsidR="004476D0" w:rsidRPr="003F47CF" w:rsidRDefault="004476D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476D0" w:rsidRPr="004476D0" w:rsidRDefault="004476D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4476D0" w:rsidRPr="00554E08" w:rsidRDefault="004476D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476D0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3D3D47" wp14:editId="696491C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72390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53D3D47" id="Round Diagonal Corner Rectangle 19" o:spid="_x0000_s1033" style="position:absolute;margin-left:-1.3pt;margin-top:5.7pt;width:21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476D0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 xml:space="preserve">Explain why offspring from the same parents look similar but </w:t>
            </w:r>
            <w:r w:rsidR="000D6D30">
              <w:rPr>
                <w:rFonts w:ascii="Arial" w:hAnsi="Arial" w:cs="Arial"/>
              </w:rPr>
              <w:t xml:space="preserve">are </w:t>
            </w:r>
            <w:r w:rsidRPr="004476D0">
              <w:rPr>
                <w:rFonts w:ascii="Arial" w:hAnsi="Arial" w:cs="Arial"/>
              </w:rPr>
              <w:t>not usually identical</w:t>
            </w:r>
            <w:r w:rsidR="000D6D30">
              <w:rPr>
                <w:rFonts w:ascii="Arial" w:hAnsi="Arial" w:cs="Arial"/>
              </w:rPr>
              <w:t>.</w:t>
            </w:r>
          </w:p>
        </w:tc>
      </w:tr>
      <w:tr w:rsidR="001D2FB1" w:rsidRPr="00257811" w:rsidTr="007F460E">
        <w:trPr>
          <w:trHeight w:val="95"/>
        </w:trPr>
        <w:tc>
          <w:tcPr>
            <w:tcW w:w="4867" w:type="dxa"/>
            <w:gridSpan w:val="2"/>
            <w:tcBorders>
              <w:bottom w:val="single" w:sz="4" w:space="0" w:color="783C2D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7F460E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83C2D"/>
            </w:tcBorders>
            <w:vAlign w:val="center"/>
          </w:tcPr>
          <w:p w:rsidR="001D2FB1" w:rsidRPr="00154B3C" w:rsidRDefault="001D2FB1" w:rsidP="00B53487">
            <w:pPr>
              <w:rPr>
                <w:rFonts w:ascii="Arial" w:hAnsi="Arial" w:cs="Arial"/>
                <w:color w:val="783C2D"/>
                <w:sz w:val="26"/>
                <w:szCs w:val="26"/>
              </w:rPr>
            </w:pPr>
            <w:r w:rsidRPr="007F460E">
              <w:rPr>
                <w:rFonts w:ascii="Arial" w:hAnsi="Arial" w:cs="Arial"/>
                <w:color w:val="783C2D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F460E">
        <w:trPr>
          <w:trHeight w:val="567"/>
        </w:trPr>
        <w:tc>
          <w:tcPr>
            <w:tcW w:w="851" w:type="dxa"/>
          </w:tcPr>
          <w:p w:rsidR="00554E08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E7988AD" wp14:editId="677D110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50165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E7988AD" id="Round Diagonal Corner Rectangle 8" o:spid="_x0000_s1034" style="position:absolute;margin-left:-1.15pt;margin-top:3.95pt;width:21.55pt;height:21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1orQIAAK8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 xml:space="preserve">The DNA of every individual is different, except </w:t>
            </w:r>
            <w:r w:rsidR="000D6D30">
              <w:rPr>
                <w:rFonts w:ascii="Arial" w:hAnsi="Arial" w:cs="Arial"/>
              </w:rPr>
              <w:t xml:space="preserve">for </w:t>
            </w:r>
            <w:r w:rsidRPr="004476D0">
              <w:rPr>
                <w:rFonts w:ascii="Arial" w:hAnsi="Arial" w:cs="Arial"/>
              </w:rPr>
              <w:t>identical twins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C3B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029AD3" wp14:editId="32FA585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75375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B12" w:rsidRPr="00387A75" w:rsidRDefault="005E2367" w:rsidP="005C3B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2.2pt;margin-top:5.95pt;width:21.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C3B12" w:rsidRPr="00387A75" w:rsidRDefault="005E2367" w:rsidP="005C3B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F460E">
        <w:trPr>
          <w:trHeight w:val="567"/>
        </w:trPr>
        <w:tc>
          <w:tcPr>
            <w:tcW w:w="851" w:type="dxa"/>
          </w:tcPr>
          <w:p w:rsidR="00554E08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BC798E4" wp14:editId="134142D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34925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BC798E4" id="Round Diagonal Corner Rectangle 9" o:spid="_x0000_s1036" style="position:absolute;margin-left:-1.15pt;margin-top:2.75pt;width:21.55pt;height:2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There is more than one version of each gene e.g. different blood groups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7F460E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783C2D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783C2D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7F460E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83C2D"/>
            </w:tcBorders>
            <w:vAlign w:val="center"/>
          </w:tcPr>
          <w:p w:rsidR="001D2FB1" w:rsidRPr="00154B3C" w:rsidRDefault="001D2FB1" w:rsidP="00B53487">
            <w:pPr>
              <w:rPr>
                <w:rFonts w:ascii="Arial" w:hAnsi="Arial" w:cs="Arial"/>
                <w:color w:val="783C2D"/>
                <w:sz w:val="26"/>
                <w:szCs w:val="26"/>
              </w:rPr>
            </w:pPr>
            <w:r w:rsidRPr="007F460E">
              <w:rPr>
                <w:rFonts w:ascii="Arial" w:hAnsi="Arial" w:cs="Arial"/>
                <w:color w:val="783C2D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7F2914" w:themeColor="background2" w:themeShade="80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F460E">
        <w:trPr>
          <w:trHeight w:val="567"/>
        </w:trPr>
        <w:tc>
          <w:tcPr>
            <w:tcW w:w="851" w:type="dxa"/>
          </w:tcPr>
          <w:p w:rsidR="00554E08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4955FA0" wp14:editId="518269E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54610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4955FA0" id="Round Diagonal Corner Rectangle 10" o:spid="_x0000_s1037" style="position:absolute;margin-left:-1.15pt;margin-top:4.3pt;width:21.55pt;height:21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5KrQ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  <w:b/>
              </w:rPr>
              <w:t>Inherited characteristics</w:t>
            </w:r>
            <w:r w:rsidR="000D6D30">
              <w:rPr>
                <w:rFonts w:ascii="Arial" w:hAnsi="Arial" w:cs="Arial"/>
                <w:b/>
              </w:rPr>
              <w:t>:</w:t>
            </w:r>
            <w:r w:rsidRPr="004476D0">
              <w:rPr>
                <w:rFonts w:ascii="Arial" w:hAnsi="Arial" w:cs="Arial"/>
              </w:rPr>
              <w:t xml:space="preserve"> Features that are passed from parents to their offspring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C3B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25F6AD" wp14:editId="3274F4F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187614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B12" w:rsidRPr="00387A75" w:rsidRDefault="005E2367" w:rsidP="005C3B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8" style="position:absolute;margin-left:-2.2pt;margin-top:14.75pt;width:21.5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6/rwIAALA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C3B12" w:rsidRPr="00387A75" w:rsidRDefault="005E2367" w:rsidP="005C3B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F460E">
        <w:trPr>
          <w:trHeight w:val="567"/>
        </w:trPr>
        <w:tc>
          <w:tcPr>
            <w:tcW w:w="851" w:type="dxa"/>
          </w:tcPr>
          <w:p w:rsidR="00554E08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BDF3C6" wp14:editId="4E3DEE3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56515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CBDF3C6" id="Round Diagonal Corner Rectangle 17" o:spid="_x0000_s1039" style="position:absolute;margin-left:-1.15pt;margin-top:4.45pt;width:21.55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  <w:b/>
              </w:rPr>
              <w:t>DNA</w:t>
            </w:r>
            <w:r w:rsidR="000D6D30">
              <w:rPr>
                <w:rFonts w:ascii="Arial" w:hAnsi="Arial" w:cs="Arial"/>
                <w:b/>
              </w:rPr>
              <w:t>:</w:t>
            </w:r>
            <w:r w:rsidRPr="004476D0">
              <w:rPr>
                <w:rFonts w:ascii="Arial" w:hAnsi="Arial" w:cs="Arial"/>
              </w:rPr>
              <w:t xml:space="preserve"> A molecule found in the nucleus of cells that contains genetic information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F460E">
        <w:trPr>
          <w:trHeight w:val="567"/>
        </w:trPr>
        <w:tc>
          <w:tcPr>
            <w:tcW w:w="851" w:type="dxa"/>
          </w:tcPr>
          <w:p w:rsidR="00554E08" w:rsidRPr="003F47CF" w:rsidRDefault="004476D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2626AB2" wp14:editId="74A423D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51435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2626AB2" id="Round Diagonal Corner Rectangle 11" o:spid="_x0000_s1040" style="position:absolute;margin-left:-1.15pt;margin-top:4.05pt;width:21.55pt;height:2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+frw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  <w:b/>
              </w:rPr>
              <w:t>Chromosomes</w:t>
            </w:r>
            <w:r w:rsidR="000D6D30">
              <w:rPr>
                <w:rFonts w:ascii="Arial" w:hAnsi="Arial" w:cs="Arial"/>
                <w:b/>
              </w:rPr>
              <w:t>:</w:t>
            </w:r>
            <w:r w:rsidRPr="004476D0">
              <w:rPr>
                <w:rFonts w:ascii="Arial" w:hAnsi="Arial" w:cs="Arial"/>
              </w:rPr>
              <w:t xml:space="preserve"> Thread-like structures containing tightly coiled DNA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F460E">
        <w:trPr>
          <w:trHeight w:val="567"/>
        </w:trPr>
        <w:tc>
          <w:tcPr>
            <w:tcW w:w="851" w:type="dxa"/>
          </w:tcPr>
          <w:p w:rsidR="00554E08" w:rsidRPr="000C2F8A" w:rsidRDefault="004476D0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A004A1C" wp14:editId="282807C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31750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A004A1C" id="Round Diagonal Corner Rectangle 12" o:spid="_x0000_s1041" style="position:absolute;margin-left:-1.15pt;margin-top:2.5pt;width:21.5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R7rw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  <w:b/>
              </w:rPr>
              <w:t>Gene</w:t>
            </w:r>
            <w:r w:rsidR="000D6D30">
              <w:rPr>
                <w:rFonts w:ascii="Arial" w:hAnsi="Arial" w:cs="Arial"/>
                <w:b/>
              </w:rPr>
              <w:t>:</w:t>
            </w:r>
            <w:r w:rsidRPr="004476D0">
              <w:rPr>
                <w:rFonts w:ascii="Arial" w:hAnsi="Arial" w:cs="Arial"/>
              </w:rPr>
              <w:t xml:space="preserve"> A section of DNA that determines an inherited characteristic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F460E">
        <w:trPr>
          <w:trHeight w:val="652"/>
        </w:trPr>
        <w:tc>
          <w:tcPr>
            <w:tcW w:w="851" w:type="dxa"/>
            <w:shd w:val="clear" w:color="auto" w:fill="BC9E96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C4977D5" wp14:editId="4986DFB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BC9E9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7F460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7F460E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4977D5" id="Round Diagonal Corner Rectangle 5" o:spid="_x0000_s1042" style="position:absolute;margin-left:-1.15pt;margin-top:.95pt;width:21.55pt;height:21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" adj="-11796480,,5400" path="m45601,l273600,r,l273600,227999v,25185,-20416,45601,-45601,45601l,273600r,l,45601c,20416,20416,,45601,xe" fillcolor="white [3212]" strokecolor="#bc9e9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7F460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7F460E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BC9E96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BC9E96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BC9E96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BC9E96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D92E110" wp14:editId="26D0E80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D92E110" id="Round Diagonal Corner Rectangle 14" o:spid="_x0000_s1043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Suggest arguments for and against genetic modification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A7D337B" wp14:editId="702CD3A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A7D337B" id="Round Diagonal Corner Rectangle 21" o:spid="_x0000_s1044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wfsA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Suggest benefits from scientists knowing all the genes in the human genome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263704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D17B5D7" wp14:editId="61A7A76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664109A" id="Round Diagonal Corner Rectangle 22" o:spid="_x0000_s1045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4476D0" w:rsidP="000711C7">
            <w:pPr>
              <w:rPr>
                <w:rFonts w:ascii="Arial" w:hAnsi="Arial" w:cs="Arial"/>
              </w:rPr>
            </w:pPr>
            <w:r w:rsidRPr="004476D0">
              <w:rPr>
                <w:rFonts w:ascii="Arial" w:hAnsi="Arial" w:cs="Arial"/>
              </w:rPr>
              <w:t>Determine how the number of chromosomes changes during cell division, production of sex cells and fertilisation</w:t>
            </w:r>
            <w:r w:rsidR="000D6D30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DA5BDD" w:rsidRPr="00257811" w:rsidTr="00263704">
        <w:trPr>
          <w:trHeight w:val="567"/>
        </w:trPr>
        <w:tc>
          <w:tcPr>
            <w:tcW w:w="851" w:type="dxa"/>
          </w:tcPr>
          <w:p w:rsidR="00DA5BDD" w:rsidRPr="003F47CF" w:rsidRDefault="00DA5BDD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C830CA4" wp14:editId="6A88AE4A">
                      <wp:simplePos x="0" y="0"/>
                      <wp:positionH relativeFrom="column">
                        <wp:posOffset>-9350</wp:posOffset>
                      </wp:positionH>
                      <wp:positionV relativeFrom="paragraph">
                        <wp:posOffset>57237</wp:posOffset>
                      </wp:positionV>
                      <wp:extent cx="273600" cy="27360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BDD" w:rsidRPr="00387A75" w:rsidRDefault="00DA5BDD" w:rsidP="00DA5B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46" style="position:absolute;margin-left:-.75pt;margin-top:4.5pt;width:21.55pt;height:21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A5BDD" w:rsidRPr="00387A75" w:rsidRDefault="00DA5BDD" w:rsidP="00DA5B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A5BDD" w:rsidRPr="004476D0" w:rsidRDefault="00DA5BDD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why scientist Watson, Crick and Franklin were so important.</w:t>
            </w:r>
          </w:p>
        </w:tc>
        <w:tc>
          <w:tcPr>
            <w:tcW w:w="236" w:type="dxa"/>
            <w:tcBorders>
              <w:right w:val="nil"/>
            </w:tcBorders>
          </w:tcPr>
          <w:p w:rsidR="00DA5BDD" w:rsidRPr="00554E08" w:rsidRDefault="00DA5B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A5BDD" w:rsidRPr="000C2F8A" w:rsidRDefault="00DA5B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A5BDD" w:rsidRPr="00DF6C3B" w:rsidRDefault="00DA5BDD" w:rsidP="000711C7">
            <w:pPr>
              <w:rPr>
                <w:rFonts w:ascii="Arial" w:hAnsi="Arial" w:cs="Arial"/>
              </w:rPr>
            </w:pPr>
          </w:p>
        </w:tc>
      </w:tr>
      <w:tr w:rsidR="00263704" w:rsidRPr="00257811" w:rsidTr="00263704">
        <w:trPr>
          <w:trHeight w:val="567"/>
        </w:trPr>
        <w:tc>
          <w:tcPr>
            <w:tcW w:w="851" w:type="dxa"/>
          </w:tcPr>
          <w:p w:rsidR="00263704" w:rsidRPr="003F47CF" w:rsidRDefault="0026370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7CE4AB9" wp14:editId="40158468">
                      <wp:simplePos x="0" y="0"/>
                      <wp:positionH relativeFrom="column">
                        <wp:posOffset>-9350</wp:posOffset>
                      </wp:positionH>
                      <wp:positionV relativeFrom="paragraph">
                        <wp:posOffset>57238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3704" w:rsidRPr="00387A75" w:rsidRDefault="00DA5BDD" w:rsidP="002637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7" style="position:absolute;margin-left:-.75pt;margin-top:4.5pt;width:21.55pt;height: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LorwIAALIFAAAOAAAAZHJzL2Uyb0RvYy54bWysVMFu2zAMvQ/YPwi6r3YSt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63704" w:rsidRPr="00387A75" w:rsidRDefault="00DA5BDD" w:rsidP="002637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263704" w:rsidRPr="004476D0" w:rsidRDefault="0026370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63704" w:rsidRPr="00554E08" w:rsidRDefault="0026370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63704" w:rsidRPr="000C2F8A" w:rsidRDefault="002637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63704" w:rsidRPr="00DF6C3B" w:rsidRDefault="00263704" w:rsidP="000711C7">
            <w:pPr>
              <w:rPr>
                <w:rFonts w:ascii="Arial" w:hAnsi="Arial" w:cs="Arial"/>
              </w:rPr>
            </w:pPr>
          </w:p>
        </w:tc>
      </w:tr>
      <w:tr w:rsidR="00263704" w:rsidRPr="00257811" w:rsidTr="00263704">
        <w:trPr>
          <w:trHeight w:val="567"/>
        </w:trPr>
        <w:tc>
          <w:tcPr>
            <w:tcW w:w="851" w:type="dxa"/>
          </w:tcPr>
          <w:p w:rsidR="00263704" w:rsidRPr="003F47CF" w:rsidRDefault="0026370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263704" w:rsidRPr="004476D0" w:rsidRDefault="0026370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63704" w:rsidRPr="00554E08" w:rsidRDefault="0026370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63704" w:rsidRPr="000C2F8A" w:rsidRDefault="002637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63704" w:rsidRPr="00DF6C3B" w:rsidRDefault="00263704" w:rsidP="000711C7">
            <w:pPr>
              <w:rPr>
                <w:rFonts w:ascii="Arial" w:hAnsi="Arial" w:cs="Arial"/>
              </w:rPr>
            </w:pPr>
          </w:p>
        </w:tc>
      </w:tr>
      <w:tr w:rsidR="00263704" w:rsidRPr="00257811" w:rsidTr="00263704">
        <w:trPr>
          <w:trHeight w:val="567"/>
        </w:trPr>
        <w:tc>
          <w:tcPr>
            <w:tcW w:w="851" w:type="dxa"/>
          </w:tcPr>
          <w:p w:rsidR="00263704" w:rsidRPr="003F47CF" w:rsidRDefault="0026370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263704" w:rsidRPr="004476D0" w:rsidRDefault="0026370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63704" w:rsidRPr="00554E08" w:rsidRDefault="0026370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63704" w:rsidRPr="000C2F8A" w:rsidRDefault="002637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63704" w:rsidRPr="00DF6C3B" w:rsidRDefault="00263704" w:rsidP="000711C7">
            <w:pPr>
              <w:rPr>
                <w:rFonts w:ascii="Arial" w:hAnsi="Arial" w:cs="Arial"/>
              </w:rPr>
            </w:pPr>
          </w:p>
        </w:tc>
      </w:tr>
      <w:tr w:rsidR="00263704" w:rsidRPr="00257811" w:rsidTr="00263704">
        <w:trPr>
          <w:trHeight w:val="567"/>
        </w:trPr>
        <w:tc>
          <w:tcPr>
            <w:tcW w:w="851" w:type="dxa"/>
          </w:tcPr>
          <w:p w:rsidR="00263704" w:rsidRPr="003F47CF" w:rsidRDefault="0026370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263704" w:rsidRPr="004476D0" w:rsidRDefault="0026370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63704" w:rsidRPr="00554E08" w:rsidRDefault="0026370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63704" w:rsidRPr="000C2F8A" w:rsidRDefault="002637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63704" w:rsidRPr="00DF6C3B" w:rsidRDefault="00263704" w:rsidP="000711C7">
            <w:pPr>
              <w:rPr>
                <w:rFonts w:ascii="Arial" w:hAnsi="Arial" w:cs="Arial"/>
              </w:rPr>
            </w:pPr>
          </w:p>
        </w:tc>
      </w:tr>
      <w:tr w:rsidR="00263704" w:rsidRPr="00257811" w:rsidTr="00263704">
        <w:trPr>
          <w:trHeight w:val="567"/>
        </w:trPr>
        <w:tc>
          <w:tcPr>
            <w:tcW w:w="851" w:type="dxa"/>
          </w:tcPr>
          <w:p w:rsidR="00263704" w:rsidRPr="003F47CF" w:rsidRDefault="0026370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D1C6030" wp14:editId="74A30BA5">
                      <wp:simplePos x="0" y="0"/>
                      <wp:positionH relativeFrom="column">
                        <wp:posOffset>-14145</wp:posOffset>
                      </wp:positionH>
                      <wp:positionV relativeFrom="paragraph">
                        <wp:posOffset>55968</wp:posOffset>
                      </wp:positionV>
                      <wp:extent cx="273600" cy="27360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3704" w:rsidRPr="00387A75" w:rsidRDefault="00DA5BDD" w:rsidP="002637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48" style="position:absolute;margin-left:-1.1pt;margin-top:4.4pt;width:21.55pt;height:21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eWrgIAALIFAAAOAAAAZHJzL2Uyb0RvYy54bWysVMFu2zAMvQ/YPwi6r3YSt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63704" w:rsidRPr="00387A75" w:rsidRDefault="00DA5BDD" w:rsidP="002637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263704" w:rsidRPr="004476D0" w:rsidRDefault="0026370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63704" w:rsidRPr="00554E08" w:rsidRDefault="0026370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63704" w:rsidRPr="000C2F8A" w:rsidRDefault="002637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63704" w:rsidRPr="00DF6C3B" w:rsidRDefault="00263704" w:rsidP="000711C7">
            <w:pPr>
              <w:rPr>
                <w:rFonts w:ascii="Arial" w:hAnsi="Arial" w:cs="Arial"/>
              </w:rPr>
            </w:pPr>
          </w:p>
        </w:tc>
      </w:tr>
      <w:tr w:rsidR="00263704" w:rsidRPr="00257811" w:rsidTr="00263704">
        <w:trPr>
          <w:trHeight w:val="567"/>
        </w:trPr>
        <w:tc>
          <w:tcPr>
            <w:tcW w:w="851" w:type="dxa"/>
          </w:tcPr>
          <w:p w:rsidR="00263704" w:rsidRPr="003F47CF" w:rsidRDefault="0026370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263704" w:rsidRPr="004476D0" w:rsidRDefault="0026370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63704" w:rsidRPr="00554E08" w:rsidRDefault="0026370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63704" w:rsidRPr="000C2F8A" w:rsidRDefault="002637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63704" w:rsidRPr="00DF6C3B" w:rsidRDefault="00263704" w:rsidP="000711C7">
            <w:pPr>
              <w:rPr>
                <w:rFonts w:ascii="Arial" w:hAnsi="Arial" w:cs="Arial"/>
              </w:rPr>
            </w:pPr>
          </w:p>
        </w:tc>
      </w:tr>
      <w:tr w:rsidR="00263704" w:rsidRPr="00257811" w:rsidTr="00263704">
        <w:trPr>
          <w:trHeight w:val="567"/>
        </w:trPr>
        <w:tc>
          <w:tcPr>
            <w:tcW w:w="851" w:type="dxa"/>
          </w:tcPr>
          <w:p w:rsidR="00263704" w:rsidRPr="003F47CF" w:rsidRDefault="0026370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263704" w:rsidRPr="004476D0" w:rsidRDefault="0026370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63704" w:rsidRPr="00554E08" w:rsidRDefault="0026370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63704" w:rsidRPr="000C2F8A" w:rsidRDefault="0026370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63704" w:rsidRPr="00DF6C3B" w:rsidRDefault="00263704" w:rsidP="000711C7">
            <w:pPr>
              <w:rPr>
                <w:rFonts w:ascii="Arial" w:hAnsi="Arial" w:cs="Arial"/>
              </w:rPr>
            </w:pPr>
          </w:p>
        </w:tc>
      </w:tr>
    </w:tbl>
    <w:p w:rsidR="0052063E" w:rsidRDefault="0052063E"/>
    <w:sectPr w:rsidR="0052063E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263704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85031"/>
    <w:rsid w:val="000930D7"/>
    <w:rsid w:val="00093198"/>
    <w:rsid w:val="000C2F8A"/>
    <w:rsid w:val="000D48A8"/>
    <w:rsid w:val="000D6D30"/>
    <w:rsid w:val="000F24C4"/>
    <w:rsid w:val="00154B3C"/>
    <w:rsid w:val="00186AAE"/>
    <w:rsid w:val="001A35E0"/>
    <w:rsid w:val="001D2FB1"/>
    <w:rsid w:val="001F62E6"/>
    <w:rsid w:val="00257811"/>
    <w:rsid w:val="00263704"/>
    <w:rsid w:val="002D7F1F"/>
    <w:rsid w:val="003620CF"/>
    <w:rsid w:val="00387A75"/>
    <w:rsid w:val="003F47CF"/>
    <w:rsid w:val="004476D0"/>
    <w:rsid w:val="004C07E0"/>
    <w:rsid w:val="0052063E"/>
    <w:rsid w:val="00521555"/>
    <w:rsid w:val="00545D57"/>
    <w:rsid w:val="00554E08"/>
    <w:rsid w:val="0056195D"/>
    <w:rsid w:val="0058055D"/>
    <w:rsid w:val="005A282E"/>
    <w:rsid w:val="005C3A50"/>
    <w:rsid w:val="005C3B12"/>
    <w:rsid w:val="005C3E61"/>
    <w:rsid w:val="005E2367"/>
    <w:rsid w:val="0064539B"/>
    <w:rsid w:val="0069095E"/>
    <w:rsid w:val="006D153C"/>
    <w:rsid w:val="007F460E"/>
    <w:rsid w:val="00846FF1"/>
    <w:rsid w:val="008E7A30"/>
    <w:rsid w:val="00946CFD"/>
    <w:rsid w:val="00A17561"/>
    <w:rsid w:val="00A365B5"/>
    <w:rsid w:val="00A366BB"/>
    <w:rsid w:val="00B2554A"/>
    <w:rsid w:val="00B42352"/>
    <w:rsid w:val="00B53487"/>
    <w:rsid w:val="00C1089B"/>
    <w:rsid w:val="00CC657C"/>
    <w:rsid w:val="00CC69BE"/>
    <w:rsid w:val="00D00D8F"/>
    <w:rsid w:val="00DA5BDD"/>
    <w:rsid w:val="00DF3D5E"/>
    <w:rsid w:val="00DF6C3B"/>
    <w:rsid w:val="00F5607D"/>
    <w:rsid w:val="00FB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7C6666CC.dotm</Template>
  <TotalTime>1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Genes Inheritance</dc:title>
  <dc:creator>AQA</dc:creator>
  <dcterms:created xsi:type="dcterms:W3CDTF">2016-08-04T14:46:00Z</dcterms:created>
  <dcterms:modified xsi:type="dcterms:W3CDTF">2019-09-17T08:31:00Z</dcterms:modified>
</cp:coreProperties>
</file>