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A951D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01"/>
                    <a:stretch/>
                  </pic:blipFill>
                  <pic:spPr bwMode="auto">
                    <a:xfrm>
                      <a:off x="0" y="0"/>
                      <a:ext cx="66312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</w:r>
      <w:r w:rsidR="005361C0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</w:t>
      </w:r>
    </w:p>
    <w:p w:rsidR="00077675" w:rsidRDefault="005361C0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3259BD" w:rsidRPr="00DF6C3B" w:rsidTr="00147AA3">
        <w:trPr>
          <w:trHeight w:val="541"/>
        </w:trPr>
        <w:tc>
          <w:tcPr>
            <w:tcW w:w="10569" w:type="dxa"/>
            <w:gridSpan w:val="5"/>
            <w:tcMar>
              <w:top w:w="113" w:type="dxa"/>
            </w:tcMar>
          </w:tcPr>
          <w:p w:rsidR="003259BD" w:rsidRDefault="003474DC" w:rsidP="003259BD">
            <w:pPr>
              <w:rPr>
                <w:rFonts w:ascii="Arial" w:hAnsi="Arial" w:cs="Arial"/>
                <w:color w:val="783C2D" w:themeColor="accent5"/>
              </w:rPr>
            </w:pPr>
            <w:r>
              <w:rPr>
                <w:rFonts w:ascii="Arial" w:hAnsi="Arial" w:cs="Arial"/>
                <w:color w:val="783C2D" w:themeColor="accent5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4pt;height:21.4pt">
                  <v:imagedata r:id="rId10" o:title="ENQUIRY_PROCESSES_ICONS_Brick-02"/>
                </v:shape>
              </w:pict>
            </w:r>
            <w:r w:rsidR="003259BD">
              <w:rPr>
                <w:rFonts w:ascii="Arial" w:hAnsi="Arial" w:cs="Arial"/>
                <w:color w:val="783C2D" w:themeColor="accent5"/>
              </w:rPr>
              <w:t xml:space="preserve"> </w:t>
            </w:r>
            <w:r>
              <w:rPr>
                <w:rFonts w:ascii="Arial" w:hAnsi="Arial" w:cs="Arial"/>
                <w:color w:val="783C2D" w:themeColor="accent5"/>
              </w:rPr>
              <w:pict>
                <v:shape id="_x0000_i1026" type="#_x0000_t75" style="width:21.4pt;height:21.4pt">
                  <v:imagedata r:id="rId11" o:title="ENQUIRY_PROCESSES_ICONS_Brick-03"/>
                </v:shape>
              </w:pict>
            </w:r>
            <w:r w:rsidR="003259BD">
              <w:rPr>
                <w:rFonts w:ascii="Arial" w:hAnsi="Arial" w:cs="Arial"/>
                <w:color w:val="783C2D" w:themeColor="accent5"/>
              </w:rPr>
              <w:t xml:space="preserve"> </w:t>
            </w:r>
            <w:r>
              <w:rPr>
                <w:rFonts w:ascii="Arial" w:hAnsi="Arial" w:cs="Arial"/>
                <w:color w:val="783C2D" w:themeColor="accent5"/>
              </w:rPr>
              <w:pict>
                <v:shape id="_x0000_i1027" type="#_x0000_t75" style="width:21.4pt;height:21.4pt">
                  <v:imagedata r:id="rId12" o:title="ENQUIRY_PROCESSES_ICONS_Brick-04"/>
                </v:shape>
              </w:pict>
            </w:r>
            <w:r w:rsidR="003259BD">
              <w:rPr>
                <w:rFonts w:ascii="Arial" w:hAnsi="Arial" w:cs="Arial"/>
                <w:color w:val="783C2D" w:themeColor="accent5"/>
              </w:rPr>
              <w:t xml:space="preserve"> </w:t>
            </w:r>
            <w:r w:rsidR="003259BD" w:rsidRPr="00C77CF2">
              <w:rPr>
                <w:rFonts w:ascii="Arial" w:hAnsi="Arial" w:cs="Arial"/>
                <w:color w:val="783C2D"/>
              </w:rPr>
              <w:t>Graph data relating to variation and explain how it may lead to the survival of a species.</w:t>
            </w:r>
          </w:p>
          <w:p w:rsidR="003259BD" w:rsidRPr="00DF6C3B" w:rsidRDefault="003259BD" w:rsidP="003259BD">
            <w:pPr>
              <w:rPr>
                <w:rFonts w:ascii="Arial" w:hAnsi="Arial" w:cs="Arial"/>
              </w:rPr>
            </w:pPr>
          </w:p>
        </w:tc>
      </w:tr>
      <w:tr w:rsidR="00554E08" w:rsidRPr="00257811" w:rsidTr="00154B3C">
        <w:trPr>
          <w:trHeight w:val="652"/>
        </w:trPr>
        <w:tc>
          <w:tcPr>
            <w:tcW w:w="4867" w:type="dxa"/>
            <w:gridSpan w:val="2"/>
            <w:shd w:val="clear" w:color="auto" w:fill="783C2D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83C2D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783C2D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C6E2A1" wp14:editId="09F0F02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77CF2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C77CF2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5C6E2A1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sjsA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77CF2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C77CF2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394AA6" wp14:editId="5FF1BDA3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77CF2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C77CF2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B394AA6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" adj="-11796480,,5400" path="m45509,l273050,r,l273050,227541v,25134,-20375,45509,-45509,45509l,273050r,l,45509c,20375,20375,,45509,xe" fillcolor="white [3212]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C77CF2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C77CF2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C77CF2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C77CF2">
              <w:rPr>
                <w:rFonts w:ascii="Arial" w:hAnsi="Arial" w:cs="Arial"/>
                <w:color w:val="783C2D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386E" w:rsidRPr="00257811" w:rsidTr="00C77CF2">
        <w:trPr>
          <w:trHeight w:val="670"/>
        </w:trPr>
        <w:tc>
          <w:tcPr>
            <w:tcW w:w="851" w:type="dxa"/>
            <w:vMerge w:val="restart"/>
          </w:tcPr>
          <w:p w:rsidR="004F386E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804EF74" wp14:editId="50631BC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10893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86E" w:rsidRPr="00387A75" w:rsidRDefault="004F386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804EF74" id="Round Diagonal Corner Rectangle 2" o:spid="_x0000_s1028" style="position:absolute;margin-left:-1.15pt;margin-top:.8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F386E" w:rsidRPr="00387A75" w:rsidRDefault="004F386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</w:tcPr>
          <w:p w:rsidR="004F386E" w:rsidRPr="00257811" w:rsidRDefault="004F386E" w:rsidP="00963DEE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</w:rPr>
              <w:t>There is variation between individuals of the same species. Some variation is inherited, some is caused by the environment, and some is a combination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4F386E" w:rsidRPr="00554E08" w:rsidRDefault="004F386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F386E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52E0EBF" wp14:editId="52F85A4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10893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86E" w:rsidRPr="00387A75" w:rsidRDefault="004F386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52E0EBF" id="Round Diagonal Corner Rectangle 15" o:spid="_x0000_s1029" style="position:absolute;margin-left:-1.3pt;margin-top:.85pt;width:21.5pt;height:2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F386E" w:rsidRPr="00387A75" w:rsidRDefault="004F386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4F386E" w:rsidRPr="00257811" w:rsidRDefault="004F386E" w:rsidP="00963DEE">
            <w:pPr>
              <w:rPr>
                <w:rFonts w:ascii="Arial" w:hAnsi="Arial" w:cs="Arial"/>
              </w:rPr>
            </w:pPr>
            <w:r w:rsidRPr="004F386E">
              <w:rPr>
                <w:rFonts w:ascii="Arial" w:hAnsi="Arial" w:cs="Arial"/>
              </w:rPr>
              <w:t>Explain whether characteristics are inherited, environmental or both</w:t>
            </w:r>
            <w:r w:rsidR="00163632">
              <w:rPr>
                <w:rFonts w:ascii="Arial" w:hAnsi="Arial" w:cs="Arial"/>
              </w:rPr>
              <w:t>.</w:t>
            </w:r>
          </w:p>
        </w:tc>
      </w:tr>
      <w:tr w:rsidR="004F386E" w:rsidRPr="00257811" w:rsidTr="00C77CF2">
        <w:trPr>
          <w:trHeight w:val="668"/>
        </w:trPr>
        <w:tc>
          <w:tcPr>
            <w:tcW w:w="851" w:type="dxa"/>
            <w:vMerge/>
          </w:tcPr>
          <w:p w:rsidR="004F386E" w:rsidRPr="003F47CF" w:rsidRDefault="004F386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F386E" w:rsidRPr="00DD3671" w:rsidRDefault="004F386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4F386E" w:rsidRPr="00554E08" w:rsidRDefault="004F386E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F386E" w:rsidRPr="003F47CF" w:rsidRDefault="004F386E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CAB312E" wp14:editId="6E8A62B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39468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86E" w:rsidRPr="00387A75" w:rsidRDefault="004F386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CAB312E" id="Round Diagonal Corner Rectangle 16" o:spid="_x0000_s1030" style="position:absolute;margin-left:-1.3pt;margin-top:3.1pt;width:21.5pt;height:2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C5sAIAALE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F386E" w:rsidRPr="00387A75" w:rsidRDefault="004F386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4F386E" w:rsidRPr="00257811" w:rsidRDefault="004F386E" w:rsidP="00963DEE">
            <w:pPr>
              <w:rPr>
                <w:rFonts w:ascii="Arial" w:hAnsi="Arial" w:cs="Arial"/>
              </w:rPr>
            </w:pPr>
            <w:r w:rsidRPr="004F386E">
              <w:rPr>
                <w:rFonts w:ascii="Arial" w:hAnsi="Arial" w:cs="Arial"/>
              </w:rPr>
              <w:t>Plot bar charts or line graphs to show discontinuous or continuous variation data</w:t>
            </w:r>
            <w:r w:rsidR="00163632">
              <w:rPr>
                <w:rFonts w:ascii="Arial" w:hAnsi="Arial" w:cs="Arial"/>
              </w:rPr>
              <w:t>.</w:t>
            </w:r>
          </w:p>
        </w:tc>
      </w:tr>
      <w:tr w:rsidR="004F386E" w:rsidRPr="00257811" w:rsidTr="00C77CF2">
        <w:trPr>
          <w:trHeight w:val="627"/>
        </w:trPr>
        <w:tc>
          <w:tcPr>
            <w:tcW w:w="851" w:type="dxa"/>
            <w:vMerge w:val="restart"/>
          </w:tcPr>
          <w:p w:rsidR="004F386E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DF9D860" wp14:editId="04EEC94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86E" w:rsidRPr="00387A75" w:rsidRDefault="004F386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DF9D860" id="Round Diagonal Corner Rectangle 7" o:spid="_x0000_s1031" style="position:absolute;margin-left:-1.15pt;margin-top:3.85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GargIAAK8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4F386E" w:rsidRPr="00387A75" w:rsidRDefault="004F386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</w:tcPr>
          <w:p w:rsidR="004F386E" w:rsidRPr="00257811" w:rsidRDefault="004F386E" w:rsidP="00963DEE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</w:rPr>
              <w:t>Variation between individuals is important for the survival of a species, helping it to avoid extinction in an always changing environment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4F386E" w:rsidRPr="00554E08" w:rsidRDefault="004F386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F386E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7AB3EB7" wp14:editId="5F91E19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23593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86E" w:rsidRPr="00387A75" w:rsidRDefault="004F386E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7AB3EB7" id="Round Diagonal Corner Rectangle 18" o:spid="_x0000_s1032" style="position:absolute;margin-left:-1.3pt;margin-top:1.85pt;width:21.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F386E" w:rsidRPr="00387A75" w:rsidRDefault="004F386E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4F386E" w:rsidRPr="00257811" w:rsidRDefault="004F386E" w:rsidP="00963DEE">
            <w:pPr>
              <w:rPr>
                <w:rFonts w:ascii="Arial" w:hAnsi="Arial" w:cs="Arial"/>
              </w:rPr>
            </w:pPr>
            <w:r w:rsidRPr="004F386E">
              <w:rPr>
                <w:rFonts w:ascii="Arial" w:hAnsi="Arial" w:cs="Arial"/>
              </w:rPr>
              <w:t>Explain how variation helps a particular species in a changing environment</w:t>
            </w:r>
            <w:r w:rsidR="00163632">
              <w:rPr>
                <w:rFonts w:ascii="Arial" w:hAnsi="Arial" w:cs="Arial"/>
              </w:rPr>
              <w:t>.</w:t>
            </w:r>
          </w:p>
        </w:tc>
      </w:tr>
      <w:tr w:rsidR="004F386E" w:rsidRPr="00257811" w:rsidTr="00C77CF2">
        <w:trPr>
          <w:trHeight w:val="626"/>
        </w:trPr>
        <w:tc>
          <w:tcPr>
            <w:tcW w:w="851" w:type="dxa"/>
            <w:vMerge/>
          </w:tcPr>
          <w:p w:rsidR="004F386E" w:rsidRPr="003F47CF" w:rsidRDefault="004F386E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F386E" w:rsidRPr="00DD3671" w:rsidRDefault="004F386E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4F386E" w:rsidRPr="00554E08" w:rsidRDefault="004F386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4F386E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A8892BB" wp14:editId="6471FC3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18513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A8892BB" id="Round Diagonal Corner Rectangle 19" o:spid="_x0000_s1033" style="position:absolute;margin-left:-1.3pt;margin-top:1.45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</w:tcPr>
          <w:p w:rsidR="004F386E" w:rsidRPr="00257811" w:rsidRDefault="004F386E" w:rsidP="00963DEE">
            <w:pPr>
              <w:rPr>
                <w:rFonts w:ascii="Arial" w:hAnsi="Arial" w:cs="Arial"/>
              </w:rPr>
            </w:pPr>
            <w:r w:rsidRPr="004F386E">
              <w:rPr>
                <w:rFonts w:ascii="Arial" w:hAnsi="Arial" w:cs="Arial"/>
              </w:rPr>
              <w:t>Explain how characteristics of a species are adapted to particular environmental conditions</w:t>
            </w:r>
            <w:r w:rsidR="00163632">
              <w:rPr>
                <w:rFonts w:ascii="Arial" w:hAnsi="Arial" w:cs="Arial"/>
              </w:rPr>
              <w:t>.</w:t>
            </w:r>
          </w:p>
        </w:tc>
      </w:tr>
      <w:tr w:rsidR="001D2FB1" w:rsidRPr="00257811" w:rsidTr="00C77CF2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783C2D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C77CF2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83C2D"/>
            </w:tcBorders>
            <w:vAlign w:val="center"/>
          </w:tcPr>
          <w:p w:rsidR="001D2FB1" w:rsidRPr="00154B3C" w:rsidRDefault="001D2FB1" w:rsidP="00B53487">
            <w:pPr>
              <w:rPr>
                <w:rFonts w:ascii="Arial" w:hAnsi="Arial" w:cs="Arial"/>
                <w:color w:val="783C2D"/>
                <w:sz w:val="26"/>
                <w:szCs w:val="26"/>
              </w:rPr>
            </w:pPr>
            <w:r w:rsidRPr="00C77CF2">
              <w:rPr>
                <w:rFonts w:ascii="Arial" w:hAnsi="Arial" w:cs="Arial"/>
                <w:color w:val="783C2D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83C2D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83C2D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77CF2">
        <w:trPr>
          <w:trHeight w:val="567"/>
        </w:trPr>
        <w:tc>
          <w:tcPr>
            <w:tcW w:w="851" w:type="dxa"/>
          </w:tcPr>
          <w:p w:rsidR="00554E08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3E542DE" wp14:editId="0D42E8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28038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3E542DE" id="Round Diagonal Corner Rectangle 8" o:spid="_x0000_s1034" style="position:absolute;margin-left:-1.15pt;margin-top:2.2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1orQIAAK8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  <w:b/>
              </w:rPr>
              <w:t>Species</w:t>
            </w:r>
            <w:r w:rsidR="00163632">
              <w:rPr>
                <w:rFonts w:ascii="Arial" w:hAnsi="Arial" w:cs="Arial"/>
                <w:b/>
              </w:rPr>
              <w:t>:</w:t>
            </w:r>
            <w:r w:rsidRPr="00DD3671">
              <w:rPr>
                <w:rFonts w:ascii="Arial" w:hAnsi="Arial" w:cs="Arial"/>
              </w:rPr>
              <w:t xml:space="preserve"> A group of living things that have more in common with each other than with other groups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77CF2">
        <w:trPr>
          <w:trHeight w:val="567"/>
        </w:trPr>
        <w:tc>
          <w:tcPr>
            <w:tcW w:w="851" w:type="dxa"/>
          </w:tcPr>
          <w:p w:rsidR="00554E08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AD6F83D" wp14:editId="03FE185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45085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AD6F83D" id="Round Diagonal Corner Rectangle 9" o:spid="_x0000_s1035" style="position:absolute;margin-left:-1.15pt;margin-top:3.55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  <w:b/>
              </w:rPr>
              <w:t>Variation</w:t>
            </w:r>
            <w:r w:rsidR="00163632">
              <w:rPr>
                <w:rFonts w:ascii="Arial" w:hAnsi="Arial" w:cs="Arial"/>
                <w:b/>
              </w:rPr>
              <w:t>:</w:t>
            </w:r>
            <w:r w:rsidRPr="00DD3671">
              <w:rPr>
                <w:rFonts w:ascii="Arial" w:hAnsi="Arial" w:cs="Arial"/>
              </w:rPr>
              <w:t xml:space="preserve"> The differences within and between species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AF70B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5F7EBAA" wp14:editId="5318A57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67120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70B5" w:rsidRPr="00387A75" w:rsidRDefault="00F709A1" w:rsidP="00AF70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6" style="position:absolute;margin-left:-1.3pt;margin-top:5.3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AF70B5" w:rsidRPr="00387A75" w:rsidRDefault="00F709A1" w:rsidP="00AF70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77CF2">
        <w:trPr>
          <w:trHeight w:val="567"/>
        </w:trPr>
        <w:tc>
          <w:tcPr>
            <w:tcW w:w="851" w:type="dxa"/>
          </w:tcPr>
          <w:p w:rsidR="00554E08" w:rsidRPr="003F47CF" w:rsidRDefault="004F386E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3915FE2" wp14:editId="2B18592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30480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3915FE2" id="Round Diagonal Corner Rectangle 10" o:spid="_x0000_s1037" style="position:absolute;margin-left:-1.15pt;margin-top:2.4pt;width:21.55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5KrQ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  <w:b/>
              </w:rPr>
              <w:t>Continuous variation</w:t>
            </w:r>
            <w:r w:rsidR="00163632">
              <w:rPr>
                <w:rFonts w:ascii="Arial" w:hAnsi="Arial" w:cs="Arial"/>
                <w:b/>
              </w:rPr>
              <w:t>:</w:t>
            </w:r>
            <w:r w:rsidRPr="00DD3671">
              <w:rPr>
                <w:rFonts w:ascii="Arial" w:hAnsi="Arial" w:cs="Arial"/>
              </w:rPr>
              <w:t xml:space="preserve"> Where differences betw</w:t>
            </w:r>
            <w:r w:rsidR="00DC2273">
              <w:rPr>
                <w:rFonts w:ascii="Arial" w:hAnsi="Arial" w:cs="Arial"/>
              </w:rPr>
              <w:t xml:space="preserve">een living things can have any </w:t>
            </w:r>
            <w:r w:rsidRPr="00DD3671">
              <w:rPr>
                <w:rFonts w:ascii="Arial" w:hAnsi="Arial" w:cs="Arial"/>
              </w:rPr>
              <w:t>numerical value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  <w:bottom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77CF2">
        <w:trPr>
          <w:trHeight w:val="567"/>
        </w:trPr>
        <w:tc>
          <w:tcPr>
            <w:tcW w:w="851" w:type="dxa"/>
          </w:tcPr>
          <w:p w:rsidR="00554E08" w:rsidRPr="000C2F8A" w:rsidRDefault="004F386E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206D41" wp14:editId="570C32C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47723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0206D41" id="Round Diagonal Corner Rectangle 17" o:spid="_x0000_s1038" style="position:absolute;margin-left:-1.15pt;margin-top:3.75pt;width:21.55pt;height:21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P/rw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  <w:b/>
              </w:rPr>
              <w:t>Discontinuous variation</w:t>
            </w:r>
            <w:r w:rsidR="00163632">
              <w:rPr>
                <w:rFonts w:ascii="Arial" w:hAnsi="Arial" w:cs="Arial"/>
                <w:b/>
              </w:rPr>
              <w:t>:</w:t>
            </w:r>
            <w:r w:rsidRPr="00DD3671">
              <w:rPr>
                <w:rFonts w:ascii="Arial" w:hAnsi="Arial" w:cs="Arial"/>
              </w:rPr>
              <w:t xml:space="preserve"> Where differences between living things can only be grouped into categories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83C2D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83C2D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83C2D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C77CF2">
        <w:trPr>
          <w:trHeight w:val="652"/>
        </w:trPr>
        <w:tc>
          <w:tcPr>
            <w:tcW w:w="851" w:type="dxa"/>
            <w:shd w:val="clear" w:color="auto" w:fill="BC9E96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A04BFCF" wp14:editId="733F0E8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C77CF2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</w:pPr>
                                  <w:r w:rsidRPr="00C77CF2">
                                    <w:rPr>
                                      <w:rFonts w:ascii="Arial" w:hAnsi="Arial" w:cs="Arial"/>
                                      <w:color w:val="783C2D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A04BFCF" id="Round Diagonal Corner Rectangle 5" o:spid="_x0000_s1039" style="position:absolute;margin-left:-1.15pt;margin-top:.95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" adj="-11796480,,5400" path="m45601,l273600,r,l273600,227999v,25185,-20416,45601,-45601,45601l,273600r,l,45601c,20416,20416,,45601,xe" fillcolor="white [3212]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C77CF2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</w:pPr>
                            <w:r w:rsidRPr="00C77CF2">
                              <w:rPr>
                                <w:rFonts w:ascii="Arial" w:hAnsi="Arial" w:cs="Arial"/>
                                <w:color w:val="783C2D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C9E96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C9E96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C9E96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BC9E96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51E8427" wp14:editId="0EC09DE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51E8427" id="Round Diagonal Corner Rectangle 14" o:spid="_x0000_s1040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zWrw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</w:rPr>
              <w:t>Predict implications of a change in the environment on a population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E76FA5E" wp14:editId="056FB24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E76FA5E" id="Round Diagonal Corner Rectangle 21" o:spid="_x0000_s1041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rhsA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</w:rPr>
              <w:t>Use the ideas of variation to explain why one species may adapt better than another to an environmental change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E9454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5B987B5" wp14:editId="2998079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91633BE" id="Round Diagonal Corner Rectangle 22" o:spid="_x0000_s1042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DD3671" w:rsidP="000711C7">
            <w:pPr>
              <w:rPr>
                <w:rFonts w:ascii="Arial" w:hAnsi="Arial" w:cs="Arial"/>
              </w:rPr>
            </w:pPr>
            <w:r w:rsidRPr="00DD3671">
              <w:rPr>
                <w:rFonts w:ascii="Arial" w:hAnsi="Arial" w:cs="Arial"/>
              </w:rPr>
              <w:t>Critique a claim that a particular characteristic is inherited or environmental</w:t>
            </w:r>
            <w:r w:rsidR="00163632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86807B8" wp14:editId="59FCEBD8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53932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4548" w:rsidRPr="00387A75" w:rsidRDefault="00E94548" w:rsidP="00E945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3" style="position:absolute;margin-left:-1.05pt;margin-top:4.25pt;width:21.55pt;height:2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" adj="-11796480,,5400" path="m45601,l273600,r,l273600,227999v,25185,-20416,45601,-45601,45601l,273600r,l,45601c,20416,20416,,45601,xe" filled="f" strokecolor="#783c2d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E94548" w:rsidRPr="00387A75" w:rsidRDefault="00E94548" w:rsidP="00E945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A7D4B9D" wp14:editId="73CAA68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33020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83C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4548" w:rsidRPr="00387A75" w:rsidRDefault="00E94548" w:rsidP="00E945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44" style="position:absolute;margin-left:-1pt;margin-top:2.6pt;width:21.5pt;height:2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" adj="-11796480,,5400" path="m45509,l273050,r,l273050,227541v,25134,-20375,45509,-45509,45509l,273050r,l,45509c,20375,20375,,45509,xe" filled="f" strokecolor="#783c2d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E94548" w:rsidRPr="00387A75" w:rsidRDefault="00E94548" w:rsidP="00E945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  <w:tr w:rsidR="00E94548" w:rsidRPr="00257811" w:rsidTr="00E94548">
        <w:trPr>
          <w:trHeight w:val="567"/>
        </w:trPr>
        <w:tc>
          <w:tcPr>
            <w:tcW w:w="851" w:type="dxa"/>
          </w:tcPr>
          <w:p w:rsidR="00E94548" w:rsidRPr="003F47CF" w:rsidRDefault="00E9454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83C2D" w:themeColor="accent5"/>
              <w:bottom w:val="single" w:sz="4" w:space="0" w:color="783C2D" w:themeColor="accent5"/>
            </w:tcBorders>
            <w:tcMar>
              <w:bottom w:w="57" w:type="dxa"/>
            </w:tcMar>
            <w:vAlign w:val="center"/>
          </w:tcPr>
          <w:p w:rsidR="00E94548" w:rsidRPr="00DD3671" w:rsidRDefault="00E9454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E94548" w:rsidRPr="00554E08" w:rsidRDefault="00E9454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E94548" w:rsidRPr="000C2F8A" w:rsidRDefault="00E9454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E94548" w:rsidRPr="00DF6C3B" w:rsidRDefault="00E94548" w:rsidP="000711C7">
            <w:pPr>
              <w:rPr>
                <w:rFonts w:ascii="Arial" w:hAnsi="Arial" w:cs="Arial"/>
              </w:rPr>
            </w:pPr>
          </w:p>
        </w:tc>
      </w:tr>
    </w:tbl>
    <w:p w:rsidR="003E310C" w:rsidRDefault="003E310C"/>
    <w:sectPr w:rsidR="003E310C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E94548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361CF"/>
    <w:rsid w:val="000711C7"/>
    <w:rsid w:val="00077675"/>
    <w:rsid w:val="000930D7"/>
    <w:rsid w:val="00093198"/>
    <w:rsid w:val="000C2F8A"/>
    <w:rsid w:val="000D48A8"/>
    <w:rsid w:val="000D77B6"/>
    <w:rsid w:val="000F24C4"/>
    <w:rsid w:val="00154B3C"/>
    <w:rsid w:val="00163632"/>
    <w:rsid w:val="00186AAE"/>
    <w:rsid w:val="001A35E0"/>
    <w:rsid w:val="001D2FB1"/>
    <w:rsid w:val="001F62E6"/>
    <w:rsid w:val="00257811"/>
    <w:rsid w:val="003259BD"/>
    <w:rsid w:val="003474DC"/>
    <w:rsid w:val="00387A75"/>
    <w:rsid w:val="003E310C"/>
    <w:rsid w:val="003F47CF"/>
    <w:rsid w:val="004F386E"/>
    <w:rsid w:val="00521555"/>
    <w:rsid w:val="005361C0"/>
    <w:rsid w:val="00554E08"/>
    <w:rsid w:val="0056195D"/>
    <w:rsid w:val="0058055D"/>
    <w:rsid w:val="005A282E"/>
    <w:rsid w:val="005C3E61"/>
    <w:rsid w:val="00684EF9"/>
    <w:rsid w:val="0069095E"/>
    <w:rsid w:val="006D153C"/>
    <w:rsid w:val="00846FF1"/>
    <w:rsid w:val="00864933"/>
    <w:rsid w:val="008E7A30"/>
    <w:rsid w:val="00963DEE"/>
    <w:rsid w:val="00A17561"/>
    <w:rsid w:val="00A365B5"/>
    <w:rsid w:val="00A951DF"/>
    <w:rsid w:val="00AF70B5"/>
    <w:rsid w:val="00B2554A"/>
    <w:rsid w:val="00B42352"/>
    <w:rsid w:val="00B53487"/>
    <w:rsid w:val="00C1089B"/>
    <w:rsid w:val="00C77CF2"/>
    <w:rsid w:val="00CC657C"/>
    <w:rsid w:val="00DC2273"/>
    <w:rsid w:val="00DD3671"/>
    <w:rsid w:val="00DF6C3B"/>
    <w:rsid w:val="00E94548"/>
    <w:rsid w:val="00F5607D"/>
    <w:rsid w:val="00F7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5D01994B.dotm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Genes Variation</dc:title>
  <dc:creator>AQA</dc:creator>
  <dcterms:created xsi:type="dcterms:W3CDTF">2016-08-04T14:49:00Z</dcterms:created>
  <dcterms:modified xsi:type="dcterms:W3CDTF">2019-09-16T14:30:00Z</dcterms:modified>
</cp:coreProperties>
</file>