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C52D661" wp14:editId="40F7342F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C4C">
        <w:rPr>
          <w:rFonts w:ascii="Arial" w:hAnsi="Arial" w:cs="Arial"/>
          <w:color w:val="000000" w:themeColor="text1"/>
          <w:sz w:val="18"/>
          <w:szCs w:val="18"/>
        </w:rPr>
        <w:tab/>
      </w:r>
      <w:r w:rsidR="00FC7C4C">
        <w:rPr>
          <w:rFonts w:ascii="Arial" w:hAnsi="Arial" w:cs="Arial"/>
          <w:color w:val="000000" w:themeColor="text1"/>
          <w:sz w:val="18"/>
          <w:szCs w:val="18"/>
        </w:rPr>
        <w:tab/>
      </w:r>
      <w:r w:rsidR="00FC7C4C">
        <w:rPr>
          <w:rFonts w:ascii="Arial" w:hAnsi="Arial" w:cs="Arial"/>
          <w:color w:val="000000" w:themeColor="text1"/>
          <w:sz w:val="18"/>
          <w:szCs w:val="18"/>
        </w:rPr>
        <w:tab/>
      </w:r>
      <w:r w:rsidR="00FC7C4C">
        <w:rPr>
          <w:rFonts w:ascii="Arial" w:hAnsi="Arial" w:cs="Arial"/>
          <w:color w:val="000000" w:themeColor="text1"/>
          <w:sz w:val="18"/>
          <w:szCs w:val="18"/>
        </w:rPr>
        <w:tab/>
      </w:r>
      <w:r w:rsidR="00FC7C4C">
        <w:rPr>
          <w:rFonts w:ascii="Arial" w:hAnsi="Arial" w:cs="Arial"/>
          <w:color w:val="000000" w:themeColor="text1"/>
          <w:sz w:val="18"/>
          <w:szCs w:val="18"/>
        </w:rPr>
        <w:tab/>
      </w:r>
      <w:r w:rsidR="00FC7C4C">
        <w:rPr>
          <w:rFonts w:ascii="Arial" w:hAnsi="Arial" w:cs="Arial"/>
          <w:color w:val="000000" w:themeColor="text1"/>
          <w:sz w:val="18"/>
          <w:szCs w:val="18"/>
        </w:rPr>
        <w:tab/>
      </w:r>
      <w:r w:rsidR="00FC7C4C">
        <w:rPr>
          <w:rFonts w:ascii="Arial" w:hAnsi="Arial" w:cs="Arial"/>
          <w:color w:val="000000" w:themeColor="text1"/>
          <w:sz w:val="18"/>
          <w:szCs w:val="18"/>
        </w:rPr>
        <w:tab/>
      </w:r>
      <w:r w:rsidR="00FC7C4C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_________________________________</w:t>
      </w:r>
    </w:p>
    <w:p w:rsidR="00077675" w:rsidRDefault="00FC7C4C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__________________________________</w:t>
      </w:r>
    </w:p>
    <w:p w:rsidR="00077675" w:rsidRDefault="0095415B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51FD7093" wp14:editId="02D49059">
            <wp:simplePos x="0" y="0"/>
            <wp:positionH relativeFrom="page">
              <wp:posOffset>0</wp:posOffset>
            </wp:positionH>
            <wp:positionV relativeFrom="page">
              <wp:posOffset>1271270</wp:posOffset>
            </wp:positionV>
            <wp:extent cx="6642100" cy="12503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2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04"/>
                    <a:stretch/>
                  </pic:blipFill>
                  <pic:spPr bwMode="auto">
                    <a:xfrm>
                      <a:off x="0" y="0"/>
                      <a:ext cx="6642100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451FC2" w:rsidRPr="002C626E" w:rsidRDefault="008A5F3D">
      <w:pPr>
        <w:rPr>
          <w:color w:val="5AB455"/>
        </w:rPr>
      </w:pPr>
      <w:r>
        <w:rPr>
          <w:rFonts w:ascii="Arial" w:hAnsi="Arial" w:cs="Arial"/>
          <w:color w:val="4B9646" w:themeColor="accent3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85pt;height:21.85pt">
            <v:imagedata r:id="rId10" o:title="ENQUIRY_PROCESSES_ICONS_Green-02"/>
          </v:shape>
        </w:pict>
      </w:r>
      <w:r w:rsidR="006C1D63">
        <w:rPr>
          <w:rFonts w:ascii="Arial" w:hAnsi="Arial" w:cs="Arial"/>
          <w:color w:val="4B9646" w:themeColor="accent3"/>
        </w:rPr>
        <w:t xml:space="preserve"> </w:t>
      </w:r>
      <w:r>
        <w:rPr>
          <w:rFonts w:ascii="Arial" w:hAnsi="Arial" w:cs="Arial"/>
          <w:color w:val="4B9646" w:themeColor="accent3"/>
        </w:rPr>
        <w:pict>
          <v:shape id="_x0000_i1026" type="#_x0000_t75" style="width:21.85pt;height:21.85pt">
            <v:imagedata r:id="rId11" o:title="ENQUIRY_PROCESSES_ICONS_Green-03"/>
          </v:shape>
        </w:pict>
      </w:r>
      <w:r w:rsidR="006C1D63">
        <w:rPr>
          <w:rFonts w:ascii="Arial" w:hAnsi="Arial" w:cs="Arial"/>
          <w:color w:val="4B9646" w:themeColor="accent3"/>
        </w:rPr>
        <w:t xml:space="preserve"> </w:t>
      </w:r>
      <w:r>
        <w:rPr>
          <w:rFonts w:ascii="Arial" w:hAnsi="Arial" w:cs="Arial"/>
          <w:color w:val="4B9646" w:themeColor="accent3"/>
        </w:rPr>
        <w:pict>
          <v:shape id="_x0000_i1027" type="#_x0000_t75" style="width:21.85pt;height:21.85pt">
            <v:imagedata r:id="rId12" o:title="ENQUIRY_PROCESSES_ICONS_Green-04"/>
          </v:shape>
        </w:pict>
      </w:r>
      <w:r w:rsidR="006C1D63">
        <w:rPr>
          <w:rFonts w:ascii="Arial" w:hAnsi="Arial" w:cs="Arial"/>
          <w:color w:val="4B9646" w:themeColor="accent3"/>
        </w:rPr>
        <w:t xml:space="preserve"> </w:t>
      </w:r>
      <w:r w:rsidR="006C1D63" w:rsidRPr="002C626E">
        <w:rPr>
          <w:rFonts w:ascii="Arial" w:hAnsi="Arial" w:cs="Arial"/>
          <w:color w:val="5AB455"/>
        </w:rPr>
        <w:t>Compare the properties of elements with the properties of a compound formed from them.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2C626E">
        <w:trPr>
          <w:trHeight w:val="652"/>
        </w:trPr>
        <w:tc>
          <w:tcPr>
            <w:tcW w:w="4867" w:type="dxa"/>
            <w:gridSpan w:val="2"/>
            <w:shd w:val="clear" w:color="auto" w:fill="5AB455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5AB455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5AB455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3AC64C0" wp14:editId="47A2035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2C626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2C626E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3AC64C0" id="Round Diagonal Corner Rectangle 4" o:spid="_x0000_s1026" style="position:absolute;left:0;text-align:left;margin-left:-1.3pt;margin-top:3.6pt;width:21.5pt;height:2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" adj="-11796480,,5400" path="m45509,l273050,r,l273050,227541v,25134,-20375,45509,-45509,45509l,273050r,l,45509c,20375,20375,,45509,xe" fillcolor="white [3212]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2C626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2C626E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D665E5F" wp14:editId="4B3F2679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2C626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2C626E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665E5F" id="Round Diagonal Corner Rectangle 3" o:spid="_x0000_s1027" style="position:absolute;left:0;text-align:left;margin-left:-256.3pt;margin-top:3.6pt;width:21.5pt;height:21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" adj="-11796480,,5400" path="m45509,l273050,r,l273050,227541v,25134,-20375,45509,-45509,45509l,273050r,l,45509c,20375,20375,,45509,xe" fillcolor="white [3212]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2C626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2C626E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3B580E" w:rsidRPr="003B580E" w:rsidTr="002C626E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2C626E" w:rsidRDefault="00554E08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2C626E">
              <w:rPr>
                <w:rFonts w:ascii="Arial" w:hAnsi="Arial" w:cs="Arial"/>
                <w:color w:val="5AB455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</w:p>
        </w:tc>
      </w:tr>
      <w:tr w:rsidR="001519D3" w:rsidRPr="00257811" w:rsidTr="002C626E">
        <w:trPr>
          <w:trHeight w:val="695"/>
        </w:trPr>
        <w:tc>
          <w:tcPr>
            <w:tcW w:w="851" w:type="dxa"/>
            <w:vMerge w:val="restart"/>
          </w:tcPr>
          <w:p w:rsidR="001519D3" w:rsidRPr="003F47CF" w:rsidRDefault="001519D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FE600E" wp14:editId="06B7D69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172230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19D3" w:rsidRPr="00387A75" w:rsidRDefault="001519D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FE600E" id="Round Diagonal Corner Rectangle 2" o:spid="_x0000_s1028" style="position:absolute;margin-left:-1.15pt;margin-top:13.55pt;width:21.55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yMrQIAAK8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1519D3" w:rsidRPr="00387A75" w:rsidRDefault="001519D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1519D3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Most substances are not pure elements, but compounds or mixtures containing atoms of different elements. They have different properties to the elements they contain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1519D3" w:rsidRPr="00554E08" w:rsidRDefault="001519D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519D3" w:rsidRPr="003F47CF" w:rsidRDefault="001519D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B0796E" wp14:editId="6E2F669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19D3" w:rsidRPr="00387A75" w:rsidRDefault="001519D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5B0796E" id="Round Diagonal Corner Rectangle 15" o:spid="_x0000_s1029" style="position:absolute;margin-left:-1.3pt;margin-top:3.65pt;width:21.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519D3" w:rsidRPr="00387A75" w:rsidRDefault="001519D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519D3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Name compounds using their chemical formulae</w:t>
            </w:r>
            <w:r w:rsidR="00A95CE9">
              <w:rPr>
                <w:rFonts w:ascii="Arial" w:hAnsi="Arial" w:cs="Arial"/>
              </w:rPr>
              <w:t>.</w:t>
            </w:r>
          </w:p>
        </w:tc>
      </w:tr>
      <w:tr w:rsidR="001519D3" w:rsidRPr="00257811" w:rsidTr="002C626E">
        <w:trPr>
          <w:trHeight w:val="889"/>
        </w:trPr>
        <w:tc>
          <w:tcPr>
            <w:tcW w:w="851" w:type="dxa"/>
            <w:vMerge/>
          </w:tcPr>
          <w:p w:rsidR="001519D3" w:rsidRPr="003F47CF" w:rsidRDefault="001519D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1519D3" w:rsidRPr="001519D3" w:rsidRDefault="001519D3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1519D3" w:rsidRPr="00554E08" w:rsidRDefault="001519D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519D3" w:rsidRPr="003F47CF" w:rsidRDefault="001519D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9733209" wp14:editId="135353A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169400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19D3" w:rsidRPr="00387A75" w:rsidRDefault="001519D3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733209" id="Round Diagonal Corner Rectangle 16" o:spid="_x0000_s1030" style="position:absolute;margin-left:-1.3pt;margin-top:13.35pt;width:21.5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9mrwIAALE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519D3" w:rsidRPr="00387A75" w:rsidRDefault="001519D3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519D3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Given chemical formulae, name the elements present and their relative proportions</w:t>
            </w:r>
            <w:r w:rsidR="00A95CE9">
              <w:rPr>
                <w:rFonts w:ascii="Arial" w:hAnsi="Arial" w:cs="Arial"/>
              </w:rPr>
              <w:t>.</w:t>
            </w:r>
          </w:p>
        </w:tc>
      </w:tr>
      <w:tr w:rsidR="001D2FB1" w:rsidRPr="00257811" w:rsidTr="002C626E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D7F5F7" wp14:editId="5103BDE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49547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DD7F5F7" id="Round Diagonal Corner Rectangle 18" o:spid="_x0000_s1031" style="position:absolute;margin-left:-1.3pt;margin-top:3.9pt;width:21.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Represent atoms, molecules and elements, mixtures and compounds using particle diagrams</w:t>
            </w:r>
            <w:r w:rsidR="00A95CE9">
              <w:rPr>
                <w:rFonts w:ascii="Arial" w:hAnsi="Arial" w:cs="Arial"/>
              </w:rPr>
              <w:t>.</w:t>
            </w:r>
          </w:p>
        </w:tc>
      </w:tr>
      <w:tr w:rsidR="001D2FB1" w:rsidRPr="00257811" w:rsidTr="002C626E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1D2FB1" w:rsidRPr="002C626E" w:rsidRDefault="001D2FB1" w:rsidP="00B53487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2C626E">
              <w:rPr>
                <w:rFonts w:ascii="Arial" w:hAnsi="Arial" w:cs="Arial"/>
                <w:color w:val="5AB455"/>
                <w:sz w:val="26"/>
                <w:szCs w:val="26"/>
              </w:rPr>
              <w:t>Skill</w:t>
            </w:r>
            <w:r w:rsidR="00A95CE9" w:rsidRPr="002C626E">
              <w:rPr>
                <w:rFonts w:ascii="Arial" w:hAnsi="Arial" w:cs="Arial"/>
                <w:color w:val="5AB455"/>
                <w:sz w:val="26"/>
                <w:szCs w:val="26"/>
              </w:rPr>
              <w:t>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1D2FB1" w:rsidRPr="003F47CF" w:rsidRDefault="001D2FB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2C626E">
        <w:trPr>
          <w:trHeight w:val="567"/>
        </w:trPr>
        <w:tc>
          <w:tcPr>
            <w:tcW w:w="851" w:type="dxa"/>
          </w:tcPr>
          <w:p w:rsidR="00554E08" w:rsidRPr="003F47CF" w:rsidRDefault="001519D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C51FDAB" wp14:editId="507D78D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57150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51FDAB" id="Round Diagonal Corner Rectangle 7" o:spid="_x0000_s1032" style="position:absolute;margin-left:-1.15pt;margin-top:4.5pt;width:21.55pt;height:21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D2FB1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Use particle diagrams to classify a substance as an element, mixture or compound, and as molecules or atoms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891A346" wp14:editId="0631A61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94760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891A346" id="Round Diagonal Corner Rectangle 19" o:spid="_x0000_s1033" style="position:absolute;margin-left:-1.3pt;margin-top:7.45pt;width:21.5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Use observations from chemical reactions to decide if an unknown substance is an element or a compound</w:t>
            </w:r>
            <w:r w:rsidR="00A95CE9">
              <w:rPr>
                <w:rFonts w:ascii="Arial" w:hAnsi="Arial" w:cs="Arial"/>
              </w:rPr>
              <w:t>.</w:t>
            </w:r>
          </w:p>
        </w:tc>
      </w:tr>
      <w:tr w:rsidR="001519D3" w:rsidRPr="00257811" w:rsidTr="002C626E">
        <w:trPr>
          <w:trHeight w:val="567"/>
        </w:trPr>
        <w:tc>
          <w:tcPr>
            <w:tcW w:w="851" w:type="dxa"/>
          </w:tcPr>
          <w:p w:rsidR="001519D3" w:rsidRPr="003F47CF" w:rsidRDefault="001519D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1E5A958" wp14:editId="129E809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24130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E5A958" id="Round Diagonal Corner Rectangle 8" o:spid="_x0000_s1034" style="position:absolute;margin-left:-1.15pt;margin-top:1.9pt;width:21.55pt;height:21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519D3" w:rsidRPr="001519D3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 xml:space="preserve">Name simple compounds using rules: change non-metal to –ide; mono, di, tri prefixes; and symbols of hydroxide, nitrate, </w:t>
            </w:r>
            <w:proofErr w:type="spellStart"/>
            <w:r w:rsidRPr="001519D3">
              <w:rPr>
                <w:rFonts w:ascii="Arial" w:hAnsi="Arial" w:cs="Arial"/>
              </w:rPr>
              <w:t>sulfate</w:t>
            </w:r>
            <w:proofErr w:type="spellEnd"/>
            <w:r w:rsidRPr="001519D3">
              <w:rPr>
                <w:rFonts w:ascii="Arial" w:hAnsi="Arial" w:cs="Arial"/>
              </w:rPr>
              <w:t xml:space="preserve"> and carbonate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519D3" w:rsidRPr="00554E08" w:rsidRDefault="001519D3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519D3" w:rsidRPr="003F47CF" w:rsidRDefault="001519D3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519D3" w:rsidRPr="00257811" w:rsidRDefault="001519D3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2C626E">
        <w:trPr>
          <w:trHeight w:val="110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1D2FB1" w:rsidRPr="003F47CF" w:rsidRDefault="003E432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00E702" wp14:editId="4EAB1E27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147205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4324" w:rsidRPr="00387A75" w:rsidRDefault="00E576DA" w:rsidP="003E43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35" style="position:absolute;margin-left:-2.15pt;margin-top:11.6pt;width:21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4324" w:rsidRPr="00387A75" w:rsidRDefault="00E576DA" w:rsidP="003E43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2C626E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1D2FB1" w:rsidRPr="002C626E" w:rsidRDefault="001D2FB1" w:rsidP="00B53487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2C626E">
              <w:rPr>
                <w:rFonts w:ascii="Arial" w:hAnsi="Arial" w:cs="Arial"/>
                <w:color w:val="5AB455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3E4324" w:rsidRPr="00257811" w:rsidTr="002C626E">
        <w:trPr>
          <w:trHeight w:val="641"/>
        </w:trPr>
        <w:tc>
          <w:tcPr>
            <w:tcW w:w="851" w:type="dxa"/>
            <w:vMerge w:val="restart"/>
          </w:tcPr>
          <w:p w:rsidR="003E4324" w:rsidRPr="003F47CF" w:rsidRDefault="003E432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1752EB" wp14:editId="1ED4ED7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39635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4324" w:rsidRPr="00387A75" w:rsidRDefault="003E4324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1752EB" id="Round Diagonal Corner Rectangle 9" o:spid="_x0000_s1036" style="position:absolute;margin-left:-1.15pt;margin-top:3.1pt;width:21.55pt;height:2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3E4324" w:rsidRPr="00387A75" w:rsidRDefault="003E4324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3E4324" w:rsidRPr="00257811" w:rsidRDefault="003E4324" w:rsidP="00C7698B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The symbols of hydrogen, ox</w:t>
            </w:r>
            <w:r w:rsidR="00C7698B">
              <w:rPr>
                <w:rFonts w:ascii="Arial" w:hAnsi="Arial" w:cs="Arial"/>
              </w:rPr>
              <w:t>ygen, nitrogen, carbon,</w:t>
            </w:r>
            <w:r w:rsidRPr="001519D3">
              <w:rPr>
                <w:rFonts w:ascii="Arial" w:hAnsi="Arial" w:cs="Arial"/>
              </w:rPr>
              <w:t xml:space="preserve"> iron, zinc, copper, </w:t>
            </w:r>
            <w:proofErr w:type="spellStart"/>
            <w:r w:rsidRPr="001519D3">
              <w:rPr>
                <w:rFonts w:ascii="Arial" w:hAnsi="Arial" w:cs="Arial"/>
              </w:rPr>
              <w:t>sulfur</w:t>
            </w:r>
            <w:proofErr w:type="spellEnd"/>
            <w:r w:rsidRPr="001519D3">
              <w:rPr>
                <w:rFonts w:ascii="Arial" w:hAnsi="Arial" w:cs="Arial"/>
              </w:rPr>
              <w:t>, aluminium, iodine, bromine, chlorine, sodium, potassium, magnesium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3E4324" w:rsidRPr="00554E08" w:rsidRDefault="003E432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3E4324" w:rsidRPr="003F47CF" w:rsidRDefault="003E432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3E4324" w:rsidRPr="00257811" w:rsidRDefault="003E4324" w:rsidP="000711C7">
            <w:pPr>
              <w:rPr>
                <w:rFonts w:ascii="Arial" w:hAnsi="Arial" w:cs="Arial"/>
              </w:rPr>
            </w:pPr>
          </w:p>
        </w:tc>
      </w:tr>
      <w:tr w:rsidR="003E4324" w:rsidRPr="00257811" w:rsidTr="002C626E">
        <w:trPr>
          <w:trHeight w:val="669"/>
        </w:trPr>
        <w:tc>
          <w:tcPr>
            <w:tcW w:w="851" w:type="dxa"/>
            <w:vMerge/>
          </w:tcPr>
          <w:p w:rsidR="003E4324" w:rsidRPr="003F47CF" w:rsidRDefault="003E4324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3E4324" w:rsidRPr="001519D3" w:rsidRDefault="003E4324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3E4324" w:rsidRPr="00554E08" w:rsidRDefault="003E432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3E4324" w:rsidRPr="003F47CF" w:rsidRDefault="003E432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</w:tcBorders>
            <w:tcMar>
              <w:bottom w:w="57" w:type="dxa"/>
            </w:tcMar>
            <w:vAlign w:val="center"/>
          </w:tcPr>
          <w:p w:rsidR="003E4324" w:rsidRPr="00257811" w:rsidRDefault="003E4324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2C626E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1D2FB1" w:rsidRPr="003F47CF" w:rsidRDefault="003E4324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CDDF72" wp14:editId="01021DDE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138315</wp:posOffset>
                      </wp:positionV>
                      <wp:extent cx="273050" cy="27305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4324" w:rsidRPr="00387A75" w:rsidRDefault="00E576DA" w:rsidP="003E43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37" style="position:absolute;margin-left:-2.15pt;margin-top:10.9pt;width:21.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3E4324" w:rsidRPr="00387A75" w:rsidRDefault="00E576DA" w:rsidP="003E43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vMerge w:val="restart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2C626E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1D2FB1" w:rsidRPr="002C626E" w:rsidRDefault="001D2FB1" w:rsidP="00B53487">
            <w:pPr>
              <w:rPr>
                <w:rFonts w:ascii="Arial" w:hAnsi="Arial" w:cs="Arial"/>
                <w:color w:val="5AB455"/>
                <w:sz w:val="26"/>
                <w:szCs w:val="26"/>
              </w:rPr>
            </w:pPr>
            <w:r w:rsidRPr="002C626E">
              <w:rPr>
                <w:rFonts w:ascii="Arial" w:hAnsi="Arial" w:cs="Arial"/>
                <w:color w:val="5AB455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00DF9">
        <w:trPr>
          <w:trHeight w:val="567"/>
        </w:trPr>
        <w:tc>
          <w:tcPr>
            <w:tcW w:w="851" w:type="dxa"/>
          </w:tcPr>
          <w:p w:rsidR="00554E08" w:rsidRPr="003F47CF" w:rsidRDefault="001519D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84E5618" wp14:editId="3049A62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51435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EC4CBB8" id="Round Diagonal Corner Rectangle 10" o:spid="_x0000_s1038" style="position:absolute;margin-left:-1.15pt;margin-top:4.05pt;width:21.55pt;height:2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23C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  <w:b/>
              </w:rPr>
              <w:t>Elements</w:t>
            </w:r>
            <w:r w:rsidR="00F361E3">
              <w:rPr>
                <w:rFonts w:ascii="Arial" w:hAnsi="Arial" w:cs="Arial"/>
                <w:b/>
              </w:rPr>
              <w:t>:</w:t>
            </w:r>
            <w:r w:rsidRPr="001519D3">
              <w:rPr>
                <w:rFonts w:ascii="Arial" w:hAnsi="Arial" w:cs="Arial"/>
              </w:rPr>
              <w:t xml:space="preserve"> what all substances are made up of, and which contain only one type of atom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00DF9">
        <w:trPr>
          <w:trHeight w:val="567"/>
        </w:trPr>
        <w:tc>
          <w:tcPr>
            <w:tcW w:w="851" w:type="dxa"/>
          </w:tcPr>
          <w:p w:rsidR="00554E08" w:rsidRPr="003F47CF" w:rsidRDefault="001519D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477A19A" wp14:editId="4C7F415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55245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0ADB145" id="Round Diagonal Corner Rectangle 17" o:spid="_x0000_s1039" style="position:absolute;margin-left:-1.15pt;margin-top:4.35pt;width:21.55pt;height:2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Wjrw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  <w:b/>
              </w:rPr>
              <w:t>Atom</w:t>
            </w:r>
            <w:r w:rsidR="00F361E3">
              <w:rPr>
                <w:rFonts w:ascii="Arial" w:hAnsi="Arial" w:cs="Arial"/>
                <w:b/>
              </w:rPr>
              <w:t>:</w:t>
            </w:r>
            <w:r w:rsidRPr="001519D3">
              <w:rPr>
                <w:rFonts w:ascii="Arial" w:hAnsi="Arial" w:cs="Arial"/>
              </w:rPr>
              <w:t xml:space="preserve"> The smallest particle of an element that can exist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5AB455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00DF9">
        <w:trPr>
          <w:trHeight w:val="567"/>
        </w:trPr>
        <w:tc>
          <w:tcPr>
            <w:tcW w:w="851" w:type="dxa"/>
          </w:tcPr>
          <w:p w:rsidR="00554E08" w:rsidRPr="003F47CF" w:rsidRDefault="001519D3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5F607C7" wp14:editId="4A95052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60325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60D5F6" id="Round Diagonal Corner Rectangle 11" o:spid="_x0000_s1040" style="position:absolute;margin-left:-1.15pt;margin-top:4.75pt;width:21.55pt;height:21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OprwIAALI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  <w:b/>
              </w:rPr>
              <w:t>Molecules</w:t>
            </w:r>
            <w:r w:rsidR="00F361E3">
              <w:rPr>
                <w:rFonts w:ascii="Arial" w:hAnsi="Arial" w:cs="Arial"/>
                <w:b/>
              </w:rPr>
              <w:t>:</w:t>
            </w:r>
            <w:r w:rsidR="00C7698B">
              <w:rPr>
                <w:rFonts w:ascii="Arial" w:hAnsi="Arial" w:cs="Arial"/>
              </w:rPr>
              <w:t xml:space="preserve"> T</w:t>
            </w:r>
            <w:r w:rsidRPr="001519D3">
              <w:rPr>
                <w:rFonts w:ascii="Arial" w:hAnsi="Arial" w:cs="Arial"/>
              </w:rPr>
              <w:t>wo to thousands of atoms joined together. Most non-metals exist either as small or giant molecules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2C626E">
        <w:trPr>
          <w:trHeight w:val="567"/>
        </w:trPr>
        <w:tc>
          <w:tcPr>
            <w:tcW w:w="851" w:type="dxa"/>
          </w:tcPr>
          <w:p w:rsidR="00554E08" w:rsidRPr="000C2F8A" w:rsidRDefault="001519D3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C2D74B3" wp14:editId="56E2D4C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48610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2D74B3" id="Round Diagonal Corner Rectangle 12" o:spid="_x0000_s1041" style="position:absolute;margin-left:-1.15pt;margin-top:3.85pt;width:21.55pt;height:21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hN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  <w:b/>
              </w:rPr>
              <w:t>Compound</w:t>
            </w:r>
            <w:r w:rsidR="00F361E3">
              <w:rPr>
                <w:rFonts w:ascii="Arial" w:hAnsi="Arial" w:cs="Arial"/>
                <w:b/>
              </w:rPr>
              <w:t>:</w:t>
            </w:r>
            <w:r w:rsidRPr="001519D3">
              <w:rPr>
                <w:rFonts w:ascii="Arial" w:hAnsi="Arial" w:cs="Arial"/>
              </w:rPr>
              <w:t xml:space="preserve"> Pure substances made up of two or more elements strongly joined together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519D3" w:rsidRPr="00257811" w:rsidTr="002C626E">
        <w:trPr>
          <w:trHeight w:val="567"/>
        </w:trPr>
        <w:tc>
          <w:tcPr>
            <w:tcW w:w="851" w:type="dxa"/>
          </w:tcPr>
          <w:p w:rsidR="001519D3" w:rsidRPr="003F47CF" w:rsidRDefault="001519D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432812B" wp14:editId="4092071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46990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32812B" id="Round Diagonal Corner Rectangle 13" o:spid="_x0000_s1042" style="position:absolute;margin-left:-1.15pt;margin-top:3.7pt;width:21.55pt;height:2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c/rw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519D3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  <w:b/>
              </w:rPr>
              <w:t>Chemical formula</w:t>
            </w:r>
            <w:r w:rsidR="00F361E3">
              <w:rPr>
                <w:rFonts w:ascii="Arial" w:hAnsi="Arial" w:cs="Arial"/>
                <w:b/>
              </w:rPr>
              <w:t>:</w:t>
            </w:r>
            <w:r w:rsidRPr="001519D3">
              <w:rPr>
                <w:rFonts w:ascii="Arial" w:hAnsi="Arial" w:cs="Arial"/>
              </w:rPr>
              <w:t xml:space="preserve"> Shows the elements present in a compound and their relative proportions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519D3" w:rsidRPr="00554E08" w:rsidRDefault="001519D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519D3" w:rsidRPr="003F47CF" w:rsidRDefault="001519D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519D3" w:rsidRPr="00257811" w:rsidRDefault="001519D3" w:rsidP="000711C7">
            <w:pPr>
              <w:rPr>
                <w:rFonts w:ascii="Arial" w:hAnsi="Arial" w:cs="Arial"/>
              </w:rPr>
            </w:pPr>
          </w:p>
        </w:tc>
      </w:tr>
      <w:tr w:rsidR="001519D3" w:rsidRPr="00257811" w:rsidTr="002C626E">
        <w:trPr>
          <w:trHeight w:val="567"/>
        </w:trPr>
        <w:tc>
          <w:tcPr>
            <w:tcW w:w="851" w:type="dxa"/>
          </w:tcPr>
          <w:p w:rsidR="001519D3" w:rsidRPr="003F47CF" w:rsidRDefault="001519D3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8FB5AE" wp14:editId="68398AA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38735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C3E61" w:rsidRPr="00387A75" w:rsidRDefault="005C3E6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8FB5AE" id="Round Diagonal Corner Rectangle 25" o:spid="_x0000_s1043" style="position:absolute;margin-left:-1.15pt;margin-top:3.05pt;width:21.55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C3E61" w:rsidRPr="00387A75" w:rsidRDefault="005C3E6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519D3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  <w:b/>
              </w:rPr>
              <w:t>Polymer</w:t>
            </w:r>
            <w:r w:rsidR="00F361E3">
              <w:rPr>
                <w:rFonts w:ascii="Arial" w:hAnsi="Arial" w:cs="Arial"/>
                <w:b/>
              </w:rPr>
              <w:t>:</w:t>
            </w:r>
            <w:r w:rsidRPr="001519D3">
              <w:rPr>
                <w:rFonts w:ascii="Arial" w:hAnsi="Arial" w:cs="Arial"/>
              </w:rPr>
              <w:t xml:space="preserve"> A molecule made of thousands of smaller molecules in a repeating pattern. Plastics are </w:t>
            </w:r>
            <w:r w:rsidR="00C7698B">
              <w:rPr>
                <w:rFonts w:ascii="Arial" w:hAnsi="Arial" w:cs="Arial"/>
              </w:rPr>
              <w:t xml:space="preserve">      </w:t>
            </w:r>
            <w:r w:rsidRPr="001519D3">
              <w:rPr>
                <w:rFonts w:ascii="Arial" w:hAnsi="Arial" w:cs="Arial"/>
              </w:rPr>
              <w:t>man-made polymers, starch is a natural polymer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1519D3" w:rsidRPr="00554E08" w:rsidRDefault="001519D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1519D3" w:rsidRPr="003F47CF" w:rsidRDefault="001519D3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1519D3" w:rsidRPr="00257811" w:rsidRDefault="001519D3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2C626E">
        <w:trPr>
          <w:trHeight w:val="652"/>
        </w:trPr>
        <w:tc>
          <w:tcPr>
            <w:tcW w:w="851" w:type="dxa"/>
            <w:shd w:val="clear" w:color="auto" w:fill="ADDAAA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208DA85" wp14:editId="18B3EE7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2C626E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2C626E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08DA85" id="Round Diagonal Corner Rectangle 5" o:spid="_x0000_s1044" style="position:absolute;margin-left:-1.15pt;margin-top:.95pt;width:21.55pt;height:21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" adj="-11796480,,5400" path="m45601,l273600,r,l273600,227999v,25185,-20416,45601,-45601,45601l,273600r,l,45601c,20416,20416,,45601,xe" fillcolor="white [3212]" strokecolor="#b2daaf [1302]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2C626E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2C626E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ADDAAA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DDAAA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ADDAAA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ADDAAA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97C4B31" wp14:editId="605D839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97C4B31" id="Round Diagonal Corner Rectangle 14" o:spid="_x0000_s1045" style="position:absolute;margin-left:-1.15pt;margin-top:4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Use particle diagrams to predict physical properties of elements and compounds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BAA3870" wp14:editId="7C4411E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BAA3870" id="Round Diagonal Corner Rectangle 21" o:spid="_x0000_s1046" style="position:absolute;margin-left:-1.15pt;margin-top:3.9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CI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Deduce a pattern in the formula of similar compounds and use it to suggest formulae for unfamiliar ones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00DF9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FBE21F" wp14:editId="251E9DD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6A97A6" id="Round Diagonal Corner Rectangle 22" o:spid="_x0000_s1047" style="position:absolute;margin-left:-1.15pt;margin-top:3.75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ts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1519D3" w:rsidP="000711C7">
            <w:pPr>
              <w:rPr>
                <w:rFonts w:ascii="Arial" w:hAnsi="Arial" w:cs="Arial"/>
              </w:rPr>
            </w:pPr>
            <w:r w:rsidRPr="001519D3">
              <w:rPr>
                <w:rFonts w:ascii="Arial" w:hAnsi="Arial" w:cs="Arial"/>
              </w:rPr>
              <w:t>Compare and contrast the properties of elements and compounds and give a reason for differences</w:t>
            </w:r>
            <w:r w:rsidR="00A95CE9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D00DF9" w:rsidRPr="00257811" w:rsidTr="00D00DF9">
        <w:trPr>
          <w:trHeight w:val="567"/>
        </w:trPr>
        <w:tc>
          <w:tcPr>
            <w:tcW w:w="851" w:type="dxa"/>
          </w:tcPr>
          <w:p w:rsidR="00D00DF9" w:rsidRPr="003F47CF" w:rsidRDefault="00D00DF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29963F9" wp14:editId="719D0366">
                      <wp:simplePos x="0" y="0"/>
                      <wp:positionH relativeFrom="column">
                        <wp:posOffset>-24251</wp:posOffset>
                      </wp:positionH>
                      <wp:positionV relativeFrom="paragraph">
                        <wp:posOffset>63829</wp:posOffset>
                      </wp:positionV>
                      <wp:extent cx="273600" cy="27360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00DF9" w:rsidRPr="00387A75" w:rsidRDefault="00D00DF9" w:rsidP="00D00D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48" style="position:absolute;margin-left:-1.9pt;margin-top:5.05pt;width:21.55pt;height:21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D00DF9" w:rsidRPr="00387A75" w:rsidRDefault="00D00DF9" w:rsidP="00D00D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00DF9" w:rsidRPr="001519D3" w:rsidRDefault="00D00DF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00DF9" w:rsidRPr="00554E08" w:rsidRDefault="00D00DF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00DF9" w:rsidRPr="000C2F8A" w:rsidRDefault="00D00DF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00DF9" w:rsidRPr="00DF6C3B" w:rsidRDefault="00D00DF9" w:rsidP="000711C7">
            <w:pPr>
              <w:rPr>
                <w:rFonts w:ascii="Arial" w:hAnsi="Arial" w:cs="Arial"/>
              </w:rPr>
            </w:pPr>
          </w:p>
        </w:tc>
      </w:tr>
      <w:tr w:rsidR="00D00DF9" w:rsidRPr="00257811" w:rsidTr="00D00DF9">
        <w:trPr>
          <w:trHeight w:val="567"/>
        </w:trPr>
        <w:tc>
          <w:tcPr>
            <w:tcW w:w="851" w:type="dxa"/>
          </w:tcPr>
          <w:p w:rsidR="00D00DF9" w:rsidRPr="003F47CF" w:rsidRDefault="00D00DF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00DF9" w:rsidRPr="001519D3" w:rsidRDefault="00D00DF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00DF9" w:rsidRPr="00554E08" w:rsidRDefault="00D00DF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00DF9" w:rsidRPr="000C2F8A" w:rsidRDefault="00D00DF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00DF9" w:rsidRPr="00DF6C3B" w:rsidRDefault="00D00DF9" w:rsidP="000711C7">
            <w:pPr>
              <w:rPr>
                <w:rFonts w:ascii="Arial" w:hAnsi="Arial" w:cs="Arial"/>
              </w:rPr>
            </w:pPr>
          </w:p>
        </w:tc>
      </w:tr>
      <w:tr w:rsidR="00D00DF9" w:rsidRPr="00257811" w:rsidTr="00D00DF9">
        <w:trPr>
          <w:trHeight w:val="567"/>
        </w:trPr>
        <w:tc>
          <w:tcPr>
            <w:tcW w:w="851" w:type="dxa"/>
          </w:tcPr>
          <w:p w:rsidR="00D00DF9" w:rsidRPr="003F47CF" w:rsidRDefault="00D00DF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00DF9" w:rsidRPr="001519D3" w:rsidRDefault="00D00DF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00DF9" w:rsidRPr="00554E08" w:rsidRDefault="00D00DF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00DF9" w:rsidRPr="000C2F8A" w:rsidRDefault="00D00DF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00DF9" w:rsidRPr="00DF6C3B" w:rsidRDefault="00D00DF9" w:rsidP="000711C7">
            <w:pPr>
              <w:rPr>
                <w:rFonts w:ascii="Arial" w:hAnsi="Arial" w:cs="Arial"/>
              </w:rPr>
            </w:pPr>
          </w:p>
        </w:tc>
      </w:tr>
      <w:tr w:rsidR="00D00DF9" w:rsidRPr="00257811" w:rsidTr="00D00DF9">
        <w:trPr>
          <w:trHeight w:val="567"/>
        </w:trPr>
        <w:tc>
          <w:tcPr>
            <w:tcW w:w="851" w:type="dxa"/>
          </w:tcPr>
          <w:p w:rsidR="00D00DF9" w:rsidRPr="003F47CF" w:rsidRDefault="00D00DF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00DF9" w:rsidRPr="001519D3" w:rsidRDefault="00D00DF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00DF9" w:rsidRPr="00554E08" w:rsidRDefault="00D00DF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00DF9" w:rsidRPr="000C2F8A" w:rsidRDefault="00D00DF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00DF9" w:rsidRPr="00DF6C3B" w:rsidRDefault="00D00DF9" w:rsidP="000711C7">
            <w:pPr>
              <w:rPr>
                <w:rFonts w:ascii="Arial" w:hAnsi="Arial" w:cs="Arial"/>
              </w:rPr>
            </w:pPr>
          </w:p>
        </w:tc>
      </w:tr>
      <w:tr w:rsidR="00D00DF9" w:rsidRPr="00257811" w:rsidTr="00D00DF9">
        <w:trPr>
          <w:trHeight w:val="567"/>
        </w:trPr>
        <w:tc>
          <w:tcPr>
            <w:tcW w:w="851" w:type="dxa"/>
          </w:tcPr>
          <w:p w:rsidR="00D00DF9" w:rsidRPr="003F47CF" w:rsidRDefault="00D00DF9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D5E5915" wp14:editId="078C621C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53975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00DF9" w:rsidRPr="00387A75" w:rsidRDefault="00D00DF9" w:rsidP="00D00DF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49" style="position:absolute;margin-left:-1.75pt;margin-top:4.25pt;width:21.5pt;height:2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D00DF9" w:rsidRPr="00387A75" w:rsidRDefault="00D00DF9" w:rsidP="00D00D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00DF9" w:rsidRPr="001519D3" w:rsidRDefault="00D00DF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00DF9" w:rsidRPr="00554E08" w:rsidRDefault="00D00DF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00DF9" w:rsidRPr="000C2F8A" w:rsidRDefault="00D00DF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00DF9" w:rsidRPr="00DF6C3B" w:rsidRDefault="00D00DF9" w:rsidP="000711C7">
            <w:pPr>
              <w:rPr>
                <w:rFonts w:ascii="Arial" w:hAnsi="Arial" w:cs="Arial"/>
              </w:rPr>
            </w:pPr>
          </w:p>
        </w:tc>
      </w:tr>
      <w:tr w:rsidR="00D00DF9" w:rsidRPr="00257811" w:rsidTr="00D00DF9">
        <w:trPr>
          <w:trHeight w:val="567"/>
        </w:trPr>
        <w:tc>
          <w:tcPr>
            <w:tcW w:w="851" w:type="dxa"/>
          </w:tcPr>
          <w:p w:rsidR="00D00DF9" w:rsidRPr="003F47CF" w:rsidRDefault="00D00DF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00DF9" w:rsidRPr="001519D3" w:rsidRDefault="00D00DF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00DF9" w:rsidRPr="00554E08" w:rsidRDefault="00D00DF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00DF9" w:rsidRPr="000C2F8A" w:rsidRDefault="00D00DF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00DF9" w:rsidRPr="00DF6C3B" w:rsidRDefault="00D00DF9" w:rsidP="000711C7">
            <w:pPr>
              <w:rPr>
                <w:rFonts w:ascii="Arial" w:hAnsi="Arial" w:cs="Arial"/>
              </w:rPr>
            </w:pPr>
          </w:p>
        </w:tc>
      </w:tr>
      <w:tr w:rsidR="00D00DF9" w:rsidRPr="00257811" w:rsidTr="00D00DF9">
        <w:trPr>
          <w:trHeight w:val="567"/>
        </w:trPr>
        <w:tc>
          <w:tcPr>
            <w:tcW w:w="851" w:type="dxa"/>
          </w:tcPr>
          <w:p w:rsidR="00D00DF9" w:rsidRPr="003F47CF" w:rsidRDefault="00D00DF9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D00DF9" w:rsidRPr="001519D3" w:rsidRDefault="00D00DF9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D00DF9" w:rsidRPr="00554E08" w:rsidRDefault="00D00DF9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D00DF9" w:rsidRPr="000C2F8A" w:rsidRDefault="00D00DF9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D00DF9" w:rsidRPr="00DF6C3B" w:rsidRDefault="00D00DF9" w:rsidP="000711C7">
            <w:pPr>
              <w:rPr>
                <w:rFonts w:ascii="Arial" w:hAnsi="Arial" w:cs="Arial"/>
              </w:rPr>
            </w:pPr>
          </w:p>
        </w:tc>
      </w:tr>
    </w:tbl>
    <w:p w:rsidR="00EF76D3" w:rsidRDefault="00EF76D3"/>
    <w:sectPr w:rsidR="00EF76D3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7BD" w:rsidRDefault="00D00DF9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77675"/>
    <w:rsid w:val="000930D7"/>
    <w:rsid w:val="00093198"/>
    <w:rsid w:val="000C2F8A"/>
    <w:rsid w:val="000D48A8"/>
    <w:rsid w:val="000F24C4"/>
    <w:rsid w:val="001519D3"/>
    <w:rsid w:val="00154255"/>
    <w:rsid w:val="00157FF4"/>
    <w:rsid w:val="00186AAE"/>
    <w:rsid w:val="001A35E0"/>
    <w:rsid w:val="001D2FB1"/>
    <w:rsid w:val="00257811"/>
    <w:rsid w:val="002C626E"/>
    <w:rsid w:val="00387A75"/>
    <w:rsid w:val="003B580E"/>
    <w:rsid w:val="003E4324"/>
    <w:rsid w:val="003F47CF"/>
    <w:rsid w:val="00451FC2"/>
    <w:rsid w:val="00521555"/>
    <w:rsid w:val="00554E08"/>
    <w:rsid w:val="0056195D"/>
    <w:rsid w:val="0058055D"/>
    <w:rsid w:val="005A213A"/>
    <w:rsid w:val="005A282E"/>
    <w:rsid w:val="005C3E61"/>
    <w:rsid w:val="00625CA3"/>
    <w:rsid w:val="006C1D63"/>
    <w:rsid w:val="006D153C"/>
    <w:rsid w:val="008A5F3D"/>
    <w:rsid w:val="008E4D75"/>
    <w:rsid w:val="008E7A30"/>
    <w:rsid w:val="00931EC7"/>
    <w:rsid w:val="0095415B"/>
    <w:rsid w:val="009D4A5A"/>
    <w:rsid w:val="009F37BD"/>
    <w:rsid w:val="00A17561"/>
    <w:rsid w:val="00A95CE9"/>
    <w:rsid w:val="00A96593"/>
    <w:rsid w:val="00B42352"/>
    <w:rsid w:val="00B53487"/>
    <w:rsid w:val="00C1089B"/>
    <w:rsid w:val="00C7698B"/>
    <w:rsid w:val="00CC657C"/>
    <w:rsid w:val="00CE739D"/>
    <w:rsid w:val="00D00DF9"/>
    <w:rsid w:val="00DF6C3B"/>
    <w:rsid w:val="00E576DA"/>
    <w:rsid w:val="00EF76D3"/>
    <w:rsid w:val="00F361E3"/>
    <w:rsid w:val="00FC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5B5290B3.dotm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Matter Elements</dc:title>
  <dc:creator>AQA</dc:creator>
  <dcterms:created xsi:type="dcterms:W3CDTF">2016-08-04T14:55:00Z</dcterms:created>
  <dcterms:modified xsi:type="dcterms:W3CDTF">2019-09-17T10:40:00Z</dcterms:modified>
</cp:coreProperties>
</file>