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019AAD2" wp14:editId="63BB0690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A7B">
        <w:rPr>
          <w:rFonts w:ascii="Arial" w:hAnsi="Arial" w:cs="Arial"/>
          <w:color w:val="000000" w:themeColor="text1"/>
          <w:sz w:val="18"/>
          <w:szCs w:val="18"/>
        </w:rPr>
        <w:tab/>
      </w:r>
      <w:r w:rsidR="00702A7B">
        <w:rPr>
          <w:rFonts w:ascii="Arial" w:hAnsi="Arial" w:cs="Arial"/>
          <w:color w:val="000000" w:themeColor="text1"/>
          <w:sz w:val="18"/>
          <w:szCs w:val="18"/>
        </w:rPr>
        <w:tab/>
      </w:r>
      <w:r w:rsidR="00702A7B">
        <w:rPr>
          <w:rFonts w:ascii="Arial" w:hAnsi="Arial" w:cs="Arial"/>
          <w:color w:val="000000" w:themeColor="text1"/>
          <w:sz w:val="18"/>
          <w:szCs w:val="18"/>
        </w:rPr>
        <w:tab/>
      </w:r>
      <w:r w:rsidR="00702A7B">
        <w:rPr>
          <w:rFonts w:ascii="Arial" w:hAnsi="Arial" w:cs="Arial"/>
          <w:color w:val="000000" w:themeColor="text1"/>
          <w:sz w:val="18"/>
          <w:szCs w:val="18"/>
        </w:rPr>
        <w:tab/>
      </w:r>
      <w:r w:rsidR="00702A7B">
        <w:rPr>
          <w:rFonts w:ascii="Arial" w:hAnsi="Arial" w:cs="Arial"/>
          <w:color w:val="000000" w:themeColor="text1"/>
          <w:sz w:val="18"/>
          <w:szCs w:val="18"/>
        </w:rPr>
        <w:tab/>
      </w:r>
      <w:r w:rsidR="00702A7B">
        <w:rPr>
          <w:rFonts w:ascii="Arial" w:hAnsi="Arial" w:cs="Arial"/>
          <w:color w:val="000000" w:themeColor="text1"/>
          <w:sz w:val="18"/>
          <w:szCs w:val="18"/>
        </w:rPr>
        <w:tab/>
      </w:r>
      <w:r w:rsidR="00702A7B">
        <w:rPr>
          <w:rFonts w:ascii="Arial" w:hAnsi="Arial" w:cs="Arial"/>
          <w:color w:val="000000" w:themeColor="text1"/>
          <w:sz w:val="18"/>
          <w:szCs w:val="18"/>
        </w:rPr>
        <w:tab/>
      </w:r>
      <w:r w:rsidR="00702A7B">
        <w:rPr>
          <w:rFonts w:ascii="Arial" w:hAnsi="Arial" w:cs="Arial"/>
          <w:color w:val="000000" w:themeColor="text1"/>
          <w:sz w:val="18"/>
          <w:szCs w:val="18"/>
        </w:rPr>
        <w:tab/>
      </w:r>
      <w:r w:rsidR="00702A7B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______________________________</w:t>
      </w:r>
    </w:p>
    <w:p w:rsidR="00077675" w:rsidRDefault="00702A7B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_______________________________</w:t>
      </w:r>
    </w:p>
    <w:p w:rsidR="00077675" w:rsidRDefault="00386466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2D963BC3" wp14:editId="777F66B4">
            <wp:simplePos x="0" y="0"/>
            <wp:positionH relativeFrom="page">
              <wp:posOffset>0</wp:posOffset>
            </wp:positionH>
            <wp:positionV relativeFrom="page">
              <wp:posOffset>1271270</wp:posOffset>
            </wp:positionV>
            <wp:extent cx="6642100" cy="12401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1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7"/>
                    <a:stretch/>
                  </pic:blipFill>
                  <pic:spPr bwMode="auto">
                    <a:xfrm>
                      <a:off x="0" y="0"/>
                      <a:ext cx="6642100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754DA" w:rsidRPr="00BC3F21" w:rsidRDefault="00DC6185">
      <w:pPr>
        <w:rPr>
          <w:color w:val="4B9646" w:themeColor="accent3"/>
        </w:rPr>
      </w:pPr>
      <w:r>
        <w:rPr>
          <w:rFonts w:ascii="Arial" w:hAnsi="Arial" w:cs="Arial"/>
          <w:color w:val="4B9646" w:themeColor="accent3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22.2pt">
            <v:imagedata r:id="rId10" o:title="ENQUIRY_PROCESSES_ICONS_Green-02"/>
          </v:shape>
        </w:pict>
      </w:r>
      <w:r w:rsidR="00BC3F21">
        <w:rPr>
          <w:rFonts w:ascii="Arial" w:hAnsi="Arial" w:cs="Arial"/>
          <w:color w:val="4B9646" w:themeColor="accent3"/>
        </w:rPr>
        <w:t xml:space="preserve"> </w:t>
      </w:r>
      <w:r>
        <w:rPr>
          <w:rFonts w:ascii="Arial" w:hAnsi="Arial" w:cs="Arial"/>
          <w:color w:val="4B9646" w:themeColor="accent3"/>
        </w:rPr>
        <w:pict>
          <v:shape id="_x0000_i1026" type="#_x0000_t75" style="width:22.2pt;height:22.2pt">
            <v:imagedata r:id="rId11" o:title="ENQUIRY_PROCESSES_ICONS_Green-03"/>
          </v:shape>
        </w:pict>
      </w:r>
      <w:r w:rsidR="00BC3F21">
        <w:rPr>
          <w:rFonts w:ascii="Arial" w:hAnsi="Arial" w:cs="Arial"/>
          <w:color w:val="4B9646" w:themeColor="accent3"/>
        </w:rPr>
        <w:t xml:space="preserve"> </w:t>
      </w:r>
      <w:r>
        <w:rPr>
          <w:rFonts w:ascii="Arial" w:hAnsi="Arial" w:cs="Arial"/>
          <w:color w:val="4B9646" w:themeColor="accent3"/>
        </w:rPr>
        <w:pict>
          <v:shape id="_x0000_i1027" type="#_x0000_t75" style="width:22.2pt;height:22.2pt">
            <v:imagedata r:id="rId12" o:title="ENQUIRY_PROCESSES_ICONS_Green-04"/>
          </v:shape>
        </w:pict>
      </w:r>
      <w:r w:rsidR="00BC3F21">
        <w:rPr>
          <w:rFonts w:ascii="Arial" w:hAnsi="Arial" w:cs="Arial"/>
          <w:color w:val="4B9646" w:themeColor="accent3"/>
        </w:rPr>
        <w:t xml:space="preserve"> </w:t>
      </w:r>
      <w:r w:rsidR="00BC3F21" w:rsidRPr="00D47257">
        <w:rPr>
          <w:rFonts w:ascii="Arial" w:hAnsi="Arial" w:cs="Arial"/>
          <w:color w:val="5AB455"/>
        </w:rPr>
        <w:t>Relate the features of the particle model to the properties of materials in different states.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D47257">
        <w:trPr>
          <w:trHeight w:val="652"/>
        </w:trPr>
        <w:tc>
          <w:tcPr>
            <w:tcW w:w="4867" w:type="dxa"/>
            <w:gridSpan w:val="2"/>
            <w:shd w:val="clear" w:color="auto" w:fill="5AB455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5AB455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5AB455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081056B" wp14:editId="50B9B38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D47257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D47257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081056B" id="Round Diagonal Corner Rectangle 4" o:spid="_x0000_s1026" style="position:absolute;left:0;text-align:left;margin-left:-1.3pt;margin-top:3.6pt;width:21.5pt;height:21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" adj="-11796480,,5400" path="m45509,l273050,r,l273050,227541v,25134,-20375,45509,-45509,45509l,273050r,l,45509c,20375,20375,,45509,xe" fillcolor="white [3212]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D47257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D47257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F2A5F0B" wp14:editId="178D30FE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D47257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D47257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F2A5F0B" id="Round Diagonal Corner Rectangle 3" o:spid="_x0000_s1027" style="position:absolute;left:0;text-align:left;margin-left:-256.3pt;margin-top:3.6pt;width:21.5pt;height:21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" adj="-11796480,,5400" path="m45509,l273050,r,l273050,227541v,25134,-20375,45509,-45509,45509l,273050r,l,45509c,20375,20375,,45509,xe" fillcolor="white [3212]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D47257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D47257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3B580E" w:rsidRPr="003B580E" w:rsidTr="00D47257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D47257" w:rsidRDefault="00554E08">
            <w:pPr>
              <w:rPr>
                <w:rFonts w:ascii="Arial" w:hAnsi="Arial" w:cs="Arial"/>
                <w:color w:val="5AB455"/>
                <w:sz w:val="26"/>
                <w:szCs w:val="26"/>
              </w:rPr>
            </w:pPr>
            <w:r w:rsidRPr="00D47257">
              <w:rPr>
                <w:rFonts w:ascii="Arial" w:hAnsi="Arial" w:cs="Arial"/>
                <w:color w:val="5AB455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</w:p>
        </w:tc>
      </w:tr>
      <w:tr w:rsidR="004E4439" w:rsidRPr="00257811" w:rsidTr="00D47257">
        <w:trPr>
          <w:trHeight w:val="746"/>
        </w:trPr>
        <w:tc>
          <w:tcPr>
            <w:tcW w:w="851" w:type="dxa"/>
            <w:vMerge w:val="restart"/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0D08DC9" wp14:editId="4BDC248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127985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E443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0D08DC9" id="Round Diagonal Corner Rectangle 2" o:spid="_x0000_s1028" style="position:absolute;margin-left:-1.15pt;margin-top:10.1pt;width:21.55pt;height:21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yMrQIAAK8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E4439" w:rsidRPr="00387A75" w:rsidRDefault="004E443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  <w:r w:rsidRPr="004E4439">
              <w:rPr>
                <w:rFonts w:ascii="Arial" w:hAnsi="Arial" w:cs="Arial"/>
              </w:rPr>
              <w:t>Properties of solids, liquids and gases can be described in terms of particles in motion but with differences in the arrangement and movement of these same particles: closely spaced and vibrating (solid), in random motion but in contact (liquid), or in random motion and widely spaced (gas)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771ED9D" wp14:editId="48B57E1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98235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E443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771ED9D" id="Round Diagonal Corner Rectangle 15" o:spid="_x0000_s1029" style="position:absolute;margin-left:-1.3pt;margin-top:7.75pt;width:21.5pt;height:2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E4439" w:rsidRPr="00387A75" w:rsidRDefault="004E443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  <w:r w:rsidRPr="004E4439">
              <w:rPr>
                <w:rFonts w:ascii="Arial" w:hAnsi="Arial" w:cs="Arial"/>
              </w:rPr>
              <w:t>Explain unfamiliar observations about gas pressure in terms of particles</w:t>
            </w:r>
            <w:r w:rsidR="008754DA">
              <w:rPr>
                <w:rFonts w:ascii="Arial" w:hAnsi="Arial" w:cs="Arial"/>
              </w:rPr>
              <w:t>.</w:t>
            </w:r>
          </w:p>
        </w:tc>
      </w:tr>
      <w:tr w:rsidR="004E4439" w:rsidRPr="00257811" w:rsidTr="00D47257">
        <w:trPr>
          <w:trHeight w:val="744"/>
        </w:trPr>
        <w:tc>
          <w:tcPr>
            <w:tcW w:w="851" w:type="dxa"/>
            <w:vMerge/>
          </w:tcPr>
          <w:p w:rsidR="004E4439" w:rsidRPr="003F47CF" w:rsidRDefault="004E443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4E4439" w:rsidRPr="004E4439" w:rsidRDefault="004E443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371057B" wp14:editId="41EC174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22446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E443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371057B" id="Round Diagonal Corner Rectangle 16" o:spid="_x0000_s1030" style="position:absolute;margin-left:-1.3pt;margin-top:1.75pt;width:21.5pt;height:2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E4439" w:rsidRPr="00387A75" w:rsidRDefault="004E443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FE1DF2">
            <w:pPr>
              <w:rPr>
                <w:rFonts w:ascii="Arial" w:hAnsi="Arial" w:cs="Arial"/>
              </w:rPr>
            </w:pPr>
            <w:r w:rsidRPr="004E4439">
              <w:rPr>
                <w:rFonts w:ascii="Arial" w:hAnsi="Arial" w:cs="Arial"/>
              </w:rPr>
              <w:t>Explain the properties of solids, liquids and gases based on the arrangement and movement of their particles</w:t>
            </w:r>
            <w:r w:rsidR="008754DA">
              <w:rPr>
                <w:rFonts w:ascii="Arial" w:hAnsi="Arial" w:cs="Arial"/>
              </w:rPr>
              <w:t>.</w:t>
            </w:r>
          </w:p>
        </w:tc>
      </w:tr>
      <w:tr w:rsidR="004E4439" w:rsidRPr="00257811" w:rsidTr="00D47257">
        <w:trPr>
          <w:trHeight w:val="744"/>
        </w:trPr>
        <w:tc>
          <w:tcPr>
            <w:tcW w:w="851" w:type="dxa"/>
            <w:vMerge/>
          </w:tcPr>
          <w:p w:rsidR="004E4439" w:rsidRPr="003F47CF" w:rsidRDefault="004E443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4E4439" w:rsidRPr="004E4439" w:rsidRDefault="004E443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1929317" wp14:editId="4F21CCE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102045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E443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1929317" id="Round Diagonal Corner Rectangle 18" o:spid="_x0000_s1031" style="position:absolute;margin-left:-1.3pt;margin-top:8.05pt;width:21.5pt;height:2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E4439" w:rsidRPr="00387A75" w:rsidRDefault="004E443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231F4D">
            <w:pPr>
              <w:rPr>
                <w:rFonts w:ascii="Arial" w:hAnsi="Arial" w:cs="Arial"/>
              </w:rPr>
            </w:pPr>
            <w:r w:rsidRPr="004E4439">
              <w:rPr>
                <w:rFonts w:ascii="Arial" w:hAnsi="Arial" w:cs="Arial"/>
              </w:rPr>
              <w:t>Explain changes in states in terms of changes to the energy of particles</w:t>
            </w:r>
            <w:r w:rsidR="008754DA">
              <w:rPr>
                <w:rFonts w:ascii="Arial" w:hAnsi="Arial" w:cs="Arial"/>
              </w:rPr>
              <w:t>.</w:t>
            </w:r>
          </w:p>
        </w:tc>
      </w:tr>
      <w:tr w:rsidR="004E4439" w:rsidRPr="00257811" w:rsidTr="00D47257">
        <w:trPr>
          <w:trHeight w:val="567"/>
        </w:trPr>
        <w:tc>
          <w:tcPr>
            <w:tcW w:w="851" w:type="dxa"/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22A1D72F" wp14:editId="35C8EC9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7206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E443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2A1D72F" id="Round Diagonal Corner Rectangle 7" o:spid="_x0000_s1032" style="position:absolute;margin-left:-1.15pt;margin-top:.55pt;width:21.55pt;height:2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E4439" w:rsidRPr="00387A75" w:rsidRDefault="004E443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  <w:r w:rsidRPr="004E4439">
              <w:rPr>
                <w:rFonts w:ascii="Arial" w:hAnsi="Arial" w:cs="Arial"/>
              </w:rPr>
              <w:t>Observations where su</w:t>
            </w:r>
            <w:r w:rsidR="00A165C2">
              <w:rPr>
                <w:rFonts w:ascii="Arial" w:hAnsi="Arial" w:cs="Arial"/>
              </w:rPr>
              <w:t xml:space="preserve">bstances change temperature or </w:t>
            </w:r>
            <w:r w:rsidRPr="004E4439">
              <w:rPr>
                <w:rFonts w:ascii="Arial" w:hAnsi="Arial" w:cs="Arial"/>
              </w:rPr>
              <w:t>state can be described in terms of particles gaining or losing energy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828E70B" wp14:editId="543485C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104554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E443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828E70B" id="Round Diagonal Corner Rectangle 19" o:spid="_x0000_s1033" style="position:absolute;margin-left:-1.3pt;margin-top:8.25pt;width:21.5pt;height:2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E4439" w:rsidRPr="00387A75" w:rsidRDefault="004E443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603668">
            <w:pPr>
              <w:rPr>
                <w:rFonts w:ascii="Arial" w:hAnsi="Arial" w:cs="Arial"/>
              </w:rPr>
            </w:pPr>
            <w:r w:rsidRPr="004E4439">
              <w:rPr>
                <w:rFonts w:ascii="Arial" w:hAnsi="Arial" w:cs="Arial"/>
              </w:rPr>
              <w:t>Draw before and after diagrams of particles to explain observations about changes of state, gas pressure and diffusion</w:t>
            </w:r>
            <w:r w:rsidR="008754DA">
              <w:rPr>
                <w:rFonts w:ascii="Arial" w:hAnsi="Arial" w:cs="Arial"/>
              </w:rPr>
              <w:t>.</w:t>
            </w:r>
          </w:p>
        </w:tc>
      </w:tr>
      <w:tr w:rsidR="004E4439" w:rsidRPr="00257811" w:rsidTr="00D47257">
        <w:trPr>
          <w:trHeight w:val="110"/>
        </w:trPr>
        <w:tc>
          <w:tcPr>
            <w:tcW w:w="4867" w:type="dxa"/>
            <w:gridSpan w:val="2"/>
            <w:tcBorders>
              <w:bottom w:val="single" w:sz="4" w:space="0" w:color="5AB455"/>
            </w:tcBorders>
            <w:vAlign w:val="center"/>
          </w:tcPr>
          <w:p w:rsidR="004E4439" w:rsidRPr="001D2FB1" w:rsidRDefault="004E4439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4E4439" w:rsidRPr="00257811" w:rsidRDefault="004E4439" w:rsidP="000D052E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5AB455"/>
            </w:tcBorders>
            <w:vAlign w:val="center"/>
          </w:tcPr>
          <w:p w:rsidR="004E4439" w:rsidRPr="00D47257" w:rsidRDefault="004E4439" w:rsidP="00B53487">
            <w:pPr>
              <w:rPr>
                <w:rFonts w:ascii="Arial" w:hAnsi="Arial" w:cs="Arial"/>
                <w:color w:val="5AB455"/>
                <w:sz w:val="26"/>
                <w:szCs w:val="26"/>
              </w:rPr>
            </w:pPr>
            <w:r w:rsidRPr="00D47257">
              <w:rPr>
                <w:rFonts w:ascii="Arial" w:hAnsi="Arial" w:cs="Arial"/>
                <w:color w:val="5AB455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851" w:type="dxa"/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BD2A346" wp14:editId="1ACE758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29431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E443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4252F1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BD2A346" id="Round Diagonal Corner Rectangle 9" o:spid="_x0000_s1034" style="position:absolute;margin-left:-1.15pt;margin-top:2.3pt;width:21.55pt;height:21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E4439" w:rsidRPr="00387A75" w:rsidRDefault="004E443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4252F1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  <w:r w:rsidRPr="004E4439">
              <w:rPr>
                <w:rFonts w:ascii="Arial" w:hAnsi="Arial" w:cs="Arial"/>
              </w:rPr>
              <w:t>A substance is a solid below its melting point, a liquid above it, and a gas above its boiling point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EC273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D80296A" wp14:editId="38C1B22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190228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C2733" w:rsidRPr="00387A75" w:rsidRDefault="00A46377" w:rsidP="00EC27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-1.45pt;margin-top:15pt;width:21.5pt;height:21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EC2733" w:rsidRPr="00387A75" w:rsidRDefault="00A46377" w:rsidP="00EC27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4E4439" w:rsidRPr="00257811" w:rsidRDefault="004E4439" w:rsidP="00821D7E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5AB455"/>
            </w:tcBorders>
            <w:vAlign w:val="center"/>
          </w:tcPr>
          <w:p w:rsidR="004E4439" w:rsidRPr="001D2FB1" w:rsidRDefault="004E4439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5AB455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5AB455"/>
            </w:tcBorders>
            <w:vAlign w:val="center"/>
          </w:tcPr>
          <w:p w:rsidR="004E4439" w:rsidRPr="00D47257" w:rsidRDefault="004E4439" w:rsidP="00B53487">
            <w:pPr>
              <w:rPr>
                <w:rFonts w:ascii="Arial" w:hAnsi="Arial" w:cs="Arial"/>
                <w:color w:val="5AB455"/>
                <w:sz w:val="26"/>
                <w:szCs w:val="26"/>
              </w:rPr>
            </w:pPr>
            <w:r w:rsidRPr="00D47257">
              <w:rPr>
                <w:rFonts w:ascii="Arial" w:hAnsi="Arial" w:cs="Arial"/>
                <w:color w:val="5AB455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851" w:type="dxa"/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2FA96D8" wp14:editId="1279CC9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45941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E443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A165C2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2FA96D8" id="Round Diagonal Corner Rectangle 12" o:spid="_x0000_s1036" style="position:absolute;margin-left:-1.15pt;margin-top:3.6pt;width:21.55pt;height:21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lUrg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E4439" w:rsidRPr="00387A75" w:rsidRDefault="004E443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A165C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252F1" w:rsidP="000711C7">
            <w:pPr>
              <w:rPr>
                <w:rFonts w:ascii="Arial" w:hAnsi="Arial" w:cs="Arial"/>
              </w:rPr>
            </w:pPr>
            <w:r w:rsidRPr="004252F1">
              <w:rPr>
                <w:rFonts w:ascii="Arial" w:hAnsi="Arial" w:cs="Arial"/>
                <w:b/>
              </w:rPr>
              <w:t>Particle</w:t>
            </w:r>
            <w:r w:rsidR="008754DA">
              <w:rPr>
                <w:rFonts w:ascii="Arial" w:hAnsi="Arial" w:cs="Arial"/>
                <w:b/>
              </w:rPr>
              <w:t>:</w:t>
            </w:r>
            <w:r w:rsidRPr="004252F1">
              <w:rPr>
                <w:rFonts w:ascii="Arial" w:hAnsi="Arial" w:cs="Arial"/>
              </w:rPr>
              <w:t xml:space="preserve"> A very tiny object such as an atom or molecule, too small to be seen with a microscope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5AB455"/>
              <w:bottom w:val="single" w:sz="4" w:space="0" w:color="5AB455"/>
            </w:tcBorders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A165C2" w:rsidRPr="00257811" w:rsidTr="00D47257">
        <w:trPr>
          <w:trHeight w:val="567"/>
        </w:trPr>
        <w:tc>
          <w:tcPr>
            <w:tcW w:w="851" w:type="dxa"/>
          </w:tcPr>
          <w:p w:rsidR="00A165C2" w:rsidRPr="003F47CF" w:rsidRDefault="00A165C2" w:rsidP="00FC0AAB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3E45ED2" wp14:editId="3B16494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44671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165C2" w:rsidRPr="00387A75" w:rsidRDefault="00A165C2" w:rsidP="00A165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3E45ED2" id="Round Diagonal Corner Rectangle 17" o:spid="_x0000_s1037" style="position:absolute;margin-left:-1.15pt;margin-top:3.5pt;width:21.55pt;height:21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A165C2" w:rsidRPr="00387A75" w:rsidRDefault="00A165C2" w:rsidP="00A165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165C2" w:rsidRPr="00257811" w:rsidRDefault="00A165C2" w:rsidP="00FC0AAB">
            <w:pPr>
              <w:rPr>
                <w:rFonts w:ascii="Arial" w:hAnsi="Arial" w:cs="Arial"/>
              </w:rPr>
            </w:pPr>
            <w:r w:rsidRPr="004252F1">
              <w:rPr>
                <w:rFonts w:ascii="Arial" w:hAnsi="Arial" w:cs="Arial"/>
                <w:b/>
              </w:rPr>
              <w:t>Particle Model</w:t>
            </w:r>
            <w:r>
              <w:rPr>
                <w:rFonts w:ascii="Arial" w:hAnsi="Arial" w:cs="Arial"/>
                <w:b/>
              </w:rPr>
              <w:t>:</w:t>
            </w:r>
            <w:r w:rsidRPr="004252F1">
              <w:rPr>
                <w:rFonts w:ascii="Arial" w:hAnsi="Arial" w:cs="Arial"/>
              </w:rPr>
              <w:t xml:space="preserve"> A way to think about how substances behave in terms of small, moving particles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A165C2" w:rsidRPr="00554E08" w:rsidRDefault="00A165C2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A165C2" w:rsidRPr="003F47CF" w:rsidRDefault="00A165C2" w:rsidP="00FC0AA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5AB455"/>
              <w:bottom w:val="single" w:sz="4" w:space="0" w:color="5AB455"/>
            </w:tcBorders>
            <w:tcMar>
              <w:bottom w:w="57" w:type="dxa"/>
            </w:tcMar>
            <w:vAlign w:val="center"/>
          </w:tcPr>
          <w:p w:rsidR="00A165C2" w:rsidRPr="00257811" w:rsidRDefault="00A165C2" w:rsidP="00FC0AAB">
            <w:pPr>
              <w:rPr>
                <w:rFonts w:ascii="Arial" w:hAnsi="Arial" w:cs="Arial"/>
              </w:rPr>
            </w:pPr>
          </w:p>
        </w:tc>
      </w:tr>
      <w:tr w:rsidR="00EC2733" w:rsidRPr="00257811" w:rsidTr="00D47257">
        <w:trPr>
          <w:trHeight w:val="636"/>
        </w:trPr>
        <w:tc>
          <w:tcPr>
            <w:tcW w:w="851" w:type="dxa"/>
            <w:vMerge w:val="restart"/>
          </w:tcPr>
          <w:p w:rsidR="00EC2733" w:rsidRPr="003F47CF" w:rsidRDefault="00EC273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EF75FA8" wp14:editId="231D968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32799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C2733" w:rsidRPr="00387A75" w:rsidRDefault="00EC273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EF75FA8" id="Round Diagonal Corner Rectangle 13" o:spid="_x0000_s1038" style="position:absolute;margin-left:-1.15pt;margin-top:2.6pt;width:21.55pt;height:21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xMrw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C2733" w:rsidRPr="00387A75" w:rsidRDefault="00EC273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EC2733" w:rsidRPr="00257811" w:rsidRDefault="00EC2733" w:rsidP="000711C7">
            <w:pPr>
              <w:rPr>
                <w:rFonts w:ascii="Arial" w:hAnsi="Arial" w:cs="Arial"/>
              </w:rPr>
            </w:pPr>
            <w:r w:rsidRPr="004252F1">
              <w:rPr>
                <w:rFonts w:ascii="Arial" w:hAnsi="Arial" w:cs="Arial"/>
                <w:b/>
              </w:rPr>
              <w:t>Diffusion</w:t>
            </w:r>
            <w:r w:rsidR="008754DA">
              <w:rPr>
                <w:rFonts w:ascii="Arial" w:hAnsi="Arial" w:cs="Arial"/>
                <w:b/>
              </w:rPr>
              <w:t>:</w:t>
            </w:r>
            <w:r w:rsidRPr="004252F1">
              <w:rPr>
                <w:rFonts w:ascii="Arial" w:hAnsi="Arial" w:cs="Arial"/>
              </w:rPr>
              <w:t xml:space="preserve"> the process by which particles in liquids or gases spread out through random movement from a region where there are many particles to one where there are fewer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EC2733" w:rsidRPr="00554E08" w:rsidRDefault="00EC273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EC2733" w:rsidRPr="003F47CF" w:rsidRDefault="00EC273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5AB455"/>
            </w:tcBorders>
            <w:tcMar>
              <w:bottom w:w="57" w:type="dxa"/>
            </w:tcMar>
            <w:vAlign w:val="center"/>
          </w:tcPr>
          <w:p w:rsidR="00EC2733" w:rsidRPr="00257811" w:rsidRDefault="00EC2733" w:rsidP="000711C7">
            <w:pPr>
              <w:rPr>
                <w:rFonts w:ascii="Arial" w:hAnsi="Arial" w:cs="Arial"/>
              </w:rPr>
            </w:pPr>
          </w:p>
        </w:tc>
      </w:tr>
      <w:tr w:rsidR="00EC2733" w:rsidRPr="00257811" w:rsidTr="00D47257">
        <w:trPr>
          <w:trHeight w:val="435"/>
        </w:trPr>
        <w:tc>
          <w:tcPr>
            <w:tcW w:w="851" w:type="dxa"/>
            <w:vMerge/>
          </w:tcPr>
          <w:p w:rsidR="00EC2733" w:rsidRPr="003F47CF" w:rsidRDefault="00EC273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EC2733" w:rsidRPr="004252F1" w:rsidRDefault="00EC2733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EC2733" w:rsidRPr="00554E08" w:rsidRDefault="00EC273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EC2733" w:rsidRPr="003F47CF" w:rsidRDefault="00EC273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C2733" w:rsidRPr="00257811" w:rsidRDefault="00EC2733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851" w:type="dxa"/>
          </w:tcPr>
          <w:p w:rsidR="004E4439" w:rsidRPr="000C2F8A" w:rsidRDefault="004E4439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917D30B" wp14:editId="7207F23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33111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252F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917D30B" id="Round Diagonal Corner Rectangle 25" o:spid="_x0000_s1039" style="position:absolute;margin-left:-1.15pt;margin-top:2.6pt;width:21.55pt;height:2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E4439" w:rsidRPr="00387A75" w:rsidRDefault="004252F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252F1" w:rsidP="000711C7">
            <w:pPr>
              <w:rPr>
                <w:rFonts w:ascii="Arial" w:hAnsi="Arial" w:cs="Arial"/>
              </w:rPr>
            </w:pPr>
            <w:r w:rsidRPr="004252F1">
              <w:rPr>
                <w:rFonts w:ascii="Arial" w:hAnsi="Arial" w:cs="Arial"/>
                <w:b/>
              </w:rPr>
              <w:t>Gas</w:t>
            </w:r>
            <w:r w:rsidRPr="004252F1">
              <w:rPr>
                <w:rFonts w:ascii="Arial" w:hAnsi="Arial" w:cs="Arial"/>
              </w:rPr>
              <w:t xml:space="preserve"> </w:t>
            </w:r>
            <w:r w:rsidRPr="004252F1">
              <w:rPr>
                <w:rFonts w:ascii="Arial" w:hAnsi="Arial" w:cs="Arial"/>
                <w:b/>
              </w:rPr>
              <w:t>pressure</w:t>
            </w:r>
            <w:r w:rsidR="008754DA">
              <w:rPr>
                <w:rFonts w:ascii="Arial" w:hAnsi="Arial" w:cs="Arial"/>
                <w:b/>
              </w:rPr>
              <w:t>:</w:t>
            </w:r>
            <w:r w:rsidRPr="004252F1">
              <w:rPr>
                <w:rFonts w:ascii="Arial" w:hAnsi="Arial" w:cs="Arial"/>
              </w:rPr>
              <w:t xml:space="preserve"> Caused by collisions of particles with the walls of a container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851" w:type="dxa"/>
          </w:tcPr>
          <w:p w:rsidR="004E4439" w:rsidRPr="003F47CF" w:rsidRDefault="004252F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6C07CCD" wp14:editId="3180A23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26891</wp:posOffset>
                      </wp:positionV>
                      <wp:extent cx="273600" cy="273600"/>
                      <wp:effectExtent l="0" t="0" r="12700" b="12700"/>
                      <wp:wrapNone/>
                      <wp:docPr id="26" name="Round Diagonal Corner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252F1" w:rsidRPr="00387A75" w:rsidRDefault="004252F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6C07CCD" id="Round Diagonal Corner Rectangle 26" o:spid="_x0000_s1040" style="position:absolute;margin-left:-1.15pt;margin-top:2.1pt;width:21.55pt;height:21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252F1" w:rsidRPr="00387A75" w:rsidRDefault="004252F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252F1" w:rsidP="000711C7">
            <w:pPr>
              <w:rPr>
                <w:rFonts w:ascii="Arial" w:hAnsi="Arial" w:cs="Arial"/>
              </w:rPr>
            </w:pPr>
            <w:r w:rsidRPr="004252F1">
              <w:rPr>
                <w:rFonts w:ascii="Arial" w:hAnsi="Arial" w:cs="Arial"/>
                <w:b/>
              </w:rPr>
              <w:t>Density</w:t>
            </w:r>
            <w:r w:rsidR="008754DA">
              <w:rPr>
                <w:rFonts w:ascii="Arial" w:hAnsi="Arial" w:cs="Arial"/>
                <w:b/>
              </w:rPr>
              <w:t>:</w:t>
            </w:r>
            <w:r w:rsidRPr="004252F1">
              <w:rPr>
                <w:rFonts w:ascii="Arial" w:hAnsi="Arial" w:cs="Arial"/>
              </w:rPr>
              <w:t xml:space="preserve"> How much matter there is in a particular volume, or how close the particles are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851" w:type="dxa"/>
          </w:tcPr>
          <w:p w:rsidR="004E4439" w:rsidRPr="003F47CF" w:rsidRDefault="004252F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A00C176" wp14:editId="6A0AB64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50165</wp:posOffset>
                      </wp:positionV>
                      <wp:extent cx="273600" cy="273600"/>
                      <wp:effectExtent l="0" t="0" r="12700" b="12700"/>
                      <wp:wrapNone/>
                      <wp:docPr id="27" name="Round Diagonal Corner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252F1" w:rsidRPr="00387A75" w:rsidRDefault="004252F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A00C176" id="Round Diagonal Corner Rectangle 27" o:spid="_x0000_s1041" style="position:absolute;margin-left:-1.15pt;margin-top:3.95pt;width:21.55pt;height:2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252F1" w:rsidRPr="00387A75" w:rsidRDefault="004252F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252F1" w:rsidP="000711C7">
            <w:pPr>
              <w:rPr>
                <w:rFonts w:ascii="Arial" w:hAnsi="Arial" w:cs="Arial"/>
              </w:rPr>
            </w:pPr>
            <w:r w:rsidRPr="004252F1">
              <w:rPr>
                <w:rFonts w:ascii="Arial" w:hAnsi="Arial" w:cs="Arial"/>
                <w:b/>
              </w:rPr>
              <w:t>Evaporate</w:t>
            </w:r>
            <w:r w:rsidR="008754DA">
              <w:rPr>
                <w:rFonts w:ascii="Arial" w:hAnsi="Arial" w:cs="Arial"/>
                <w:b/>
              </w:rPr>
              <w:t>:</w:t>
            </w:r>
            <w:r w:rsidRPr="004252F1">
              <w:rPr>
                <w:rFonts w:ascii="Arial" w:hAnsi="Arial" w:cs="Arial"/>
              </w:rPr>
              <w:t xml:space="preserve"> Change from liquid to gas at the surface of a liquid, at any temperature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851" w:type="dxa"/>
          </w:tcPr>
          <w:p w:rsidR="004E4439" w:rsidRPr="003F47CF" w:rsidRDefault="004252F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C880F0D" wp14:editId="1AB6479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44450</wp:posOffset>
                      </wp:positionV>
                      <wp:extent cx="273600" cy="273600"/>
                      <wp:effectExtent l="0" t="0" r="12700" b="12700"/>
                      <wp:wrapNone/>
                      <wp:docPr id="30" name="Round Diagonal Corner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252F1" w:rsidRPr="00387A75" w:rsidRDefault="004252F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C880F0D" id="Round Diagonal Corner Rectangle 30" o:spid="_x0000_s1042" style="position:absolute;margin-left:-1.15pt;margin-top:3.5pt;width:21.55pt;height:21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252F1" w:rsidRPr="00387A75" w:rsidRDefault="004252F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252F1" w:rsidP="000711C7">
            <w:pPr>
              <w:rPr>
                <w:rFonts w:ascii="Arial" w:hAnsi="Arial" w:cs="Arial"/>
              </w:rPr>
            </w:pPr>
            <w:r w:rsidRPr="004252F1">
              <w:rPr>
                <w:rFonts w:ascii="Arial" w:hAnsi="Arial" w:cs="Arial"/>
                <w:b/>
              </w:rPr>
              <w:t>Boil</w:t>
            </w:r>
            <w:r w:rsidR="008754DA">
              <w:rPr>
                <w:rFonts w:ascii="Arial" w:hAnsi="Arial" w:cs="Arial"/>
                <w:b/>
              </w:rPr>
              <w:t>:</w:t>
            </w:r>
            <w:r w:rsidRPr="004252F1">
              <w:rPr>
                <w:rFonts w:ascii="Arial" w:hAnsi="Arial" w:cs="Arial"/>
              </w:rPr>
              <w:t xml:space="preserve"> Change from liquid to a gas of all the liquid when the temperature reaches boiling point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851" w:type="dxa"/>
          </w:tcPr>
          <w:p w:rsidR="004E4439" w:rsidRPr="003F47CF" w:rsidRDefault="004252F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2E754DB" wp14:editId="5FAF4E3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30066</wp:posOffset>
                      </wp:positionV>
                      <wp:extent cx="273600" cy="273600"/>
                      <wp:effectExtent l="0" t="0" r="12700" b="12700"/>
                      <wp:wrapNone/>
                      <wp:docPr id="31" name="Round Diagonal Corner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252F1" w:rsidRPr="00387A75" w:rsidRDefault="004252F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2E754DB" id="Round Diagonal Corner Rectangle 31" o:spid="_x0000_s1043" style="position:absolute;margin-left:-1.15pt;margin-top:2.35pt;width:21.55pt;height:2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252F1" w:rsidRPr="00387A75" w:rsidRDefault="004252F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252F1" w:rsidP="000711C7">
            <w:pPr>
              <w:rPr>
                <w:rFonts w:ascii="Arial" w:hAnsi="Arial" w:cs="Arial"/>
              </w:rPr>
            </w:pPr>
            <w:r w:rsidRPr="004252F1">
              <w:rPr>
                <w:rFonts w:ascii="Arial" w:hAnsi="Arial" w:cs="Arial"/>
                <w:b/>
              </w:rPr>
              <w:t>Condense</w:t>
            </w:r>
            <w:r w:rsidR="008754DA">
              <w:rPr>
                <w:rFonts w:ascii="Arial" w:hAnsi="Arial" w:cs="Arial"/>
                <w:b/>
              </w:rPr>
              <w:t>:</w:t>
            </w:r>
            <w:r w:rsidRPr="004252F1">
              <w:rPr>
                <w:rFonts w:ascii="Arial" w:hAnsi="Arial" w:cs="Arial"/>
              </w:rPr>
              <w:t xml:space="preserve"> Change of state from gas to liquid when the temperature drops to the boiling point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851" w:type="dxa"/>
          </w:tcPr>
          <w:p w:rsidR="004E4439" w:rsidRPr="003F47CF" w:rsidRDefault="004252F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89050E0" wp14:editId="637B733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43401</wp:posOffset>
                      </wp:positionV>
                      <wp:extent cx="273600" cy="273600"/>
                      <wp:effectExtent l="0" t="0" r="12700" b="12700"/>
                      <wp:wrapNone/>
                      <wp:docPr id="32" name="Round Diagonal Corner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252F1" w:rsidRPr="00387A75" w:rsidRDefault="004252F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89050E0" id="Round Diagonal Corner Rectangle 32" o:spid="_x0000_s1044" style="position:absolute;margin-left:-1.15pt;margin-top:3.4pt;width:21.55pt;height:21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252F1" w:rsidRPr="00387A75" w:rsidRDefault="004252F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252F1" w:rsidP="000711C7">
            <w:pPr>
              <w:rPr>
                <w:rFonts w:ascii="Arial" w:hAnsi="Arial" w:cs="Arial"/>
              </w:rPr>
            </w:pPr>
            <w:r w:rsidRPr="004252F1">
              <w:rPr>
                <w:rFonts w:ascii="Arial" w:hAnsi="Arial" w:cs="Arial"/>
                <w:b/>
              </w:rPr>
              <w:t>Melt</w:t>
            </w:r>
            <w:r w:rsidR="008754DA">
              <w:rPr>
                <w:rFonts w:ascii="Arial" w:hAnsi="Arial" w:cs="Arial"/>
                <w:b/>
              </w:rPr>
              <w:t>:</w:t>
            </w:r>
            <w:r w:rsidRPr="004252F1">
              <w:rPr>
                <w:rFonts w:ascii="Arial" w:hAnsi="Arial" w:cs="Arial"/>
              </w:rPr>
              <w:t xml:space="preserve"> Change from solid to liquid when the temperature rises to the melting point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851" w:type="dxa"/>
          </w:tcPr>
          <w:p w:rsidR="004E4439" w:rsidRPr="003F47CF" w:rsidRDefault="004252F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8853F18" wp14:editId="7AD23BE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47211</wp:posOffset>
                      </wp:positionV>
                      <wp:extent cx="273600" cy="273600"/>
                      <wp:effectExtent l="0" t="0" r="12700" b="12700"/>
                      <wp:wrapNone/>
                      <wp:docPr id="33" name="Round Diagonal Corner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252F1" w:rsidRPr="00387A75" w:rsidRDefault="004252F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8853F18" id="Round Diagonal Corner Rectangle 33" o:spid="_x0000_s1045" style="position:absolute;margin-left:-1.15pt;margin-top:3.7pt;width:21.55pt;height:21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252F1" w:rsidRPr="00387A75" w:rsidRDefault="004252F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252F1" w:rsidP="000711C7">
            <w:pPr>
              <w:rPr>
                <w:rFonts w:ascii="Arial" w:hAnsi="Arial" w:cs="Arial"/>
              </w:rPr>
            </w:pPr>
            <w:r w:rsidRPr="004252F1">
              <w:rPr>
                <w:rFonts w:ascii="Arial" w:hAnsi="Arial" w:cs="Arial"/>
                <w:b/>
              </w:rPr>
              <w:t>Freeze</w:t>
            </w:r>
            <w:r w:rsidR="008754DA">
              <w:rPr>
                <w:rFonts w:ascii="Arial" w:hAnsi="Arial" w:cs="Arial"/>
                <w:b/>
              </w:rPr>
              <w:t>:</w:t>
            </w:r>
            <w:r w:rsidRPr="004252F1">
              <w:rPr>
                <w:rFonts w:ascii="Arial" w:hAnsi="Arial" w:cs="Arial"/>
              </w:rPr>
              <w:t xml:space="preserve"> Change from liquid to a solid when the temperature drops to the melting point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567"/>
        </w:trPr>
        <w:tc>
          <w:tcPr>
            <w:tcW w:w="851" w:type="dxa"/>
          </w:tcPr>
          <w:p w:rsidR="004E4439" w:rsidRPr="003F47CF" w:rsidRDefault="004252F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C759910" wp14:editId="567DE46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41496</wp:posOffset>
                      </wp:positionV>
                      <wp:extent cx="273600" cy="273600"/>
                      <wp:effectExtent l="0" t="0" r="12700" b="12700"/>
                      <wp:wrapNone/>
                      <wp:docPr id="34" name="Round Diagonal Corner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252F1" w:rsidRPr="00387A75" w:rsidRDefault="004252F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C759910" id="Round Diagonal Corner Rectangle 34" o:spid="_x0000_s1046" style="position:absolute;margin-left:-1.15pt;margin-top:3.25pt;width:21.55pt;height:21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252F1" w:rsidRPr="00387A75" w:rsidRDefault="004252F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252F1" w:rsidP="000711C7">
            <w:pPr>
              <w:rPr>
                <w:rFonts w:ascii="Arial" w:hAnsi="Arial" w:cs="Arial"/>
              </w:rPr>
            </w:pPr>
            <w:r w:rsidRPr="004252F1">
              <w:rPr>
                <w:rFonts w:ascii="Arial" w:hAnsi="Arial" w:cs="Arial"/>
                <w:b/>
              </w:rPr>
              <w:t>Sublime</w:t>
            </w:r>
            <w:r w:rsidR="008754DA">
              <w:rPr>
                <w:rFonts w:ascii="Arial" w:hAnsi="Arial" w:cs="Arial"/>
                <w:b/>
              </w:rPr>
              <w:t>:</w:t>
            </w:r>
            <w:r w:rsidRPr="004252F1">
              <w:rPr>
                <w:rFonts w:ascii="Arial" w:hAnsi="Arial" w:cs="Arial"/>
              </w:rPr>
              <w:t xml:space="preserve"> Change from a solid directly into a gas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47257">
        <w:trPr>
          <w:trHeight w:val="652"/>
        </w:trPr>
        <w:tc>
          <w:tcPr>
            <w:tcW w:w="851" w:type="dxa"/>
            <w:shd w:val="clear" w:color="auto" w:fill="ADDAAA"/>
            <w:vAlign w:val="center"/>
          </w:tcPr>
          <w:p w:rsidR="004E4439" w:rsidRPr="000C2F8A" w:rsidRDefault="004E4439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98D0E21" wp14:editId="1363EB7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ADDAA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D47257" w:rsidRDefault="004E4439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D47257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98D0E21" id="Round Diagonal Corner Rectangle 5" o:spid="_x0000_s1047" style="position:absolute;margin-left:-1.15pt;margin-top:.95pt;width:21.55pt;height:2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" adj="-11796480,,5400" path="m45601,l273600,r,l273600,227999v,25185,-20416,45601,-45601,45601l,273600r,l,45601c,20416,20416,,45601,xe" fillcolor="white [3212]" strokecolor="#addaaa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E4439" w:rsidRPr="00D47257" w:rsidRDefault="004E4439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D47257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ADDAAA"/>
            <w:vAlign w:val="center"/>
          </w:tcPr>
          <w:p w:rsidR="004E4439" w:rsidRPr="00B53487" w:rsidRDefault="004E4439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DDAAA"/>
          </w:tcPr>
          <w:p w:rsidR="004E4439" w:rsidRPr="00554E08" w:rsidRDefault="004E4439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ADDAAA"/>
            <w:vAlign w:val="center"/>
          </w:tcPr>
          <w:p w:rsidR="004E4439" w:rsidRPr="000C2F8A" w:rsidRDefault="004E4439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ADDAAA"/>
            <w:vAlign w:val="center"/>
          </w:tcPr>
          <w:p w:rsidR="004E4439" w:rsidRPr="00257811" w:rsidRDefault="004E4439" w:rsidP="00016825">
            <w:pPr>
              <w:rPr>
                <w:rFonts w:ascii="Arial" w:hAnsi="Arial" w:cs="Arial"/>
              </w:rPr>
            </w:pPr>
          </w:p>
        </w:tc>
      </w:tr>
      <w:tr w:rsidR="004E4439" w:rsidRPr="00257811" w:rsidTr="00DF6C3B">
        <w:trPr>
          <w:trHeight w:val="567"/>
        </w:trPr>
        <w:tc>
          <w:tcPr>
            <w:tcW w:w="851" w:type="dxa"/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6DA680E" wp14:editId="43D6CE4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E443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6DA680E" id="Round Diagonal Corner Rectangle 14" o:spid="_x0000_s1048" style="position:absolute;margin-left:-1.15pt;margin-top:4.65pt;width:21.55pt;height:21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E4439" w:rsidRPr="00387A75" w:rsidRDefault="004E443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  <w:r w:rsidRPr="004E4439">
              <w:rPr>
                <w:rFonts w:ascii="Arial" w:hAnsi="Arial" w:cs="Arial"/>
              </w:rPr>
              <w:t>Argue for how to classify substances which behave unusually, as solids, liquids, or gases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4E4439" w:rsidRPr="00554E08" w:rsidRDefault="004E443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E4439" w:rsidRPr="000C2F8A" w:rsidRDefault="004E443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DF6C3B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DF6C3B">
        <w:trPr>
          <w:trHeight w:val="567"/>
        </w:trPr>
        <w:tc>
          <w:tcPr>
            <w:tcW w:w="851" w:type="dxa"/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6083C6C" wp14:editId="3502E38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E443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6083C6C" id="Round Diagonal Corner Rectangle 21" o:spid="_x0000_s1049" style="position:absolute;margin-left:-1.15pt;margin-top:3.95pt;width:21.55pt;height:21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82rw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E4439" w:rsidRPr="00387A75" w:rsidRDefault="004E443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  <w:r w:rsidRPr="004E4439">
              <w:rPr>
                <w:rFonts w:ascii="Arial" w:hAnsi="Arial" w:cs="Arial"/>
              </w:rPr>
              <w:t>Evaluate observations that provide evidence for the existence of particles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4E4439" w:rsidRPr="00554E08" w:rsidRDefault="004E44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E4439" w:rsidRPr="000C2F8A" w:rsidRDefault="004E443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DF6C3B" w:rsidRDefault="004E4439" w:rsidP="000711C7">
            <w:pPr>
              <w:rPr>
                <w:rFonts w:ascii="Arial" w:hAnsi="Arial" w:cs="Arial"/>
              </w:rPr>
            </w:pPr>
          </w:p>
        </w:tc>
      </w:tr>
      <w:tr w:rsidR="004E4439" w:rsidRPr="00257811" w:rsidTr="004048A0">
        <w:trPr>
          <w:trHeight w:val="567"/>
        </w:trPr>
        <w:tc>
          <w:tcPr>
            <w:tcW w:w="851" w:type="dxa"/>
          </w:tcPr>
          <w:p w:rsidR="004E4439" w:rsidRPr="003F47CF" w:rsidRDefault="004E443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A54D326" wp14:editId="03354B8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4439" w:rsidRPr="00387A75" w:rsidRDefault="004E443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C161EE8" id="Round Diagonal Corner Rectangle 22" o:spid="_x0000_s1050" style="position:absolute;margin-left:-1.15pt;margin-top:3.75pt;width:21.55pt;height:21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E4439" w:rsidRPr="00387A75" w:rsidRDefault="004E443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E4439" w:rsidRPr="00257811" w:rsidRDefault="004E4439" w:rsidP="000711C7">
            <w:pPr>
              <w:rPr>
                <w:rFonts w:ascii="Arial" w:hAnsi="Arial" w:cs="Arial"/>
              </w:rPr>
            </w:pPr>
            <w:r w:rsidRPr="004E4439">
              <w:rPr>
                <w:rFonts w:ascii="Arial" w:hAnsi="Arial" w:cs="Arial"/>
              </w:rPr>
              <w:t>Make predictions about what will happen during unfamiliar physical processes, in terms of particles and their energy</w:t>
            </w:r>
            <w:r w:rsidR="008754D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4E4439" w:rsidRPr="00554E08" w:rsidRDefault="004E443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E4439" w:rsidRPr="000C2F8A" w:rsidRDefault="004E443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E4439" w:rsidRPr="00DF6C3B" w:rsidRDefault="004E4439" w:rsidP="000711C7">
            <w:pPr>
              <w:rPr>
                <w:rFonts w:ascii="Arial" w:hAnsi="Arial" w:cs="Arial"/>
              </w:rPr>
            </w:pPr>
          </w:p>
        </w:tc>
      </w:tr>
      <w:tr w:rsidR="004048A0" w:rsidRPr="00257811" w:rsidTr="004048A0">
        <w:trPr>
          <w:trHeight w:val="567"/>
        </w:trPr>
        <w:tc>
          <w:tcPr>
            <w:tcW w:w="851" w:type="dxa"/>
          </w:tcPr>
          <w:p w:rsidR="004048A0" w:rsidRPr="003F47CF" w:rsidRDefault="004048A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E9F1624" wp14:editId="28214158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64179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048A0" w:rsidRPr="00387A75" w:rsidRDefault="004048A0" w:rsidP="004048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51" style="position:absolute;margin-left:-1.05pt;margin-top:5.05pt;width:21.55pt;height:21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048A0" w:rsidRPr="00387A75" w:rsidRDefault="004048A0" w:rsidP="004048A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4048A0" w:rsidRPr="004E4439" w:rsidRDefault="004048A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4048A0" w:rsidRPr="00554E08" w:rsidRDefault="004048A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048A0" w:rsidRPr="000C2F8A" w:rsidRDefault="004048A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048A0" w:rsidRPr="00DF6C3B" w:rsidRDefault="004048A0" w:rsidP="000711C7">
            <w:pPr>
              <w:rPr>
                <w:rFonts w:ascii="Arial" w:hAnsi="Arial" w:cs="Arial"/>
              </w:rPr>
            </w:pPr>
          </w:p>
        </w:tc>
      </w:tr>
      <w:tr w:rsidR="004048A0" w:rsidRPr="00257811" w:rsidTr="004048A0">
        <w:trPr>
          <w:trHeight w:val="567"/>
        </w:trPr>
        <w:tc>
          <w:tcPr>
            <w:tcW w:w="851" w:type="dxa"/>
          </w:tcPr>
          <w:p w:rsidR="004048A0" w:rsidRPr="003F47CF" w:rsidRDefault="004048A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4048A0" w:rsidRPr="004E4439" w:rsidRDefault="004048A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4048A0" w:rsidRPr="00554E08" w:rsidRDefault="004048A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048A0" w:rsidRPr="000C2F8A" w:rsidRDefault="004048A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048A0" w:rsidRPr="00DF6C3B" w:rsidRDefault="004048A0" w:rsidP="000711C7">
            <w:pPr>
              <w:rPr>
                <w:rFonts w:ascii="Arial" w:hAnsi="Arial" w:cs="Arial"/>
              </w:rPr>
            </w:pPr>
          </w:p>
        </w:tc>
      </w:tr>
      <w:tr w:rsidR="004048A0" w:rsidRPr="00257811" w:rsidTr="004048A0">
        <w:trPr>
          <w:trHeight w:val="567"/>
        </w:trPr>
        <w:tc>
          <w:tcPr>
            <w:tcW w:w="851" w:type="dxa"/>
          </w:tcPr>
          <w:p w:rsidR="004048A0" w:rsidRPr="003F47CF" w:rsidRDefault="004048A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4048A0" w:rsidRPr="004E4439" w:rsidRDefault="004048A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4048A0" w:rsidRPr="00554E08" w:rsidRDefault="004048A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048A0" w:rsidRPr="000C2F8A" w:rsidRDefault="004048A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048A0" w:rsidRPr="00DF6C3B" w:rsidRDefault="004048A0" w:rsidP="000711C7">
            <w:pPr>
              <w:rPr>
                <w:rFonts w:ascii="Arial" w:hAnsi="Arial" w:cs="Arial"/>
              </w:rPr>
            </w:pPr>
          </w:p>
        </w:tc>
      </w:tr>
      <w:tr w:rsidR="004048A0" w:rsidRPr="00257811" w:rsidTr="004048A0">
        <w:trPr>
          <w:trHeight w:val="567"/>
        </w:trPr>
        <w:tc>
          <w:tcPr>
            <w:tcW w:w="851" w:type="dxa"/>
          </w:tcPr>
          <w:p w:rsidR="004048A0" w:rsidRPr="003F47CF" w:rsidRDefault="004048A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4048A0" w:rsidRPr="004E4439" w:rsidRDefault="004048A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4048A0" w:rsidRPr="00554E08" w:rsidRDefault="004048A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048A0" w:rsidRPr="000C2F8A" w:rsidRDefault="004048A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048A0" w:rsidRPr="00DF6C3B" w:rsidRDefault="004048A0" w:rsidP="000711C7">
            <w:pPr>
              <w:rPr>
                <w:rFonts w:ascii="Arial" w:hAnsi="Arial" w:cs="Arial"/>
              </w:rPr>
            </w:pPr>
          </w:p>
        </w:tc>
      </w:tr>
      <w:tr w:rsidR="004048A0" w:rsidRPr="00257811" w:rsidTr="004048A0">
        <w:trPr>
          <w:trHeight w:val="567"/>
        </w:trPr>
        <w:tc>
          <w:tcPr>
            <w:tcW w:w="851" w:type="dxa"/>
          </w:tcPr>
          <w:p w:rsidR="004048A0" w:rsidRPr="003F47CF" w:rsidRDefault="004048A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D98727F" wp14:editId="7C6D38C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48895</wp:posOffset>
                      </wp:positionV>
                      <wp:extent cx="273050" cy="27305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048A0" w:rsidRPr="00387A75" w:rsidRDefault="004048A0" w:rsidP="004048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8" o:spid="_x0000_s1052" style="position:absolute;margin-left:-.95pt;margin-top:3.85pt;width:21.5pt;height:21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048A0" w:rsidRPr="00387A75" w:rsidRDefault="004048A0" w:rsidP="004048A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4048A0" w:rsidRPr="004E4439" w:rsidRDefault="004048A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4048A0" w:rsidRPr="00554E08" w:rsidRDefault="004048A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048A0" w:rsidRPr="000C2F8A" w:rsidRDefault="004048A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048A0" w:rsidRPr="00DF6C3B" w:rsidRDefault="004048A0" w:rsidP="000711C7">
            <w:pPr>
              <w:rPr>
                <w:rFonts w:ascii="Arial" w:hAnsi="Arial" w:cs="Arial"/>
              </w:rPr>
            </w:pPr>
          </w:p>
        </w:tc>
      </w:tr>
      <w:tr w:rsidR="004048A0" w:rsidRPr="00257811" w:rsidTr="004048A0">
        <w:trPr>
          <w:trHeight w:val="567"/>
        </w:trPr>
        <w:tc>
          <w:tcPr>
            <w:tcW w:w="851" w:type="dxa"/>
          </w:tcPr>
          <w:p w:rsidR="004048A0" w:rsidRPr="003F47CF" w:rsidRDefault="004048A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4048A0" w:rsidRPr="004E4439" w:rsidRDefault="004048A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4048A0" w:rsidRPr="00554E08" w:rsidRDefault="004048A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048A0" w:rsidRPr="000C2F8A" w:rsidRDefault="004048A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048A0" w:rsidRPr="00DF6C3B" w:rsidRDefault="004048A0" w:rsidP="000711C7">
            <w:pPr>
              <w:rPr>
                <w:rFonts w:ascii="Arial" w:hAnsi="Arial" w:cs="Arial"/>
              </w:rPr>
            </w:pPr>
          </w:p>
        </w:tc>
      </w:tr>
      <w:tr w:rsidR="004048A0" w:rsidRPr="00257811" w:rsidTr="004048A0">
        <w:trPr>
          <w:trHeight w:val="567"/>
        </w:trPr>
        <w:tc>
          <w:tcPr>
            <w:tcW w:w="851" w:type="dxa"/>
          </w:tcPr>
          <w:p w:rsidR="004048A0" w:rsidRPr="003F47CF" w:rsidRDefault="004048A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4048A0" w:rsidRPr="004E4439" w:rsidRDefault="004048A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4048A0" w:rsidRPr="00554E08" w:rsidRDefault="004048A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048A0" w:rsidRPr="000C2F8A" w:rsidRDefault="004048A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048A0" w:rsidRPr="00DF6C3B" w:rsidRDefault="004048A0" w:rsidP="000711C7">
            <w:pPr>
              <w:rPr>
                <w:rFonts w:ascii="Arial" w:hAnsi="Arial" w:cs="Arial"/>
              </w:rPr>
            </w:pPr>
          </w:p>
        </w:tc>
      </w:tr>
    </w:tbl>
    <w:p w:rsidR="0044509B" w:rsidRDefault="0044509B"/>
    <w:sectPr w:rsidR="0044509B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D80" w:rsidRDefault="004048A0">
    <w:pPr>
      <w:pStyle w:val="Footer"/>
    </w:pPr>
    <w:r>
      <w:t xml:space="preserve">Final September 2016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45A01"/>
    <w:rsid w:val="000711C7"/>
    <w:rsid w:val="00077675"/>
    <w:rsid w:val="000930D7"/>
    <w:rsid w:val="00093198"/>
    <w:rsid w:val="000B0733"/>
    <w:rsid w:val="000C2F8A"/>
    <w:rsid w:val="000D48A8"/>
    <w:rsid w:val="000F24C4"/>
    <w:rsid w:val="00186AAE"/>
    <w:rsid w:val="0019563E"/>
    <w:rsid w:val="001A35E0"/>
    <w:rsid w:val="001D2FB1"/>
    <w:rsid w:val="00236B16"/>
    <w:rsid w:val="00257811"/>
    <w:rsid w:val="00386466"/>
    <w:rsid w:val="00387A75"/>
    <w:rsid w:val="003B580E"/>
    <w:rsid w:val="003F47CF"/>
    <w:rsid w:val="004048A0"/>
    <w:rsid w:val="004252F1"/>
    <w:rsid w:val="0044509B"/>
    <w:rsid w:val="004E4439"/>
    <w:rsid w:val="00521555"/>
    <w:rsid w:val="00554E08"/>
    <w:rsid w:val="0056195D"/>
    <w:rsid w:val="0058055D"/>
    <w:rsid w:val="005A282E"/>
    <w:rsid w:val="005C3E61"/>
    <w:rsid w:val="00635D80"/>
    <w:rsid w:val="006D153C"/>
    <w:rsid w:val="00702A7B"/>
    <w:rsid w:val="0080739B"/>
    <w:rsid w:val="008754DA"/>
    <w:rsid w:val="008E7A30"/>
    <w:rsid w:val="00A165C2"/>
    <w:rsid w:val="00A17561"/>
    <w:rsid w:val="00A46377"/>
    <w:rsid w:val="00A96593"/>
    <w:rsid w:val="00B42352"/>
    <w:rsid w:val="00B53487"/>
    <w:rsid w:val="00BC3F21"/>
    <w:rsid w:val="00C1089B"/>
    <w:rsid w:val="00CC657C"/>
    <w:rsid w:val="00D47257"/>
    <w:rsid w:val="00D65A40"/>
    <w:rsid w:val="00DC6185"/>
    <w:rsid w:val="00DF6C3B"/>
    <w:rsid w:val="00EC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EF15D167.dotm</Template>
  <TotalTime>1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Matter Particle model</dc:title>
  <dc:creator>AQA</dc:creator>
  <dcterms:created xsi:type="dcterms:W3CDTF">2016-08-04T14:57:00Z</dcterms:created>
  <dcterms:modified xsi:type="dcterms:W3CDTF">2019-09-17T10:59:00Z</dcterms:modified>
</cp:coreProperties>
</file>