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27F3CA41" wp14:editId="4EA2DEED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E98">
        <w:rPr>
          <w:rFonts w:ascii="Arial" w:hAnsi="Arial" w:cs="Arial"/>
          <w:color w:val="000000" w:themeColor="text1"/>
          <w:sz w:val="18"/>
          <w:szCs w:val="18"/>
        </w:rPr>
        <w:tab/>
      </w:r>
      <w:r w:rsidR="00244E98">
        <w:rPr>
          <w:rFonts w:ascii="Arial" w:hAnsi="Arial" w:cs="Arial"/>
          <w:color w:val="000000" w:themeColor="text1"/>
          <w:sz w:val="18"/>
          <w:szCs w:val="18"/>
        </w:rPr>
        <w:tab/>
      </w:r>
      <w:r w:rsidR="00244E98">
        <w:rPr>
          <w:rFonts w:ascii="Arial" w:hAnsi="Arial" w:cs="Arial"/>
          <w:color w:val="000000" w:themeColor="text1"/>
          <w:sz w:val="18"/>
          <w:szCs w:val="18"/>
        </w:rPr>
        <w:tab/>
      </w:r>
      <w:r w:rsidR="00244E98">
        <w:rPr>
          <w:rFonts w:ascii="Arial" w:hAnsi="Arial" w:cs="Arial"/>
          <w:color w:val="000000" w:themeColor="text1"/>
          <w:sz w:val="18"/>
          <w:szCs w:val="18"/>
        </w:rPr>
        <w:tab/>
      </w:r>
      <w:r w:rsidR="00244E98">
        <w:rPr>
          <w:rFonts w:ascii="Arial" w:hAnsi="Arial" w:cs="Arial"/>
          <w:color w:val="000000" w:themeColor="text1"/>
          <w:sz w:val="18"/>
          <w:szCs w:val="18"/>
        </w:rPr>
        <w:tab/>
      </w:r>
      <w:r w:rsidR="00244E98">
        <w:rPr>
          <w:rFonts w:ascii="Arial" w:hAnsi="Arial" w:cs="Arial"/>
          <w:color w:val="000000" w:themeColor="text1"/>
          <w:sz w:val="18"/>
          <w:szCs w:val="18"/>
        </w:rPr>
        <w:tab/>
      </w:r>
      <w:r w:rsidR="00244E98">
        <w:rPr>
          <w:rFonts w:ascii="Arial" w:hAnsi="Arial" w:cs="Arial"/>
          <w:color w:val="000000" w:themeColor="text1"/>
          <w:sz w:val="18"/>
          <w:szCs w:val="18"/>
        </w:rPr>
        <w:tab/>
      </w:r>
      <w:r w:rsidR="00244E98">
        <w:rPr>
          <w:rFonts w:ascii="Arial" w:hAnsi="Arial" w:cs="Arial"/>
          <w:color w:val="000000" w:themeColor="text1"/>
          <w:sz w:val="18"/>
          <w:szCs w:val="18"/>
        </w:rPr>
        <w:tab/>
      </w:r>
      <w:r w:rsidR="00244E98">
        <w:rPr>
          <w:rFonts w:ascii="Arial" w:hAnsi="Arial" w:cs="Arial"/>
          <w:color w:val="000000" w:themeColor="text1"/>
          <w:sz w:val="18"/>
          <w:szCs w:val="18"/>
        </w:rPr>
        <w:tab/>
      </w:r>
      <w:r w:rsidR="00244E98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</w:t>
      </w:r>
    </w:p>
    <w:p w:rsidR="00077675" w:rsidRDefault="00244E98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</w:t>
      </w:r>
    </w:p>
    <w:p w:rsidR="00077675" w:rsidRDefault="000B179F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6CBB8C8C" wp14:editId="720BD3FD">
            <wp:simplePos x="0" y="0"/>
            <wp:positionH relativeFrom="page">
              <wp:posOffset>0</wp:posOffset>
            </wp:positionH>
            <wp:positionV relativeFrom="page">
              <wp:posOffset>1271270</wp:posOffset>
            </wp:positionV>
            <wp:extent cx="6642100" cy="129222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18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48"/>
                    <a:stretch/>
                  </pic:blipFill>
                  <pic:spPr bwMode="auto">
                    <a:xfrm>
                      <a:off x="0" y="0"/>
                      <a:ext cx="6642100" cy="129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P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FFFFFF" w:themeColor="background1"/>
          <w:sz w:val="42"/>
          <w:szCs w:val="42"/>
        </w:rPr>
        <w:sectPr w:rsidR="00077675" w:rsidSect="00077675"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736A72" w:rsidRPr="004B53CA" w:rsidRDefault="00F42113">
      <w:pPr>
        <w:rPr>
          <w:color w:val="5AB455"/>
        </w:rPr>
      </w:pPr>
      <w:r>
        <w:rPr>
          <w:rFonts w:ascii="Arial" w:hAnsi="Arial" w:cs="Arial"/>
          <w:color w:val="4B9646" w:themeColor="accent3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2pt;height:22.2pt">
            <v:imagedata r:id="rId10" o:title="ENQUIRY_PROCESSES_ICONS_Green-02"/>
          </v:shape>
        </w:pict>
      </w:r>
      <w:r w:rsidR="00D73E18">
        <w:rPr>
          <w:rFonts w:ascii="Arial" w:hAnsi="Arial" w:cs="Arial"/>
          <w:color w:val="4B9646" w:themeColor="accent3"/>
        </w:rPr>
        <w:t xml:space="preserve"> </w:t>
      </w:r>
      <w:r>
        <w:rPr>
          <w:rFonts w:ascii="Arial" w:hAnsi="Arial" w:cs="Arial"/>
          <w:color w:val="4B9646" w:themeColor="accent3"/>
        </w:rPr>
        <w:pict>
          <v:shape id="_x0000_i1026" type="#_x0000_t75" style="width:22.2pt;height:22.2pt">
            <v:imagedata r:id="rId11" o:title="ENQUIRY_PROCESSES_ICONS_Green-03"/>
          </v:shape>
        </w:pict>
      </w:r>
      <w:r w:rsidR="00D73E18">
        <w:rPr>
          <w:rFonts w:ascii="Arial" w:hAnsi="Arial" w:cs="Arial"/>
          <w:color w:val="4B9646" w:themeColor="accent3"/>
        </w:rPr>
        <w:t xml:space="preserve"> </w:t>
      </w:r>
      <w:r>
        <w:rPr>
          <w:rFonts w:ascii="Arial" w:hAnsi="Arial" w:cs="Arial"/>
          <w:color w:val="4B9646" w:themeColor="accent3"/>
        </w:rPr>
        <w:pict>
          <v:shape id="_x0000_i1027" type="#_x0000_t75" style="width:22.2pt;height:22.2pt">
            <v:imagedata r:id="rId12" o:title="ENQUIRY_PROCESSES_ICONS_Green-01"/>
          </v:shape>
        </w:pict>
      </w:r>
      <w:r w:rsidR="00D73E18">
        <w:rPr>
          <w:rFonts w:ascii="Arial" w:hAnsi="Arial" w:cs="Arial"/>
          <w:color w:val="4B9646" w:themeColor="accent3"/>
        </w:rPr>
        <w:t xml:space="preserve"> </w:t>
      </w:r>
      <w:r>
        <w:rPr>
          <w:rFonts w:ascii="Arial" w:hAnsi="Arial" w:cs="Arial"/>
          <w:color w:val="4B9646" w:themeColor="accent3"/>
        </w:rPr>
        <w:pict>
          <v:shape id="_x0000_i1028" type="#_x0000_t75" style="width:22.2pt;height:22.2pt">
            <v:imagedata r:id="rId13" o:title="ENQUIRY_PROCESSES_ICONS_Green-04"/>
          </v:shape>
        </w:pict>
      </w:r>
      <w:r w:rsidR="00D73E18">
        <w:rPr>
          <w:rFonts w:ascii="Arial" w:hAnsi="Arial" w:cs="Arial"/>
          <w:color w:val="4B9646" w:themeColor="accent3"/>
        </w:rPr>
        <w:t xml:space="preserve"> </w:t>
      </w:r>
      <w:r w:rsidR="00D73E18" w:rsidRPr="004B53CA">
        <w:rPr>
          <w:rFonts w:ascii="Arial" w:hAnsi="Arial" w:cs="Arial"/>
          <w:b/>
          <w:color w:val="5AB455"/>
        </w:rPr>
        <w:t>Devise ways to separate mixtures, based on their properties.</w:t>
      </w: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3B580E">
        <w:trPr>
          <w:trHeight w:val="652"/>
        </w:trPr>
        <w:tc>
          <w:tcPr>
            <w:tcW w:w="4867" w:type="dxa"/>
            <w:gridSpan w:val="2"/>
            <w:shd w:val="clear" w:color="auto" w:fill="4B9646" w:themeFill="accent3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4B9646" w:themeFill="accent3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4B9646" w:themeFill="accent3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3CD1B10" wp14:editId="4E9429A0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4B53CA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</w:pPr>
                                  <w:r w:rsidRPr="004B53CA"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CD1B10" id="Round Diagonal Corner Rectangle 4" o:spid="_x0000_s1026" style="position:absolute;left:0;text-align:left;margin-left:-1.3pt;margin-top:3.6pt;width:21.5pt;height:2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" adj="-11796480,,5400" path="m45509,l273050,r,l273050,227541v,25134,-20375,45509,-45509,45509l,273050r,l,45509c,20375,20375,,45509,xe" fillcolor="white [3212]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4B53CA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</w:pPr>
                            <w:r w:rsidRPr="004B53CA"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50DBFC9" wp14:editId="1B8341A3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4B53CA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</w:pPr>
                                  <w:r w:rsidRPr="004B53CA"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50DBFC9" id="Round Diagonal Corner Rectangle 3" o:spid="_x0000_s1027" style="position:absolute;left:0;text-align:left;margin-left:-256.3pt;margin-top:3.6pt;width:21.5pt;height:2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" adj="-11796480,,5400" path="m45509,l273050,r,l273050,227541v,25134,-20375,45509,-45509,45509l,273050r,l,45509c,20375,20375,,45509,xe" fillcolor="white [3212]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4B53CA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</w:pPr>
                            <w:r w:rsidRPr="004B53CA"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3B580E" w:rsidRPr="003B580E" w:rsidTr="00A527B1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4B53CA" w:rsidRDefault="00554E08">
            <w:pPr>
              <w:rPr>
                <w:rFonts w:ascii="Arial" w:hAnsi="Arial" w:cs="Arial"/>
                <w:color w:val="5AB455"/>
                <w:sz w:val="26"/>
                <w:szCs w:val="26"/>
              </w:rPr>
            </w:pPr>
            <w:r w:rsidRPr="004B53CA">
              <w:rPr>
                <w:rFonts w:ascii="Arial" w:hAnsi="Arial" w:cs="Arial"/>
                <w:color w:val="5AB455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554E08" w:rsidRPr="003B580E" w:rsidRDefault="00554E08">
            <w:pPr>
              <w:rPr>
                <w:rFonts w:ascii="Arial" w:hAnsi="Arial" w:cs="Arial"/>
                <w:color w:val="4B9646" w:themeColor="accent3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554E08" w:rsidRPr="003B580E" w:rsidRDefault="00554E08">
            <w:pPr>
              <w:rPr>
                <w:rFonts w:ascii="Arial" w:hAnsi="Arial" w:cs="Arial"/>
                <w:color w:val="4B9646" w:themeColor="accent3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3B580E" w:rsidRDefault="00554E08">
            <w:pPr>
              <w:rPr>
                <w:rFonts w:ascii="Arial" w:hAnsi="Arial" w:cs="Arial"/>
                <w:color w:val="4B9646" w:themeColor="accent3"/>
                <w:sz w:val="26"/>
                <w:szCs w:val="26"/>
              </w:rPr>
            </w:pPr>
          </w:p>
        </w:tc>
      </w:tr>
      <w:tr w:rsidR="000B179F" w:rsidRPr="00257811" w:rsidTr="00A527B1">
        <w:trPr>
          <w:trHeight w:val="695"/>
        </w:trPr>
        <w:tc>
          <w:tcPr>
            <w:tcW w:w="851" w:type="dxa"/>
            <w:vMerge w:val="restart"/>
          </w:tcPr>
          <w:p w:rsidR="000B179F" w:rsidRPr="003F47CF" w:rsidRDefault="000B179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4EDF0DDD" wp14:editId="5E23C5C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46548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179F" w:rsidRPr="00387A75" w:rsidRDefault="000B179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EDF0DDD" id="Round Diagonal Corner Rectangle 2" o:spid="_x0000_s1028" style="position:absolute;margin-left:-1.15pt;margin-top:3.65pt;width:21.55pt;height:21.5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yMrQIAAK8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B179F" w:rsidRPr="00387A75" w:rsidRDefault="000B179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0B179F" w:rsidRPr="00257811" w:rsidRDefault="000B179F" w:rsidP="000711C7">
            <w:pPr>
              <w:rPr>
                <w:rFonts w:ascii="Arial" w:hAnsi="Arial" w:cs="Arial"/>
              </w:rPr>
            </w:pPr>
            <w:r w:rsidRPr="000B179F">
              <w:rPr>
                <w:rFonts w:ascii="Arial" w:hAnsi="Arial" w:cs="Arial"/>
              </w:rPr>
              <w:t>A pure substance consists of only one type of element or compound, and has a fixed melting and boiling point. Mixtures may be separated due to differences in their physical properties</w:t>
            </w:r>
            <w:r w:rsidR="00736A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5AB455"/>
            </w:tcBorders>
          </w:tcPr>
          <w:p w:rsidR="000B179F" w:rsidRPr="00554E08" w:rsidRDefault="000B179F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0B179F" w:rsidRPr="003F47CF" w:rsidRDefault="000B179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1D68469B" wp14:editId="446968D2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179F" w:rsidRPr="00387A75" w:rsidRDefault="000B179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68469B" id="Round Diagonal Corner Rectangle 15" o:spid="_x0000_s1029" style="position:absolute;margin-left:-1.3pt;margin-top:3.65pt;width:21.5pt;height:21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0B179F" w:rsidRPr="00387A75" w:rsidRDefault="000B179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B179F" w:rsidRPr="00257811" w:rsidRDefault="000B179F" w:rsidP="003268CA">
            <w:pPr>
              <w:rPr>
                <w:rFonts w:ascii="Arial" w:hAnsi="Arial" w:cs="Arial"/>
              </w:rPr>
            </w:pPr>
            <w:r w:rsidRPr="000B179F">
              <w:rPr>
                <w:rFonts w:ascii="Arial" w:hAnsi="Arial" w:cs="Arial"/>
              </w:rPr>
              <w:t>Explain how substances dissolve using the particle model</w:t>
            </w:r>
            <w:r w:rsidR="00736A72">
              <w:rPr>
                <w:rFonts w:ascii="Arial" w:hAnsi="Arial" w:cs="Arial"/>
              </w:rPr>
              <w:t>.</w:t>
            </w:r>
          </w:p>
        </w:tc>
      </w:tr>
      <w:tr w:rsidR="000B179F" w:rsidRPr="00257811" w:rsidTr="00A527B1">
        <w:trPr>
          <w:trHeight w:val="610"/>
        </w:trPr>
        <w:tc>
          <w:tcPr>
            <w:tcW w:w="851" w:type="dxa"/>
            <w:vMerge/>
          </w:tcPr>
          <w:p w:rsidR="000B179F" w:rsidRPr="003F47CF" w:rsidRDefault="000B179F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0B179F" w:rsidRPr="000B179F" w:rsidRDefault="000B179F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5AB455"/>
            </w:tcBorders>
          </w:tcPr>
          <w:p w:rsidR="000B179F" w:rsidRPr="00554E08" w:rsidRDefault="000B179F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0B179F" w:rsidRPr="003F47CF" w:rsidRDefault="000B179F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0CDD3849" wp14:editId="1DC50E2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88265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179F" w:rsidRPr="00387A75" w:rsidRDefault="000B179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DD3849" id="Round Diagonal Corner Rectangle 16" o:spid="_x0000_s1030" style="position:absolute;margin-left:-1.3pt;margin-top:6.95pt;width:21.5pt;height:21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0B179F" w:rsidRPr="00387A75" w:rsidRDefault="000B179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B179F" w:rsidRPr="00257811" w:rsidRDefault="000B179F" w:rsidP="003168FF">
            <w:pPr>
              <w:rPr>
                <w:rFonts w:ascii="Arial" w:hAnsi="Arial" w:cs="Arial"/>
              </w:rPr>
            </w:pPr>
            <w:r w:rsidRPr="000B179F">
              <w:rPr>
                <w:rFonts w:ascii="Arial" w:hAnsi="Arial" w:cs="Arial"/>
              </w:rPr>
              <w:t xml:space="preserve">Use the solubility curve of a </w:t>
            </w:r>
            <w:proofErr w:type="spellStart"/>
            <w:r w:rsidRPr="000B179F">
              <w:rPr>
                <w:rFonts w:ascii="Arial" w:hAnsi="Arial" w:cs="Arial"/>
              </w:rPr>
              <w:t>solute</w:t>
            </w:r>
            <w:proofErr w:type="spellEnd"/>
            <w:r w:rsidRPr="000B179F">
              <w:rPr>
                <w:rFonts w:ascii="Arial" w:hAnsi="Arial" w:cs="Arial"/>
              </w:rPr>
              <w:t xml:space="preserve"> to explain observations about solutions</w:t>
            </w:r>
            <w:r w:rsidR="00736A72">
              <w:rPr>
                <w:rFonts w:ascii="Arial" w:hAnsi="Arial" w:cs="Arial"/>
              </w:rPr>
              <w:t>.</w:t>
            </w:r>
          </w:p>
        </w:tc>
      </w:tr>
      <w:tr w:rsidR="000B179F" w:rsidRPr="00257811" w:rsidTr="00A527B1">
        <w:trPr>
          <w:trHeight w:val="555"/>
        </w:trPr>
        <w:tc>
          <w:tcPr>
            <w:tcW w:w="851" w:type="dxa"/>
            <w:vMerge w:val="restart"/>
          </w:tcPr>
          <w:p w:rsidR="000B179F" w:rsidRPr="003F47CF" w:rsidRDefault="000B179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36A89AFC" wp14:editId="7D4E966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86995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179F" w:rsidRPr="00387A75" w:rsidRDefault="000B179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A89AFC" id="Round Diagonal Corner Rectangle 7" o:spid="_x0000_s1031" style="position:absolute;margin-left:-1.15pt;margin-top:6.85pt;width:21.55pt;height:21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B179F" w:rsidRPr="00387A75" w:rsidRDefault="000B179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0B179F" w:rsidRPr="00257811" w:rsidRDefault="000B179F" w:rsidP="000711C7">
            <w:pPr>
              <w:rPr>
                <w:rFonts w:ascii="Arial" w:hAnsi="Arial" w:cs="Arial"/>
              </w:rPr>
            </w:pPr>
            <w:r w:rsidRPr="000B179F">
              <w:rPr>
                <w:rFonts w:ascii="Arial" w:hAnsi="Arial" w:cs="Arial"/>
              </w:rPr>
              <w:t>The method chosen to separate a mixture depends on which physical properties of the individual substances are different</w:t>
            </w:r>
            <w:r w:rsidR="00736A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5AB455"/>
            </w:tcBorders>
          </w:tcPr>
          <w:p w:rsidR="000B179F" w:rsidRPr="00554E08" w:rsidRDefault="000B179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0B179F" w:rsidRPr="003F47CF" w:rsidRDefault="000B179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4AEDCE7B" wp14:editId="20171A54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48260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179F" w:rsidRPr="00387A75" w:rsidRDefault="000B179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AEDCE7B" id="Round Diagonal Corner Rectangle 18" o:spid="_x0000_s1032" style="position:absolute;margin-left:-1.3pt;margin-top:3.8pt;width:21.5pt;height:21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0B179F" w:rsidRPr="00387A75" w:rsidRDefault="000B179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B179F" w:rsidRPr="00257811" w:rsidRDefault="000B179F" w:rsidP="00567736">
            <w:pPr>
              <w:rPr>
                <w:rFonts w:ascii="Arial" w:hAnsi="Arial" w:cs="Arial"/>
              </w:rPr>
            </w:pPr>
            <w:r w:rsidRPr="000B179F">
              <w:rPr>
                <w:rFonts w:ascii="Arial" w:hAnsi="Arial" w:cs="Arial"/>
              </w:rPr>
              <w:t>Use evidence from chromatography to identify unknown substances in mixtures</w:t>
            </w:r>
            <w:r w:rsidR="00736A72">
              <w:rPr>
                <w:rFonts w:ascii="Arial" w:hAnsi="Arial" w:cs="Arial"/>
              </w:rPr>
              <w:t>.</w:t>
            </w:r>
          </w:p>
        </w:tc>
      </w:tr>
      <w:tr w:rsidR="000B179F" w:rsidRPr="00257811" w:rsidTr="00A527B1">
        <w:trPr>
          <w:trHeight w:val="554"/>
        </w:trPr>
        <w:tc>
          <w:tcPr>
            <w:tcW w:w="851" w:type="dxa"/>
            <w:vMerge/>
          </w:tcPr>
          <w:p w:rsidR="000B179F" w:rsidRPr="003F47CF" w:rsidRDefault="000B179F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0B179F" w:rsidRPr="000B179F" w:rsidRDefault="000B179F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5AB455"/>
            </w:tcBorders>
          </w:tcPr>
          <w:p w:rsidR="000B179F" w:rsidRPr="00554E08" w:rsidRDefault="000B179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0B179F" w:rsidRPr="003F47CF" w:rsidRDefault="000B179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33FB7B60" wp14:editId="51B8D9A8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63500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179F" w:rsidRPr="00387A75" w:rsidRDefault="000B179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3FB7B60" id="Round Diagonal Corner Rectangle 19" o:spid="_x0000_s1033" style="position:absolute;margin-left:-1.3pt;margin-top:5pt;width:21.5pt;height:21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0B179F" w:rsidRPr="00387A75" w:rsidRDefault="000B179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B179F" w:rsidRPr="00257811" w:rsidRDefault="000B179F" w:rsidP="00B16D50">
            <w:pPr>
              <w:rPr>
                <w:rFonts w:ascii="Arial" w:hAnsi="Arial" w:cs="Arial"/>
              </w:rPr>
            </w:pPr>
            <w:r w:rsidRPr="000B179F">
              <w:rPr>
                <w:rFonts w:ascii="Arial" w:hAnsi="Arial" w:cs="Arial"/>
              </w:rPr>
              <w:t>Choose the most suitable technique to separate out a mixture of substances</w:t>
            </w:r>
            <w:r w:rsidR="00736A72">
              <w:rPr>
                <w:rFonts w:ascii="Arial" w:hAnsi="Arial" w:cs="Arial"/>
              </w:rPr>
              <w:t>.</w:t>
            </w:r>
          </w:p>
        </w:tc>
      </w:tr>
      <w:tr w:rsidR="000B179F" w:rsidRPr="00257811" w:rsidTr="00A527B1">
        <w:trPr>
          <w:trHeight w:val="72"/>
        </w:trPr>
        <w:tc>
          <w:tcPr>
            <w:tcW w:w="4867" w:type="dxa"/>
            <w:gridSpan w:val="2"/>
            <w:tcBorders>
              <w:bottom w:val="single" w:sz="4" w:space="0" w:color="5AB455"/>
            </w:tcBorders>
            <w:vAlign w:val="center"/>
          </w:tcPr>
          <w:p w:rsidR="000B179F" w:rsidRPr="001D2FB1" w:rsidRDefault="000B179F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5AB455"/>
            </w:tcBorders>
          </w:tcPr>
          <w:p w:rsidR="000B179F" w:rsidRPr="00554E08" w:rsidRDefault="000B179F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5AB455"/>
            </w:tcBorders>
          </w:tcPr>
          <w:p w:rsidR="000B179F" w:rsidRPr="003F47CF" w:rsidRDefault="0008134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EC77D23" wp14:editId="76188F90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107434</wp:posOffset>
                      </wp:positionV>
                      <wp:extent cx="273050" cy="273050"/>
                      <wp:effectExtent l="0" t="0" r="12700" b="12700"/>
                      <wp:wrapNone/>
                      <wp:docPr id="36" name="Round Diagonal Corner 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8134F" w:rsidRPr="00387A75" w:rsidRDefault="0008134F" w:rsidP="00D63AA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C77D23" id="Round Diagonal Corner Rectangle 36" o:spid="_x0000_s1034" style="position:absolute;margin-left:-2.5pt;margin-top:8.45pt;width:21.5pt;height:21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08134F" w:rsidRPr="00387A75" w:rsidRDefault="0008134F" w:rsidP="00D63A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0B179F" w:rsidRPr="00257811" w:rsidRDefault="0008134F" w:rsidP="0008134F">
            <w:pPr>
              <w:rPr>
                <w:rFonts w:ascii="Arial" w:hAnsi="Arial" w:cs="Arial"/>
              </w:rPr>
            </w:pPr>
            <w:r w:rsidRPr="0008134F">
              <w:rPr>
                <w:rFonts w:ascii="Arial" w:hAnsi="Arial" w:cs="Arial"/>
              </w:rPr>
              <w:t>Explain how substances dissolve using the particle</w:t>
            </w:r>
            <w:r>
              <w:rPr>
                <w:rFonts w:ascii="Arial" w:hAnsi="Arial" w:cs="Arial"/>
              </w:rPr>
              <w:t xml:space="preserve"> </w:t>
            </w:r>
            <w:r w:rsidRPr="0008134F">
              <w:rPr>
                <w:rFonts w:ascii="Arial" w:hAnsi="Arial" w:cs="Arial"/>
              </w:rPr>
              <w:t>model.</w:t>
            </w:r>
          </w:p>
        </w:tc>
      </w:tr>
      <w:tr w:rsidR="000B179F" w:rsidRPr="00257811" w:rsidTr="004B6E4D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5AB455"/>
            </w:tcBorders>
            <w:vAlign w:val="center"/>
          </w:tcPr>
          <w:p w:rsidR="000B179F" w:rsidRPr="004B53CA" w:rsidRDefault="000B179F" w:rsidP="00B53487">
            <w:pPr>
              <w:rPr>
                <w:rFonts w:ascii="Arial" w:hAnsi="Arial" w:cs="Arial"/>
                <w:color w:val="5AB455"/>
                <w:sz w:val="26"/>
                <w:szCs w:val="26"/>
              </w:rPr>
            </w:pPr>
            <w:r w:rsidRPr="004B53CA">
              <w:rPr>
                <w:rFonts w:ascii="Arial" w:hAnsi="Arial" w:cs="Arial"/>
                <w:color w:val="5AB455"/>
                <w:sz w:val="26"/>
                <w:szCs w:val="26"/>
              </w:rPr>
              <w:t>Skill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5AB455"/>
            </w:tcBorders>
          </w:tcPr>
          <w:p w:rsidR="000B179F" w:rsidRPr="00554E08" w:rsidRDefault="000B179F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vMerge/>
            <w:tcBorders>
              <w:left w:val="single" w:sz="4" w:space="0" w:color="5AB455"/>
            </w:tcBorders>
          </w:tcPr>
          <w:p w:rsidR="000B179F" w:rsidRPr="003F47CF" w:rsidRDefault="000B179F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0B179F" w:rsidRPr="00257811" w:rsidRDefault="000B179F" w:rsidP="000711C7">
            <w:pPr>
              <w:rPr>
                <w:rFonts w:ascii="Arial" w:hAnsi="Arial" w:cs="Arial"/>
              </w:rPr>
            </w:pPr>
          </w:p>
        </w:tc>
      </w:tr>
      <w:tr w:rsidR="000B179F" w:rsidRPr="00257811" w:rsidTr="004B6E4D">
        <w:trPr>
          <w:trHeight w:val="567"/>
        </w:trPr>
        <w:tc>
          <w:tcPr>
            <w:tcW w:w="851" w:type="dxa"/>
          </w:tcPr>
          <w:p w:rsidR="000B179F" w:rsidRPr="003F47CF" w:rsidRDefault="000B179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4193FC47" wp14:editId="65420FE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48895</wp:posOffset>
                      </wp:positionV>
                      <wp:extent cx="273600" cy="27360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179F" w:rsidRPr="00387A75" w:rsidRDefault="000B179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193FC47" id="Round Diagonal Corner Rectangle 8" o:spid="_x0000_s1035" style="position:absolute;margin-left:-1.15pt;margin-top:3.85pt;width:21.55pt;height:21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B179F" w:rsidRPr="00387A75" w:rsidRDefault="000B179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B179F" w:rsidRPr="00257811" w:rsidRDefault="000B179F" w:rsidP="000711C7">
            <w:pPr>
              <w:rPr>
                <w:rFonts w:ascii="Arial" w:hAnsi="Arial" w:cs="Arial"/>
              </w:rPr>
            </w:pPr>
            <w:r w:rsidRPr="000B179F">
              <w:rPr>
                <w:rFonts w:ascii="Arial" w:hAnsi="Arial" w:cs="Arial"/>
              </w:rPr>
              <w:t>Use techniques to separate mixtures</w:t>
            </w:r>
            <w:r w:rsidR="00736A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0B179F" w:rsidRPr="00554E08" w:rsidRDefault="000B179F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0B179F" w:rsidRPr="003F47CF" w:rsidRDefault="00D63AA6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69D2A9" wp14:editId="20C375E3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38444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63AA6" w:rsidRPr="00387A75" w:rsidRDefault="0008134F" w:rsidP="00D63AA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69D2A9" id="Round Diagonal Corner Rectangle 20" o:spid="_x0000_s1036" style="position:absolute;margin-left:-2.5pt;margin-top:3.05pt;width:21.5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D63AA6" w:rsidRPr="00387A75" w:rsidRDefault="0008134F" w:rsidP="00D63A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B179F" w:rsidRPr="00257811" w:rsidRDefault="0008134F" w:rsidP="0008134F">
            <w:pPr>
              <w:rPr>
                <w:rFonts w:ascii="Arial" w:hAnsi="Arial" w:cs="Arial"/>
              </w:rPr>
            </w:pPr>
            <w:r w:rsidRPr="0008134F">
              <w:rPr>
                <w:rFonts w:ascii="Arial" w:hAnsi="Arial" w:cs="Arial"/>
              </w:rPr>
              <w:t xml:space="preserve">Use the solubility curve of a </w:t>
            </w:r>
            <w:proofErr w:type="spellStart"/>
            <w:r w:rsidRPr="0008134F">
              <w:rPr>
                <w:rFonts w:ascii="Arial" w:hAnsi="Arial" w:cs="Arial"/>
              </w:rPr>
              <w:t>solute</w:t>
            </w:r>
            <w:proofErr w:type="spellEnd"/>
            <w:r w:rsidRPr="0008134F">
              <w:rPr>
                <w:rFonts w:ascii="Arial" w:hAnsi="Arial" w:cs="Arial"/>
              </w:rPr>
              <w:t xml:space="preserve"> to explain</w:t>
            </w:r>
            <w:r>
              <w:rPr>
                <w:rFonts w:ascii="Arial" w:hAnsi="Arial" w:cs="Arial"/>
              </w:rPr>
              <w:t xml:space="preserve"> </w:t>
            </w:r>
            <w:r w:rsidRPr="0008134F">
              <w:rPr>
                <w:rFonts w:ascii="Arial" w:hAnsi="Arial" w:cs="Arial"/>
              </w:rPr>
              <w:t>observations about solutions.</w:t>
            </w:r>
          </w:p>
        </w:tc>
      </w:tr>
      <w:tr w:rsidR="000B179F" w:rsidRPr="00257811" w:rsidTr="004B6E4D">
        <w:trPr>
          <w:trHeight w:val="110"/>
        </w:trPr>
        <w:tc>
          <w:tcPr>
            <w:tcW w:w="4867" w:type="dxa"/>
            <w:gridSpan w:val="2"/>
            <w:tcBorders>
              <w:bottom w:val="single" w:sz="4" w:space="0" w:color="5AB455"/>
            </w:tcBorders>
            <w:vAlign w:val="center"/>
          </w:tcPr>
          <w:p w:rsidR="000B179F" w:rsidRPr="001D2FB1" w:rsidRDefault="000B179F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5AB455"/>
            </w:tcBorders>
          </w:tcPr>
          <w:p w:rsidR="000B179F" w:rsidRPr="00554E08" w:rsidRDefault="000B179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5AB455"/>
            </w:tcBorders>
          </w:tcPr>
          <w:p w:rsidR="000B179F" w:rsidRPr="003F47CF" w:rsidRDefault="0008134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5E0E400" wp14:editId="4F97D567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95541</wp:posOffset>
                      </wp:positionV>
                      <wp:extent cx="273050" cy="273050"/>
                      <wp:effectExtent l="0" t="0" r="12700" b="12700"/>
                      <wp:wrapNone/>
                      <wp:docPr id="37" name="Round Diagonal Corner 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8134F" w:rsidRPr="00387A75" w:rsidRDefault="0008134F" w:rsidP="00D63AA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5E0E400" id="Round Diagonal Corner Rectangle 37" o:spid="_x0000_s1037" style="position:absolute;margin-left:-2.5pt;margin-top:7.5pt;width:21.5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08134F" w:rsidRPr="00387A75" w:rsidRDefault="0008134F" w:rsidP="00D63A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0B179F" w:rsidRPr="00257811" w:rsidRDefault="0008134F" w:rsidP="0008134F">
            <w:pPr>
              <w:rPr>
                <w:rFonts w:ascii="Arial" w:hAnsi="Arial" w:cs="Arial"/>
              </w:rPr>
            </w:pPr>
            <w:r w:rsidRPr="0008134F">
              <w:rPr>
                <w:rFonts w:ascii="Arial" w:hAnsi="Arial" w:cs="Arial"/>
              </w:rPr>
              <w:t xml:space="preserve">Use evidence </w:t>
            </w:r>
            <w:r>
              <w:rPr>
                <w:rFonts w:ascii="Arial" w:hAnsi="Arial" w:cs="Arial"/>
              </w:rPr>
              <w:t xml:space="preserve">from chromatography to identify </w:t>
            </w:r>
            <w:r w:rsidRPr="0008134F">
              <w:rPr>
                <w:rFonts w:ascii="Arial" w:hAnsi="Arial" w:cs="Arial"/>
              </w:rPr>
              <w:t>unknown substances in mixtures.</w:t>
            </w:r>
          </w:p>
        </w:tc>
      </w:tr>
      <w:tr w:rsidR="000B179F" w:rsidRPr="00257811" w:rsidTr="004B6E4D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5AB455"/>
            </w:tcBorders>
            <w:vAlign w:val="center"/>
          </w:tcPr>
          <w:p w:rsidR="000B179F" w:rsidRPr="004B53CA" w:rsidRDefault="000B179F" w:rsidP="00B53487">
            <w:pPr>
              <w:rPr>
                <w:rFonts w:ascii="Arial" w:hAnsi="Arial" w:cs="Arial"/>
                <w:color w:val="5AB455"/>
                <w:sz w:val="26"/>
                <w:szCs w:val="26"/>
              </w:rPr>
            </w:pPr>
            <w:r w:rsidRPr="004B53CA">
              <w:rPr>
                <w:rFonts w:ascii="Arial" w:hAnsi="Arial" w:cs="Arial"/>
                <w:color w:val="5AB455"/>
                <w:sz w:val="26"/>
                <w:szCs w:val="26"/>
              </w:rPr>
              <w:t>Facts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5AB455"/>
            </w:tcBorders>
          </w:tcPr>
          <w:p w:rsidR="000B179F" w:rsidRPr="00554E08" w:rsidRDefault="000B179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5AB455"/>
            </w:tcBorders>
          </w:tcPr>
          <w:p w:rsidR="000B179F" w:rsidRPr="003F47CF" w:rsidRDefault="000B179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Borders>
              <w:top w:val="single" w:sz="4" w:space="0" w:color="auto"/>
            </w:tcBorders>
            <w:tcMar>
              <w:bottom w:w="57" w:type="dxa"/>
            </w:tcMar>
            <w:vAlign w:val="center"/>
          </w:tcPr>
          <w:p w:rsidR="000B179F" w:rsidRPr="00257811" w:rsidRDefault="000B179F" w:rsidP="000711C7">
            <w:pPr>
              <w:rPr>
                <w:rFonts w:ascii="Arial" w:hAnsi="Arial" w:cs="Arial"/>
              </w:rPr>
            </w:pPr>
          </w:p>
        </w:tc>
      </w:tr>
      <w:tr w:rsidR="000B179F" w:rsidRPr="00257811" w:rsidTr="004B6E4D">
        <w:trPr>
          <w:trHeight w:val="567"/>
        </w:trPr>
        <w:tc>
          <w:tcPr>
            <w:tcW w:w="851" w:type="dxa"/>
          </w:tcPr>
          <w:p w:rsidR="000B179F" w:rsidRPr="003F47CF" w:rsidRDefault="000B179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3E0E3D2" wp14:editId="4590D39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39635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179F" w:rsidRPr="00387A75" w:rsidRDefault="000B179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3E0E3D2" id="Round Diagonal Corner Rectangle 9" o:spid="_x0000_s1038" style="position:absolute;margin-left:-1.15pt;margin-top:3.1pt;width:21.55pt;height:21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B179F" w:rsidRPr="00387A75" w:rsidRDefault="000B179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B179F" w:rsidRPr="00257811" w:rsidRDefault="000B179F" w:rsidP="000711C7">
            <w:pPr>
              <w:rPr>
                <w:rFonts w:ascii="Arial" w:hAnsi="Arial" w:cs="Arial"/>
              </w:rPr>
            </w:pPr>
            <w:r w:rsidRPr="000B179F">
              <w:rPr>
                <w:rFonts w:ascii="Arial" w:hAnsi="Arial" w:cs="Arial"/>
              </w:rPr>
              <w:t>Air, fruit juice, sea water and milk are mixtures</w:t>
            </w:r>
            <w:r w:rsidR="00736A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0B179F" w:rsidRPr="00554E08" w:rsidRDefault="000B179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0B179F" w:rsidRPr="003F47CF" w:rsidRDefault="0008134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013368E" wp14:editId="5C20BD7A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50284</wp:posOffset>
                      </wp:positionV>
                      <wp:extent cx="273050" cy="273050"/>
                      <wp:effectExtent l="0" t="0" r="12700" b="12700"/>
                      <wp:wrapNone/>
                      <wp:docPr id="38" name="Round Diagonal Corner 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8134F" w:rsidRPr="00387A75" w:rsidRDefault="0008134F" w:rsidP="00D63AA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013368E" id="Round Diagonal Corner Rectangle 38" o:spid="_x0000_s1039" style="position:absolute;margin-left:-2.5pt;margin-top:3.95pt;width:21.5pt;height:2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08134F" w:rsidRPr="00387A75" w:rsidRDefault="0008134F" w:rsidP="00D63A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B179F" w:rsidRPr="00257811" w:rsidRDefault="00D55EA8" w:rsidP="000813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Choose the most suitable technique to separate out a mixture of substances</w:t>
            </w:r>
            <w:r w:rsidR="0008134F" w:rsidRPr="0008134F">
              <w:rPr>
                <w:rFonts w:ascii="Arial" w:hAnsi="Arial" w:cs="Arial"/>
              </w:rPr>
              <w:t>.</w:t>
            </w:r>
          </w:p>
        </w:tc>
      </w:tr>
      <w:tr w:rsidR="000B179F" w:rsidRPr="00257811" w:rsidTr="004B6E4D">
        <w:trPr>
          <w:trHeight w:val="567"/>
        </w:trPr>
        <w:tc>
          <w:tcPr>
            <w:tcW w:w="851" w:type="dxa"/>
          </w:tcPr>
          <w:p w:rsidR="000B179F" w:rsidRPr="003F47CF" w:rsidRDefault="000B179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C1EF5DA" wp14:editId="7ACA9C0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49040</wp:posOffset>
                      </wp:positionV>
                      <wp:extent cx="273600" cy="27360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179F" w:rsidRPr="00387A75" w:rsidRDefault="000B179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C1EF5DA" id="Round Diagonal Corner Rectangle 10" o:spid="_x0000_s1040" style="position:absolute;margin-left:-1.15pt;margin-top:3.85pt;width:21.55pt;height:21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B179F" w:rsidRPr="00387A75" w:rsidRDefault="000B179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B179F" w:rsidRPr="00257811" w:rsidRDefault="000B179F" w:rsidP="000711C7">
            <w:pPr>
              <w:rPr>
                <w:rFonts w:ascii="Arial" w:hAnsi="Arial" w:cs="Arial"/>
              </w:rPr>
            </w:pPr>
            <w:r w:rsidRPr="000B179F">
              <w:rPr>
                <w:rFonts w:ascii="Arial" w:hAnsi="Arial" w:cs="Arial"/>
              </w:rPr>
              <w:t>Liquids have different boiling points</w:t>
            </w:r>
            <w:r w:rsidR="00736A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0B179F" w:rsidRPr="00554E08" w:rsidRDefault="000B179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0B179F" w:rsidRPr="003F47CF" w:rsidRDefault="000B179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B179F" w:rsidRPr="00257811" w:rsidRDefault="000B179F" w:rsidP="001D091D">
            <w:pPr>
              <w:rPr>
                <w:rFonts w:ascii="Arial" w:hAnsi="Arial" w:cs="Arial"/>
              </w:rPr>
            </w:pPr>
          </w:p>
        </w:tc>
      </w:tr>
      <w:tr w:rsidR="000B179F" w:rsidRPr="00257811" w:rsidTr="00A527B1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5AB455"/>
            </w:tcBorders>
            <w:vAlign w:val="center"/>
          </w:tcPr>
          <w:p w:rsidR="000B179F" w:rsidRPr="001D2FB1" w:rsidRDefault="000B179F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5AB455"/>
            </w:tcBorders>
          </w:tcPr>
          <w:p w:rsidR="000B179F" w:rsidRPr="00554E08" w:rsidRDefault="000B179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5AB455"/>
            </w:tcBorders>
          </w:tcPr>
          <w:p w:rsidR="000B179F" w:rsidRPr="003F47CF" w:rsidRDefault="00D63AA6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975FDB8" wp14:editId="3E938590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68265</wp:posOffset>
                      </wp:positionV>
                      <wp:extent cx="273050" cy="27305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63AA6" w:rsidRPr="00387A75" w:rsidRDefault="00237991" w:rsidP="00D63AA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7" o:spid="_x0000_s1041" style="position:absolute;margin-left:-2.5pt;margin-top:5.4pt;width:21.5pt;height:21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D63AA6" w:rsidRPr="00387A75" w:rsidRDefault="00237991" w:rsidP="00D63A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vMerge w:val="restart"/>
            <w:tcBorders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0B179F" w:rsidRPr="00257811" w:rsidRDefault="000B179F" w:rsidP="000711C7">
            <w:pPr>
              <w:rPr>
                <w:rFonts w:ascii="Arial" w:hAnsi="Arial" w:cs="Arial"/>
              </w:rPr>
            </w:pPr>
          </w:p>
        </w:tc>
      </w:tr>
      <w:tr w:rsidR="000B179F" w:rsidRPr="00257811" w:rsidTr="00A527B1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5AB455"/>
            </w:tcBorders>
            <w:vAlign w:val="center"/>
          </w:tcPr>
          <w:p w:rsidR="000B179F" w:rsidRPr="004B53CA" w:rsidRDefault="000B179F" w:rsidP="00B53487">
            <w:pPr>
              <w:rPr>
                <w:rFonts w:ascii="Arial" w:hAnsi="Arial" w:cs="Arial"/>
                <w:color w:val="5AB455"/>
                <w:sz w:val="26"/>
                <w:szCs w:val="26"/>
              </w:rPr>
            </w:pPr>
            <w:r w:rsidRPr="004B53CA">
              <w:rPr>
                <w:rFonts w:ascii="Arial" w:hAnsi="Arial" w:cs="Arial"/>
                <w:color w:val="5AB455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5AB455"/>
            </w:tcBorders>
          </w:tcPr>
          <w:p w:rsidR="000B179F" w:rsidRPr="00554E08" w:rsidRDefault="000B179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5AB455"/>
            </w:tcBorders>
          </w:tcPr>
          <w:p w:rsidR="000B179F" w:rsidRPr="003F47CF" w:rsidRDefault="000B179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0B179F" w:rsidRPr="00257811" w:rsidRDefault="000B179F" w:rsidP="000711C7">
            <w:pPr>
              <w:rPr>
                <w:rFonts w:ascii="Arial" w:hAnsi="Arial" w:cs="Arial"/>
              </w:rPr>
            </w:pPr>
          </w:p>
        </w:tc>
      </w:tr>
      <w:tr w:rsidR="000B179F" w:rsidRPr="00257811" w:rsidTr="00A527B1">
        <w:trPr>
          <w:trHeight w:val="567"/>
        </w:trPr>
        <w:tc>
          <w:tcPr>
            <w:tcW w:w="851" w:type="dxa"/>
          </w:tcPr>
          <w:p w:rsidR="000B179F" w:rsidRPr="003F47CF" w:rsidRDefault="000B179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B28582D" wp14:editId="45CB85D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55228</wp:posOffset>
                      </wp:positionV>
                      <wp:extent cx="273600" cy="27360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179F" w:rsidRPr="00387A75" w:rsidRDefault="000B179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="0019181F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28582D" id="Round Diagonal Corner Rectangle 11" o:spid="_x0000_s1042" style="position:absolute;margin-left:-1.15pt;margin-top:4.35pt;width:21.55pt;height:21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Z9rgIAALI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B179F" w:rsidRPr="00387A75" w:rsidRDefault="000B179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 w:rsidR="0019181F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B179F" w:rsidRPr="00257811" w:rsidRDefault="0019181F" w:rsidP="0008134F">
            <w:pPr>
              <w:rPr>
                <w:rFonts w:ascii="Arial" w:hAnsi="Arial" w:cs="Arial"/>
              </w:rPr>
            </w:pPr>
            <w:r w:rsidRPr="0019181F">
              <w:rPr>
                <w:rFonts w:ascii="Arial" w:hAnsi="Arial" w:cs="Arial"/>
                <w:b/>
              </w:rPr>
              <w:t>Solvent</w:t>
            </w:r>
            <w:r w:rsidR="00736A72">
              <w:rPr>
                <w:rFonts w:ascii="Arial" w:hAnsi="Arial" w:cs="Arial"/>
                <w:b/>
              </w:rPr>
              <w:t>:</w:t>
            </w:r>
            <w:r w:rsidRPr="0019181F">
              <w:rPr>
                <w:rFonts w:ascii="Arial" w:hAnsi="Arial" w:cs="Arial"/>
              </w:rPr>
              <w:t xml:space="preserve"> A substance, normally a </w:t>
            </w:r>
            <w:r w:rsidR="00736A72" w:rsidRPr="0019181F">
              <w:rPr>
                <w:rFonts w:ascii="Arial" w:hAnsi="Arial" w:cs="Arial"/>
              </w:rPr>
              <w:t xml:space="preserve">liquid, </w:t>
            </w:r>
            <w:r w:rsidR="0008134F">
              <w:rPr>
                <w:rFonts w:ascii="Arial" w:hAnsi="Arial" w:cs="Arial"/>
              </w:rPr>
              <w:t>that</w:t>
            </w:r>
            <w:r w:rsidRPr="0019181F">
              <w:rPr>
                <w:rFonts w:ascii="Arial" w:hAnsi="Arial" w:cs="Arial"/>
              </w:rPr>
              <w:t xml:space="preserve"> dissolves another substance</w:t>
            </w:r>
            <w:r w:rsidR="00736A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0B179F" w:rsidRPr="00554E08" w:rsidRDefault="000B179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0B179F" w:rsidRPr="003F47CF" w:rsidRDefault="000B179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5AB455"/>
              <w:bottom w:val="single" w:sz="4" w:space="0" w:color="5AB455"/>
            </w:tcBorders>
            <w:tcMar>
              <w:bottom w:w="57" w:type="dxa"/>
            </w:tcMar>
            <w:vAlign w:val="center"/>
          </w:tcPr>
          <w:p w:rsidR="000B179F" w:rsidRPr="00257811" w:rsidRDefault="000B179F" w:rsidP="000711C7">
            <w:pPr>
              <w:rPr>
                <w:rFonts w:ascii="Arial" w:hAnsi="Arial" w:cs="Arial"/>
              </w:rPr>
            </w:pPr>
          </w:p>
        </w:tc>
      </w:tr>
      <w:tr w:rsidR="000B179F" w:rsidRPr="00257811" w:rsidTr="00A527B1">
        <w:trPr>
          <w:trHeight w:val="567"/>
        </w:trPr>
        <w:tc>
          <w:tcPr>
            <w:tcW w:w="851" w:type="dxa"/>
          </w:tcPr>
          <w:p w:rsidR="000B179F" w:rsidRPr="003F47CF" w:rsidRDefault="000B179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2808851" wp14:editId="77FA842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56370</wp:posOffset>
                      </wp:positionV>
                      <wp:extent cx="273600" cy="27360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179F" w:rsidRPr="00387A75" w:rsidRDefault="000B179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="0019181F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2808851" id="Round Diagonal Corner Rectangle 12" o:spid="_x0000_s1043" style="position:absolute;margin-left:-1.15pt;margin-top:4.45pt;width:21.55pt;height:21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B179F" w:rsidRPr="00387A75" w:rsidRDefault="000B179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 w:rsidR="0019181F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B179F" w:rsidRPr="00257811" w:rsidRDefault="0019181F" w:rsidP="000711C7">
            <w:pPr>
              <w:rPr>
                <w:rFonts w:ascii="Arial" w:hAnsi="Arial" w:cs="Arial"/>
              </w:rPr>
            </w:pPr>
            <w:r w:rsidRPr="0019181F">
              <w:rPr>
                <w:rFonts w:ascii="Arial" w:hAnsi="Arial" w:cs="Arial"/>
                <w:b/>
              </w:rPr>
              <w:t>Solute</w:t>
            </w:r>
            <w:r w:rsidR="00736A72">
              <w:rPr>
                <w:rFonts w:ascii="Arial" w:hAnsi="Arial" w:cs="Arial"/>
                <w:b/>
              </w:rPr>
              <w:t>:</w:t>
            </w:r>
            <w:r w:rsidRPr="0019181F">
              <w:rPr>
                <w:rFonts w:ascii="Arial" w:hAnsi="Arial" w:cs="Arial"/>
              </w:rPr>
              <w:t xml:space="preserve"> A substance that can dissolve in a liquid</w:t>
            </w:r>
            <w:r w:rsidR="00736A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0B179F" w:rsidRPr="00554E08" w:rsidRDefault="000B179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0B179F" w:rsidRPr="003F47CF" w:rsidRDefault="000B179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5AB455"/>
              <w:bottom w:val="single" w:sz="4" w:space="0" w:color="5AB455"/>
            </w:tcBorders>
            <w:tcMar>
              <w:bottom w:w="57" w:type="dxa"/>
            </w:tcMar>
            <w:vAlign w:val="center"/>
          </w:tcPr>
          <w:p w:rsidR="000B179F" w:rsidRPr="00257811" w:rsidRDefault="000B179F" w:rsidP="000711C7">
            <w:pPr>
              <w:rPr>
                <w:rFonts w:ascii="Arial" w:hAnsi="Arial" w:cs="Arial"/>
              </w:rPr>
            </w:pPr>
          </w:p>
        </w:tc>
      </w:tr>
      <w:tr w:rsidR="000B179F" w:rsidRPr="00257811" w:rsidTr="00A527B1">
        <w:trPr>
          <w:trHeight w:val="567"/>
        </w:trPr>
        <w:tc>
          <w:tcPr>
            <w:tcW w:w="851" w:type="dxa"/>
          </w:tcPr>
          <w:p w:rsidR="000B179F" w:rsidRPr="003F47CF" w:rsidRDefault="000B179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A90FE7D" wp14:editId="477FBA0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43469</wp:posOffset>
                      </wp:positionV>
                      <wp:extent cx="273600" cy="27360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179F" w:rsidRPr="00387A75" w:rsidRDefault="000B179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="0019181F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A90FE7D" id="Round Diagonal Corner Rectangle 13" o:spid="_x0000_s1044" style="position:absolute;margin-left:-1.15pt;margin-top:3.4pt;width:21.55pt;height:21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B179F" w:rsidRPr="00387A75" w:rsidRDefault="000B179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 w:rsidR="0019181F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B179F" w:rsidRPr="00257811" w:rsidRDefault="0019181F" w:rsidP="000711C7">
            <w:pPr>
              <w:rPr>
                <w:rFonts w:ascii="Arial" w:hAnsi="Arial" w:cs="Arial"/>
              </w:rPr>
            </w:pPr>
            <w:r w:rsidRPr="0019181F">
              <w:rPr>
                <w:rFonts w:ascii="Arial" w:hAnsi="Arial" w:cs="Arial"/>
                <w:b/>
              </w:rPr>
              <w:t>Dissolve</w:t>
            </w:r>
            <w:r w:rsidR="00736A72">
              <w:rPr>
                <w:rFonts w:ascii="Arial" w:hAnsi="Arial" w:cs="Arial"/>
                <w:b/>
              </w:rPr>
              <w:t>:</w:t>
            </w:r>
            <w:r w:rsidRPr="0019181F">
              <w:rPr>
                <w:rFonts w:ascii="Arial" w:hAnsi="Arial" w:cs="Arial"/>
              </w:rPr>
              <w:t xml:space="preserve"> When a solute mixes completely with a solvent</w:t>
            </w:r>
            <w:r w:rsidR="00736A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0B179F" w:rsidRPr="00554E08" w:rsidRDefault="000B179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0B179F" w:rsidRPr="003F47CF" w:rsidRDefault="000B179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5AB455"/>
            </w:tcBorders>
            <w:tcMar>
              <w:bottom w:w="57" w:type="dxa"/>
            </w:tcMar>
            <w:vAlign w:val="center"/>
          </w:tcPr>
          <w:p w:rsidR="000B179F" w:rsidRPr="00257811" w:rsidRDefault="000B179F" w:rsidP="000711C7">
            <w:pPr>
              <w:rPr>
                <w:rFonts w:ascii="Arial" w:hAnsi="Arial" w:cs="Arial"/>
              </w:rPr>
            </w:pPr>
          </w:p>
        </w:tc>
      </w:tr>
      <w:tr w:rsidR="000B179F" w:rsidRPr="00257811" w:rsidTr="00A527B1">
        <w:trPr>
          <w:trHeight w:val="567"/>
        </w:trPr>
        <w:tc>
          <w:tcPr>
            <w:tcW w:w="851" w:type="dxa"/>
          </w:tcPr>
          <w:p w:rsidR="000B179F" w:rsidRPr="000C2F8A" w:rsidRDefault="000B179F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67E1F5A" wp14:editId="0F859B7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33111</wp:posOffset>
                      </wp:positionV>
                      <wp:extent cx="273600" cy="273600"/>
                      <wp:effectExtent l="0" t="0" r="12700" b="12700"/>
                      <wp:wrapNone/>
                      <wp:docPr id="25" name="Round Diagonal Corner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179F" w:rsidRPr="00387A75" w:rsidRDefault="0019181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67E1F5A" id="Round Diagonal Corner Rectangle 25" o:spid="_x0000_s1045" style="position:absolute;margin-left:-1.15pt;margin-top:2.6pt;width:21.55pt;height:21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B179F" w:rsidRPr="00387A75" w:rsidRDefault="0019181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B179F" w:rsidRPr="00257811" w:rsidRDefault="0019181F" w:rsidP="000711C7">
            <w:pPr>
              <w:rPr>
                <w:rFonts w:ascii="Arial" w:hAnsi="Arial" w:cs="Arial"/>
              </w:rPr>
            </w:pPr>
            <w:r w:rsidRPr="0019181F">
              <w:rPr>
                <w:rFonts w:ascii="Arial" w:hAnsi="Arial" w:cs="Arial"/>
                <w:b/>
              </w:rPr>
              <w:t>Solution</w:t>
            </w:r>
            <w:r w:rsidR="00736A72">
              <w:rPr>
                <w:rFonts w:ascii="Arial" w:hAnsi="Arial" w:cs="Arial"/>
                <w:b/>
              </w:rPr>
              <w:t>:</w:t>
            </w:r>
            <w:r w:rsidRPr="0019181F">
              <w:rPr>
                <w:rFonts w:ascii="Arial" w:hAnsi="Arial" w:cs="Arial"/>
              </w:rPr>
              <w:t xml:space="preserve"> Mixture formed when a solvent dissolves a solute</w:t>
            </w:r>
            <w:r w:rsidR="00736A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0B179F" w:rsidRPr="00554E08" w:rsidRDefault="000B179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0B179F" w:rsidRPr="003F47CF" w:rsidRDefault="000B179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B179F" w:rsidRPr="00257811" w:rsidRDefault="000B179F" w:rsidP="000711C7">
            <w:pPr>
              <w:rPr>
                <w:rFonts w:ascii="Arial" w:hAnsi="Arial" w:cs="Arial"/>
              </w:rPr>
            </w:pPr>
          </w:p>
        </w:tc>
      </w:tr>
      <w:tr w:rsidR="0019181F" w:rsidRPr="00257811" w:rsidTr="00A527B1">
        <w:trPr>
          <w:trHeight w:val="567"/>
        </w:trPr>
        <w:tc>
          <w:tcPr>
            <w:tcW w:w="851" w:type="dxa"/>
          </w:tcPr>
          <w:p w:rsidR="0019181F" w:rsidRPr="003F47CF" w:rsidRDefault="0019181F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A7968EE" wp14:editId="1EBB593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12700</wp:posOffset>
                      </wp:positionV>
                      <wp:extent cx="273600" cy="27360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9181F" w:rsidRPr="00387A75" w:rsidRDefault="0019181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7968EE" id="Round Diagonal Corner Rectangle 6" o:spid="_x0000_s1046" style="position:absolute;margin-left:-1.15pt;margin-top:1pt;width:21.55pt;height:21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9181F" w:rsidRPr="00387A75" w:rsidRDefault="0019181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9181F" w:rsidRPr="00257811" w:rsidRDefault="0019181F" w:rsidP="000711C7">
            <w:pPr>
              <w:rPr>
                <w:rFonts w:ascii="Arial" w:hAnsi="Arial" w:cs="Arial"/>
              </w:rPr>
            </w:pPr>
            <w:r w:rsidRPr="0019181F">
              <w:rPr>
                <w:rFonts w:ascii="Arial" w:hAnsi="Arial" w:cs="Arial"/>
                <w:b/>
              </w:rPr>
              <w:t>Soluble</w:t>
            </w:r>
            <w:r w:rsidR="00736A72">
              <w:rPr>
                <w:rFonts w:ascii="Arial" w:hAnsi="Arial" w:cs="Arial"/>
                <w:b/>
              </w:rPr>
              <w:t>:</w:t>
            </w:r>
            <w:r w:rsidRPr="0019181F">
              <w:rPr>
                <w:rFonts w:ascii="Arial" w:hAnsi="Arial" w:cs="Arial"/>
              </w:rPr>
              <w:t xml:space="preserve"> (insoluble) Property of a substance that will (will not) dissolve in a liquid</w:t>
            </w:r>
            <w:r w:rsidR="00736A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19181F" w:rsidRPr="00554E08" w:rsidRDefault="0019181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19181F" w:rsidRPr="003F47CF" w:rsidRDefault="0019181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9181F" w:rsidRPr="00257811" w:rsidRDefault="0019181F" w:rsidP="000711C7">
            <w:pPr>
              <w:rPr>
                <w:rFonts w:ascii="Arial" w:hAnsi="Arial" w:cs="Arial"/>
              </w:rPr>
            </w:pPr>
          </w:p>
        </w:tc>
      </w:tr>
      <w:tr w:rsidR="0019181F" w:rsidRPr="00257811" w:rsidTr="00A527B1">
        <w:trPr>
          <w:trHeight w:val="567"/>
        </w:trPr>
        <w:tc>
          <w:tcPr>
            <w:tcW w:w="851" w:type="dxa"/>
          </w:tcPr>
          <w:p w:rsidR="0019181F" w:rsidRPr="003F47CF" w:rsidRDefault="0019181F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C8C4FF0" wp14:editId="1DE36E8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21590</wp:posOffset>
                      </wp:positionV>
                      <wp:extent cx="273600" cy="273600"/>
                      <wp:effectExtent l="0" t="0" r="12700" b="12700"/>
                      <wp:wrapNone/>
                      <wp:docPr id="26" name="Round Diagonal Corner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9181F" w:rsidRPr="00387A75" w:rsidRDefault="0019181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C8C4FF0" id="Round Diagonal Corner Rectangle 26" o:spid="_x0000_s1047" style="position:absolute;margin-left:-1.15pt;margin-top:1.7pt;width:21.55pt;height:21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jprgIAALI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9181F" w:rsidRPr="00387A75" w:rsidRDefault="0019181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9181F" w:rsidRPr="00257811" w:rsidRDefault="0019181F" w:rsidP="000711C7">
            <w:pPr>
              <w:rPr>
                <w:rFonts w:ascii="Arial" w:hAnsi="Arial" w:cs="Arial"/>
              </w:rPr>
            </w:pPr>
            <w:r w:rsidRPr="0019181F">
              <w:rPr>
                <w:rFonts w:ascii="Arial" w:hAnsi="Arial" w:cs="Arial"/>
                <w:b/>
              </w:rPr>
              <w:t>Solubility</w:t>
            </w:r>
            <w:r w:rsidR="00736A72">
              <w:rPr>
                <w:rFonts w:ascii="Arial" w:hAnsi="Arial" w:cs="Arial"/>
                <w:b/>
              </w:rPr>
              <w:t>:</w:t>
            </w:r>
            <w:r w:rsidRPr="0019181F">
              <w:rPr>
                <w:rFonts w:ascii="Arial" w:hAnsi="Arial" w:cs="Arial"/>
              </w:rPr>
              <w:t xml:space="preserve"> Maximum mass of solute that dissolves in a certain volume of solvent</w:t>
            </w:r>
            <w:r w:rsidR="00736A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19181F" w:rsidRPr="00554E08" w:rsidRDefault="0019181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19181F" w:rsidRPr="003F47CF" w:rsidRDefault="0019181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9181F" w:rsidRPr="00257811" w:rsidRDefault="0019181F" w:rsidP="000711C7">
            <w:pPr>
              <w:rPr>
                <w:rFonts w:ascii="Arial" w:hAnsi="Arial" w:cs="Arial"/>
              </w:rPr>
            </w:pPr>
          </w:p>
        </w:tc>
      </w:tr>
      <w:tr w:rsidR="0019181F" w:rsidRPr="00257811" w:rsidTr="00A527B1">
        <w:trPr>
          <w:trHeight w:val="567"/>
        </w:trPr>
        <w:tc>
          <w:tcPr>
            <w:tcW w:w="851" w:type="dxa"/>
          </w:tcPr>
          <w:p w:rsidR="0019181F" w:rsidRPr="003F47CF" w:rsidRDefault="0019181F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6498B95" wp14:editId="0E7CAE1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49530</wp:posOffset>
                      </wp:positionV>
                      <wp:extent cx="273600" cy="273600"/>
                      <wp:effectExtent l="0" t="0" r="12700" b="12700"/>
                      <wp:wrapNone/>
                      <wp:docPr id="27" name="Round Diagonal Corner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9181F" w:rsidRPr="00387A75" w:rsidRDefault="0019181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6498B95" id="Round Diagonal Corner Rectangle 27" o:spid="_x0000_s1048" style="position:absolute;margin-left:-1.15pt;margin-top:3.9pt;width:21.55pt;height:21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9181F" w:rsidRPr="00387A75" w:rsidRDefault="0019181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9181F" w:rsidRPr="00257811" w:rsidRDefault="0019181F" w:rsidP="000711C7">
            <w:pPr>
              <w:rPr>
                <w:rFonts w:ascii="Arial" w:hAnsi="Arial" w:cs="Arial"/>
              </w:rPr>
            </w:pPr>
            <w:r w:rsidRPr="0019181F">
              <w:rPr>
                <w:rFonts w:ascii="Arial" w:hAnsi="Arial" w:cs="Arial"/>
                <w:b/>
              </w:rPr>
              <w:t>Pure</w:t>
            </w:r>
            <w:r w:rsidRPr="0019181F">
              <w:rPr>
                <w:rFonts w:ascii="Arial" w:hAnsi="Arial" w:cs="Arial"/>
              </w:rPr>
              <w:t xml:space="preserve"> </w:t>
            </w:r>
            <w:r w:rsidRPr="0019181F">
              <w:rPr>
                <w:rFonts w:ascii="Arial" w:hAnsi="Arial" w:cs="Arial"/>
                <w:b/>
              </w:rPr>
              <w:t>substance</w:t>
            </w:r>
            <w:r w:rsidR="00736A72">
              <w:rPr>
                <w:rFonts w:ascii="Arial" w:hAnsi="Arial" w:cs="Arial"/>
                <w:b/>
              </w:rPr>
              <w:t>:</w:t>
            </w:r>
            <w:r w:rsidRPr="0019181F">
              <w:rPr>
                <w:rFonts w:ascii="Arial" w:hAnsi="Arial" w:cs="Arial"/>
              </w:rPr>
              <w:t xml:space="preserve"> Single type of material with nothing mixed in</w:t>
            </w:r>
            <w:r w:rsidR="00736A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19181F" w:rsidRPr="00554E08" w:rsidRDefault="0019181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19181F" w:rsidRPr="003F47CF" w:rsidRDefault="0019181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9181F" w:rsidRPr="00257811" w:rsidRDefault="0019181F" w:rsidP="000711C7">
            <w:pPr>
              <w:rPr>
                <w:rFonts w:ascii="Arial" w:hAnsi="Arial" w:cs="Arial"/>
              </w:rPr>
            </w:pPr>
          </w:p>
        </w:tc>
      </w:tr>
      <w:tr w:rsidR="0019181F" w:rsidRPr="00257811" w:rsidTr="00A527B1">
        <w:trPr>
          <w:trHeight w:val="567"/>
        </w:trPr>
        <w:tc>
          <w:tcPr>
            <w:tcW w:w="851" w:type="dxa"/>
          </w:tcPr>
          <w:p w:rsidR="0019181F" w:rsidRPr="003F47CF" w:rsidRDefault="0019181F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23B04E7" wp14:editId="6D37DBA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67107</wp:posOffset>
                      </wp:positionV>
                      <wp:extent cx="273600" cy="273600"/>
                      <wp:effectExtent l="0" t="0" r="12700" b="12700"/>
                      <wp:wrapNone/>
                      <wp:docPr id="29" name="Round Diagonal Corner 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9181F" w:rsidRPr="00387A75" w:rsidRDefault="0019181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3B04E7" id="Round Diagonal Corner Rectangle 29" o:spid="_x0000_s1049" style="position:absolute;margin-left:-1.15pt;margin-top:5.3pt;width:21.55pt;height:21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9181F" w:rsidRPr="00387A75" w:rsidRDefault="0019181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9181F" w:rsidRPr="00257811" w:rsidRDefault="0019181F" w:rsidP="000711C7">
            <w:pPr>
              <w:rPr>
                <w:rFonts w:ascii="Arial" w:hAnsi="Arial" w:cs="Arial"/>
              </w:rPr>
            </w:pPr>
            <w:r w:rsidRPr="0019181F">
              <w:rPr>
                <w:rFonts w:ascii="Arial" w:hAnsi="Arial" w:cs="Arial"/>
                <w:b/>
              </w:rPr>
              <w:t>Mixture</w:t>
            </w:r>
            <w:r w:rsidR="00736A72">
              <w:rPr>
                <w:rFonts w:ascii="Arial" w:hAnsi="Arial" w:cs="Arial"/>
                <w:b/>
              </w:rPr>
              <w:t>:</w:t>
            </w:r>
            <w:r w:rsidRPr="0019181F">
              <w:rPr>
                <w:rFonts w:ascii="Arial" w:hAnsi="Arial" w:cs="Arial"/>
              </w:rPr>
              <w:t xml:space="preserve"> Two or more pure substances mixed together, whose properties are different to the individual substances</w:t>
            </w:r>
            <w:r w:rsidR="00736A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19181F" w:rsidRPr="00554E08" w:rsidRDefault="0019181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19181F" w:rsidRPr="003F47CF" w:rsidRDefault="0019181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9181F" w:rsidRPr="00257811" w:rsidRDefault="0019181F" w:rsidP="000711C7">
            <w:pPr>
              <w:rPr>
                <w:rFonts w:ascii="Arial" w:hAnsi="Arial" w:cs="Arial"/>
              </w:rPr>
            </w:pPr>
          </w:p>
        </w:tc>
      </w:tr>
      <w:tr w:rsidR="0019181F" w:rsidRPr="00257811" w:rsidTr="00A527B1">
        <w:trPr>
          <w:trHeight w:val="567"/>
        </w:trPr>
        <w:tc>
          <w:tcPr>
            <w:tcW w:w="851" w:type="dxa"/>
          </w:tcPr>
          <w:p w:rsidR="0019181F" w:rsidRPr="003F47CF" w:rsidRDefault="0019181F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19811AEE" wp14:editId="08F2C93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38735</wp:posOffset>
                      </wp:positionV>
                      <wp:extent cx="273600" cy="273600"/>
                      <wp:effectExtent l="0" t="0" r="12700" b="12700"/>
                      <wp:wrapNone/>
                      <wp:docPr id="30" name="Round Diagonal Corner 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9181F" w:rsidRPr="00387A75" w:rsidRDefault="0019181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9811AEE" id="Round Diagonal Corner Rectangle 30" o:spid="_x0000_s1050" style="position:absolute;margin-left:-1.15pt;margin-top:3.05pt;width:21.55pt;height:21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9181F" w:rsidRPr="00387A75" w:rsidRDefault="0019181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9181F" w:rsidRPr="00257811" w:rsidRDefault="0019181F" w:rsidP="000711C7">
            <w:pPr>
              <w:rPr>
                <w:rFonts w:ascii="Arial" w:hAnsi="Arial" w:cs="Arial"/>
              </w:rPr>
            </w:pPr>
            <w:r w:rsidRPr="0019181F">
              <w:rPr>
                <w:rFonts w:ascii="Arial" w:hAnsi="Arial" w:cs="Arial"/>
                <w:b/>
              </w:rPr>
              <w:t>Filtration</w:t>
            </w:r>
            <w:r w:rsidR="00736A72">
              <w:rPr>
                <w:rFonts w:ascii="Arial" w:hAnsi="Arial" w:cs="Arial"/>
                <w:b/>
              </w:rPr>
              <w:t>:</w:t>
            </w:r>
            <w:r w:rsidRPr="0019181F">
              <w:rPr>
                <w:rFonts w:ascii="Arial" w:hAnsi="Arial" w:cs="Arial"/>
              </w:rPr>
              <w:t xml:space="preserve"> Separating substances using a filter to produce a filtrate (solution) and residue</w:t>
            </w:r>
            <w:r w:rsidR="00736A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19181F" w:rsidRPr="00554E08" w:rsidRDefault="0019181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19181F" w:rsidRPr="003F47CF" w:rsidRDefault="0019181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9181F" w:rsidRPr="00257811" w:rsidRDefault="0019181F" w:rsidP="000711C7">
            <w:pPr>
              <w:rPr>
                <w:rFonts w:ascii="Arial" w:hAnsi="Arial" w:cs="Arial"/>
              </w:rPr>
            </w:pPr>
          </w:p>
        </w:tc>
      </w:tr>
      <w:tr w:rsidR="0019181F" w:rsidRPr="00257811" w:rsidTr="00A527B1">
        <w:trPr>
          <w:trHeight w:val="567"/>
        </w:trPr>
        <w:tc>
          <w:tcPr>
            <w:tcW w:w="851" w:type="dxa"/>
          </w:tcPr>
          <w:p w:rsidR="0019181F" w:rsidRPr="003F47CF" w:rsidRDefault="0019181F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02E7A13" wp14:editId="420E19B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45288</wp:posOffset>
                      </wp:positionV>
                      <wp:extent cx="273600" cy="273600"/>
                      <wp:effectExtent l="0" t="0" r="12700" b="12700"/>
                      <wp:wrapNone/>
                      <wp:docPr id="31" name="Round Diagonal Corner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9181F" w:rsidRPr="00387A75" w:rsidRDefault="0019181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2E7A13" id="Round Diagonal Corner Rectangle 31" o:spid="_x0000_s1051" style="position:absolute;margin-left:-1.15pt;margin-top:3.55pt;width:21.55pt;height:21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udrgIAALI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9181F" w:rsidRPr="00387A75" w:rsidRDefault="0019181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9181F" w:rsidRPr="00257811" w:rsidRDefault="0019181F" w:rsidP="000711C7">
            <w:pPr>
              <w:rPr>
                <w:rFonts w:ascii="Arial" w:hAnsi="Arial" w:cs="Arial"/>
              </w:rPr>
            </w:pPr>
            <w:r w:rsidRPr="0019181F">
              <w:rPr>
                <w:rFonts w:ascii="Arial" w:hAnsi="Arial" w:cs="Arial"/>
                <w:b/>
              </w:rPr>
              <w:t>Distillation</w:t>
            </w:r>
            <w:r w:rsidR="00736A72">
              <w:rPr>
                <w:rFonts w:ascii="Arial" w:hAnsi="Arial" w:cs="Arial"/>
                <w:b/>
              </w:rPr>
              <w:t>:</w:t>
            </w:r>
            <w:r w:rsidRPr="0019181F">
              <w:rPr>
                <w:rFonts w:ascii="Arial" w:hAnsi="Arial" w:cs="Arial"/>
              </w:rPr>
              <w:t xml:space="preserve"> Separating substances by boiling and condensing liquids</w:t>
            </w:r>
            <w:r w:rsidR="00736A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19181F" w:rsidRPr="00554E08" w:rsidRDefault="0019181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19181F" w:rsidRPr="003F47CF" w:rsidRDefault="0019181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9181F" w:rsidRPr="00257811" w:rsidRDefault="0019181F" w:rsidP="000711C7">
            <w:pPr>
              <w:rPr>
                <w:rFonts w:ascii="Arial" w:hAnsi="Arial" w:cs="Arial"/>
              </w:rPr>
            </w:pPr>
          </w:p>
        </w:tc>
      </w:tr>
      <w:tr w:rsidR="0019181F" w:rsidRPr="00257811" w:rsidTr="00A527B1">
        <w:trPr>
          <w:trHeight w:val="567"/>
        </w:trPr>
        <w:tc>
          <w:tcPr>
            <w:tcW w:w="851" w:type="dxa"/>
          </w:tcPr>
          <w:p w:rsidR="0019181F" w:rsidRPr="003F47CF" w:rsidRDefault="0019181F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FC2D44A" wp14:editId="70571D1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54975</wp:posOffset>
                      </wp:positionV>
                      <wp:extent cx="273600" cy="273600"/>
                      <wp:effectExtent l="0" t="0" r="12700" b="12700"/>
                      <wp:wrapNone/>
                      <wp:docPr id="32" name="Round Diagonal Corner 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9181F" w:rsidRPr="00387A75" w:rsidRDefault="0019181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FC2D44A" id="Round Diagonal Corner Rectangle 32" o:spid="_x0000_s1052" style="position:absolute;margin-left:-1.15pt;margin-top:4.35pt;width:21.55pt;height:21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AWtsAIAALI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9181F" w:rsidRPr="00387A75" w:rsidRDefault="0019181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9181F" w:rsidRPr="00257811" w:rsidRDefault="0019181F" w:rsidP="000711C7">
            <w:pPr>
              <w:rPr>
                <w:rFonts w:ascii="Arial" w:hAnsi="Arial" w:cs="Arial"/>
              </w:rPr>
            </w:pPr>
            <w:r w:rsidRPr="0019181F">
              <w:rPr>
                <w:rFonts w:ascii="Arial" w:hAnsi="Arial" w:cs="Arial"/>
                <w:b/>
              </w:rPr>
              <w:t>Evaporation</w:t>
            </w:r>
            <w:r w:rsidR="00736A72">
              <w:rPr>
                <w:rFonts w:ascii="Arial" w:hAnsi="Arial" w:cs="Arial"/>
                <w:b/>
              </w:rPr>
              <w:t>:</w:t>
            </w:r>
            <w:r w:rsidRPr="0019181F">
              <w:rPr>
                <w:rFonts w:ascii="Arial" w:hAnsi="Arial" w:cs="Arial"/>
              </w:rPr>
              <w:t xml:space="preserve"> A way to separate a solid dissolved in a liquid by the liquid turning into a gas</w:t>
            </w:r>
            <w:r w:rsidR="00736A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19181F" w:rsidRPr="00554E08" w:rsidRDefault="0019181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19181F" w:rsidRPr="003F47CF" w:rsidRDefault="0019181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9181F" w:rsidRPr="00257811" w:rsidRDefault="0019181F" w:rsidP="000711C7">
            <w:pPr>
              <w:rPr>
                <w:rFonts w:ascii="Arial" w:hAnsi="Arial" w:cs="Arial"/>
              </w:rPr>
            </w:pPr>
          </w:p>
        </w:tc>
      </w:tr>
      <w:tr w:rsidR="0019181F" w:rsidRPr="00257811" w:rsidTr="00A527B1">
        <w:trPr>
          <w:trHeight w:val="567"/>
        </w:trPr>
        <w:tc>
          <w:tcPr>
            <w:tcW w:w="851" w:type="dxa"/>
          </w:tcPr>
          <w:p w:rsidR="0019181F" w:rsidRPr="003F47CF" w:rsidRDefault="0019181F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6525A7C5" wp14:editId="70A22AC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55042</wp:posOffset>
                      </wp:positionV>
                      <wp:extent cx="273600" cy="273600"/>
                      <wp:effectExtent l="0" t="0" r="12700" b="12700"/>
                      <wp:wrapNone/>
                      <wp:docPr id="33" name="Round Diagonal Corner 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9181F" w:rsidRPr="00387A75" w:rsidRDefault="0019181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25A7C5" id="Round Diagonal Corner Rectangle 33" o:spid="_x0000_s1053" style="position:absolute;margin-left:-1.15pt;margin-top:4.35pt;width:21.55pt;height:21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N8LsAIAALI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9181F" w:rsidRPr="00387A75" w:rsidRDefault="0019181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9181F" w:rsidRPr="00257811" w:rsidRDefault="0019181F" w:rsidP="000711C7">
            <w:pPr>
              <w:rPr>
                <w:rFonts w:ascii="Arial" w:hAnsi="Arial" w:cs="Arial"/>
              </w:rPr>
            </w:pPr>
            <w:r w:rsidRPr="0019181F">
              <w:rPr>
                <w:rFonts w:ascii="Arial" w:hAnsi="Arial" w:cs="Arial"/>
                <w:b/>
              </w:rPr>
              <w:t>Chromatography</w:t>
            </w:r>
            <w:r w:rsidR="00736A72">
              <w:rPr>
                <w:rFonts w:ascii="Arial" w:hAnsi="Arial" w:cs="Arial"/>
                <w:b/>
              </w:rPr>
              <w:t>:</w:t>
            </w:r>
            <w:r w:rsidRPr="0019181F">
              <w:rPr>
                <w:rFonts w:ascii="Arial" w:hAnsi="Arial" w:cs="Arial"/>
              </w:rPr>
              <w:t xml:space="preserve"> Used to separate different coloured substances</w:t>
            </w:r>
            <w:r w:rsidR="00736A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19181F" w:rsidRPr="00554E08" w:rsidRDefault="0019181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19181F" w:rsidRPr="003F47CF" w:rsidRDefault="0019181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9181F" w:rsidRPr="00257811" w:rsidRDefault="0019181F" w:rsidP="000711C7">
            <w:pPr>
              <w:rPr>
                <w:rFonts w:ascii="Arial" w:hAnsi="Arial" w:cs="Arial"/>
              </w:rPr>
            </w:pPr>
          </w:p>
        </w:tc>
      </w:tr>
      <w:tr w:rsidR="000B179F" w:rsidRPr="00257811" w:rsidTr="004B53CA">
        <w:trPr>
          <w:trHeight w:val="652"/>
        </w:trPr>
        <w:tc>
          <w:tcPr>
            <w:tcW w:w="851" w:type="dxa"/>
            <w:shd w:val="clear" w:color="auto" w:fill="ADDAAA"/>
            <w:vAlign w:val="center"/>
          </w:tcPr>
          <w:p w:rsidR="000B179F" w:rsidRPr="000C2F8A" w:rsidRDefault="000B179F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64EB90AE" wp14:editId="3C1A45B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ADDAA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179F" w:rsidRPr="004B53CA" w:rsidRDefault="000B179F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</w:pPr>
                                  <w:r w:rsidRPr="004B53CA"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EB90AE" id="Round Diagonal Corner Rectangle 5" o:spid="_x0000_s1054" style="position:absolute;margin-left:-1.15pt;margin-top:.95pt;width:21.55pt;height:21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" adj="-11796480,,5400" path="m45601,l273600,r,l273600,227999v,25185,-20416,45601,-45601,45601l,273600r,l,45601c,20416,20416,,45601,xe" fillcolor="white [3212]" strokecolor="#addaaa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B179F" w:rsidRPr="004B53CA" w:rsidRDefault="000B179F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</w:pPr>
                            <w:r w:rsidRPr="004B53CA"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ADDAAA"/>
            <w:vAlign w:val="center"/>
          </w:tcPr>
          <w:p w:rsidR="000B179F" w:rsidRPr="00B53487" w:rsidRDefault="000B179F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ADDAAA"/>
          </w:tcPr>
          <w:p w:rsidR="000B179F" w:rsidRPr="00554E08" w:rsidRDefault="000B179F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ADDAAA"/>
            <w:vAlign w:val="center"/>
          </w:tcPr>
          <w:p w:rsidR="000B179F" w:rsidRPr="000C2F8A" w:rsidRDefault="000B179F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ADDAAA"/>
            <w:vAlign w:val="center"/>
          </w:tcPr>
          <w:p w:rsidR="000B179F" w:rsidRPr="00257811" w:rsidRDefault="000B179F" w:rsidP="00016825">
            <w:pPr>
              <w:rPr>
                <w:rFonts w:ascii="Arial" w:hAnsi="Arial" w:cs="Arial"/>
              </w:rPr>
            </w:pPr>
          </w:p>
        </w:tc>
      </w:tr>
      <w:tr w:rsidR="000B179F" w:rsidRPr="00257811" w:rsidTr="00DF6C3B">
        <w:trPr>
          <w:trHeight w:val="567"/>
        </w:trPr>
        <w:tc>
          <w:tcPr>
            <w:tcW w:w="851" w:type="dxa"/>
          </w:tcPr>
          <w:p w:rsidR="000B179F" w:rsidRPr="003F47CF" w:rsidRDefault="000B179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2FB65A8B" wp14:editId="01BC43C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179F" w:rsidRPr="00387A75" w:rsidRDefault="000B179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FB65A8B" id="Round Diagonal Corner Rectangle 14" o:spid="_x0000_s1055" style="position:absolute;margin-left:-1.15pt;margin-top:4.65pt;width:21.55pt;height:21.5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B179F" w:rsidRPr="00387A75" w:rsidRDefault="000B179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B179F" w:rsidRPr="00257811" w:rsidRDefault="000B179F" w:rsidP="000711C7">
            <w:pPr>
              <w:rPr>
                <w:rFonts w:ascii="Arial" w:hAnsi="Arial" w:cs="Arial"/>
              </w:rPr>
            </w:pPr>
            <w:r w:rsidRPr="000B179F">
              <w:rPr>
                <w:rFonts w:ascii="Arial" w:hAnsi="Arial" w:cs="Arial"/>
              </w:rPr>
              <w:t>Analyse and interpret solubility curves</w:t>
            </w:r>
            <w:r w:rsidR="00736A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0B179F" w:rsidRPr="00554E08" w:rsidRDefault="000B179F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B179F" w:rsidRPr="000C2F8A" w:rsidRDefault="000B179F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B179F" w:rsidRPr="00DF6C3B" w:rsidRDefault="000B179F" w:rsidP="000711C7">
            <w:pPr>
              <w:rPr>
                <w:rFonts w:ascii="Arial" w:hAnsi="Arial" w:cs="Arial"/>
              </w:rPr>
            </w:pPr>
          </w:p>
        </w:tc>
      </w:tr>
      <w:tr w:rsidR="000B179F" w:rsidRPr="00257811" w:rsidTr="00DF6C3B">
        <w:trPr>
          <w:trHeight w:val="567"/>
        </w:trPr>
        <w:tc>
          <w:tcPr>
            <w:tcW w:w="851" w:type="dxa"/>
          </w:tcPr>
          <w:p w:rsidR="000B179F" w:rsidRPr="003F47CF" w:rsidRDefault="000B179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26418CF5" wp14:editId="3BC9582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179F" w:rsidRPr="00387A75" w:rsidRDefault="000B179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6418CF5" id="Round Diagonal Corner Rectangle 21" o:spid="_x0000_s1056" style="position:absolute;margin-left:-1.15pt;margin-top:3.95pt;width:21.55pt;height:21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iK1rwIAALI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B179F" w:rsidRPr="00387A75" w:rsidRDefault="000B179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B179F" w:rsidRPr="00257811" w:rsidRDefault="000B179F" w:rsidP="000711C7">
            <w:pPr>
              <w:rPr>
                <w:rFonts w:ascii="Arial" w:hAnsi="Arial" w:cs="Arial"/>
              </w:rPr>
            </w:pPr>
            <w:r w:rsidRPr="000B179F">
              <w:rPr>
                <w:rFonts w:ascii="Arial" w:hAnsi="Arial" w:cs="Arial"/>
              </w:rPr>
              <w:t>Suggest a combination of methods to separate a complex mixture and justify the choices</w:t>
            </w:r>
            <w:r w:rsidR="00736A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0B179F" w:rsidRPr="00554E08" w:rsidRDefault="000B179F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B179F" w:rsidRPr="000C2F8A" w:rsidRDefault="000B179F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B179F" w:rsidRPr="00DF6C3B" w:rsidRDefault="000B179F" w:rsidP="000711C7">
            <w:pPr>
              <w:rPr>
                <w:rFonts w:ascii="Arial" w:hAnsi="Arial" w:cs="Arial"/>
              </w:rPr>
            </w:pPr>
          </w:p>
        </w:tc>
      </w:tr>
      <w:tr w:rsidR="000B179F" w:rsidRPr="00257811" w:rsidTr="00D42A19">
        <w:trPr>
          <w:trHeight w:val="567"/>
        </w:trPr>
        <w:tc>
          <w:tcPr>
            <w:tcW w:w="851" w:type="dxa"/>
          </w:tcPr>
          <w:p w:rsidR="000B179F" w:rsidRPr="003F47CF" w:rsidRDefault="000B179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5F7E05CE" wp14:editId="00B1901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B179F" w:rsidRPr="00387A75" w:rsidRDefault="000B179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B5FF280" id="Round Diagonal Corner Rectangle 22" o:spid="_x0000_s1057" style="position:absolute;margin-left:-1.15pt;margin-top:3.75pt;width:21.55pt;height:21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WlRrwIAALI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B179F" w:rsidRPr="00387A75" w:rsidRDefault="000B179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0B179F" w:rsidRPr="00257811" w:rsidRDefault="000B179F" w:rsidP="000711C7">
            <w:pPr>
              <w:rPr>
                <w:rFonts w:ascii="Arial" w:hAnsi="Arial" w:cs="Arial"/>
              </w:rPr>
            </w:pPr>
            <w:r w:rsidRPr="000B179F">
              <w:rPr>
                <w:rFonts w:ascii="Arial" w:hAnsi="Arial" w:cs="Arial"/>
              </w:rPr>
              <w:t>Evaluate the evidence for identifying a</w:t>
            </w:r>
            <w:r w:rsidR="0008134F">
              <w:rPr>
                <w:rFonts w:ascii="Arial" w:hAnsi="Arial" w:cs="Arial"/>
              </w:rPr>
              <w:t>n</w:t>
            </w:r>
            <w:r w:rsidRPr="000B179F">
              <w:rPr>
                <w:rFonts w:ascii="Arial" w:hAnsi="Arial" w:cs="Arial"/>
              </w:rPr>
              <w:t xml:space="preserve"> unknown substance using separating techniques</w:t>
            </w:r>
            <w:r w:rsidR="00736A7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0B179F" w:rsidRPr="00554E08" w:rsidRDefault="000B179F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B179F" w:rsidRPr="000C2F8A" w:rsidRDefault="000B179F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B179F" w:rsidRPr="00DF6C3B" w:rsidRDefault="000B179F" w:rsidP="000711C7">
            <w:pPr>
              <w:rPr>
                <w:rFonts w:ascii="Arial" w:hAnsi="Arial" w:cs="Arial"/>
              </w:rPr>
            </w:pPr>
          </w:p>
        </w:tc>
      </w:tr>
      <w:tr w:rsidR="00D42A19" w:rsidRPr="00257811" w:rsidTr="00D42A19">
        <w:trPr>
          <w:trHeight w:val="567"/>
        </w:trPr>
        <w:tc>
          <w:tcPr>
            <w:tcW w:w="851" w:type="dxa"/>
          </w:tcPr>
          <w:p w:rsidR="00D42A19" w:rsidRPr="003F47CF" w:rsidRDefault="00D42A19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87E844A" wp14:editId="58A5F461">
                      <wp:simplePos x="0" y="0"/>
                      <wp:positionH relativeFrom="column">
                        <wp:posOffset>-13554</wp:posOffset>
                      </wp:positionH>
                      <wp:positionV relativeFrom="paragraph">
                        <wp:posOffset>60238</wp:posOffset>
                      </wp:positionV>
                      <wp:extent cx="273600" cy="273600"/>
                      <wp:effectExtent l="0" t="0" r="12700" b="12700"/>
                      <wp:wrapNone/>
                      <wp:docPr id="23" name="Round Diagonal Corner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2A19" w:rsidRPr="00387A75" w:rsidRDefault="00D42A19" w:rsidP="00D42A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3" o:spid="_x0000_s1058" style="position:absolute;margin-left:-1.05pt;margin-top:4.75pt;width:21.55pt;height:21.5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42A19" w:rsidRPr="00387A75" w:rsidRDefault="00D42A19" w:rsidP="00D42A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D42A19" w:rsidRPr="000B179F" w:rsidRDefault="00D42A1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D42A19" w:rsidRPr="00554E08" w:rsidRDefault="00D42A1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D42A19" w:rsidRPr="000C2F8A" w:rsidRDefault="00D42A1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42A19" w:rsidRPr="00DF6C3B" w:rsidRDefault="00D42A19" w:rsidP="000711C7">
            <w:pPr>
              <w:rPr>
                <w:rFonts w:ascii="Arial" w:hAnsi="Arial" w:cs="Arial"/>
              </w:rPr>
            </w:pPr>
          </w:p>
        </w:tc>
      </w:tr>
      <w:tr w:rsidR="00D42A19" w:rsidRPr="00257811" w:rsidTr="00D42A19">
        <w:trPr>
          <w:trHeight w:val="567"/>
        </w:trPr>
        <w:tc>
          <w:tcPr>
            <w:tcW w:w="851" w:type="dxa"/>
          </w:tcPr>
          <w:p w:rsidR="00D42A19" w:rsidRPr="003F47CF" w:rsidRDefault="00D42A19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D42A19" w:rsidRPr="000B179F" w:rsidRDefault="00D42A1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D42A19" w:rsidRPr="00554E08" w:rsidRDefault="00D42A1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D42A19" w:rsidRPr="000C2F8A" w:rsidRDefault="00D42A1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42A19" w:rsidRPr="00DF6C3B" w:rsidRDefault="00D42A19" w:rsidP="000711C7">
            <w:pPr>
              <w:rPr>
                <w:rFonts w:ascii="Arial" w:hAnsi="Arial" w:cs="Arial"/>
              </w:rPr>
            </w:pPr>
          </w:p>
        </w:tc>
      </w:tr>
      <w:tr w:rsidR="00D42A19" w:rsidRPr="00257811" w:rsidTr="00D42A19">
        <w:trPr>
          <w:trHeight w:val="567"/>
        </w:trPr>
        <w:tc>
          <w:tcPr>
            <w:tcW w:w="851" w:type="dxa"/>
          </w:tcPr>
          <w:p w:rsidR="00D42A19" w:rsidRPr="003F47CF" w:rsidRDefault="00D42A19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D42A19" w:rsidRPr="000B179F" w:rsidRDefault="00D42A1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D42A19" w:rsidRPr="00554E08" w:rsidRDefault="00D42A1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D42A19" w:rsidRPr="000C2F8A" w:rsidRDefault="00D42A1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42A19" w:rsidRPr="00DF6C3B" w:rsidRDefault="00D42A19" w:rsidP="000711C7">
            <w:pPr>
              <w:rPr>
                <w:rFonts w:ascii="Arial" w:hAnsi="Arial" w:cs="Arial"/>
              </w:rPr>
            </w:pPr>
          </w:p>
        </w:tc>
      </w:tr>
      <w:tr w:rsidR="00D42A19" w:rsidRPr="00257811" w:rsidTr="00D42A19">
        <w:trPr>
          <w:trHeight w:val="567"/>
        </w:trPr>
        <w:tc>
          <w:tcPr>
            <w:tcW w:w="851" w:type="dxa"/>
          </w:tcPr>
          <w:p w:rsidR="00D42A19" w:rsidRPr="003F47CF" w:rsidRDefault="00D42A19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D42A19" w:rsidRPr="000B179F" w:rsidRDefault="00D42A1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D42A19" w:rsidRPr="00554E08" w:rsidRDefault="00D42A1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D42A19" w:rsidRPr="000C2F8A" w:rsidRDefault="00D42A1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42A19" w:rsidRPr="00DF6C3B" w:rsidRDefault="00D42A19" w:rsidP="000711C7">
            <w:pPr>
              <w:rPr>
                <w:rFonts w:ascii="Arial" w:hAnsi="Arial" w:cs="Arial"/>
              </w:rPr>
            </w:pPr>
          </w:p>
        </w:tc>
      </w:tr>
      <w:tr w:rsidR="00D42A19" w:rsidRPr="00257811" w:rsidTr="00D42A19">
        <w:trPr>
          <w:trHeight w:val="567"/>
        </w:trPr>
        <w:tc>
          <w:tcPr>
            <w:tcW w:w="851" w:type="dxa"/>
          </w:tcPr>
          <w:p w:rsidR="00D42A19" w:rsidRPr="003F47CF" w:rsidRDefault="00D42A19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1A99479" wp14:editId="61B1A379">
                      <wp:simplePos x="0" y="0"/>
                      <wp:positionH relativeFrom="column">
                        <wp:posOffset>-12284</wp:posOffset>
                      </wp:positionH>
                      <wp:positionV relativeFrom="paragraph">
                        <wp:posOffset>52201</wp:posOffset>
                      </wp:positionV>
                      <wp:extent cx="273600" cy="273600"/>
                      <wp:effectExtent l="0" t="0" r="12700" b="12700"/>
                      <wp:wrapNone/>
                      <wp:docPr id="24" name="Round Diagonal Corner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2A19" w:rsidRPr="00387A75" w:rsidRDefault="00D42A19" w:rsidP="00D42A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4" o:spid="_x0000_s1059" style="position:absolute;margin-left:-.95pt;margin-top:4.1pt;width:21.55pt;height:21.5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42A19" w:rsidRPr="00387A75" w:rsidRDefault="00D42A19" w:rsidP="00D42A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D42A19" w:rsidRPr="000B179F" w:rsidRDefault="00D42A1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D42A19" w:rsidRPr="00554E08" w:rsidRDefault="00D42A1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D42A19" w:rsidRPr="000C2F8A" w:rsidRDefault="00D42A1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42A19" w:rsidRPr="00DF6C3B" w:rsidRDefault="00D42A19" w:rsidP="000711C7">
            <w:pPr>
              <w:rPr>
                <w:rFonts w:ascii="Arial" w:hAnsi="Arial" w:cs="Arial"/>
              </w:rPr>
            </w:pPr>
          </w:p>
        </w:tc>
      </w:tr>
      <w:tr w:rsidR="00D42A19" w:rsidRPr="00257811" w:rsidTr="00D42A19">
        <w:trPr>
          <w:trHeight w:val="567"/>
        </w:trPr>
        <w:tc>
          <w:tcPr>
            <w:tcW w:w="851" w:type="dxa"/>
          </w:tcPr>
          <w:p w:rsidR="00D42A19" w:rsidRPr="003F47CF" w:rsidRDefault="00D42A19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D42A19" w:rsidRPr="000B179F" w:rsidRDefault="00D42A1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D42A19" w:rsidRPr="00554E08" w:rsidRDefault="00D42A1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D42A19" w:rsidRPr="000C2F8A" w:rsidRDefault="00D42A1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42A19" w:rsidRPr="00DF6C3B" w:rsidRDefault="00D42A19" w:rsidP="000711C7">
            <w:pPr>
              <w:rPr>
                <w:rFonts w:ascii="Arial" w:hAnsi="Arial" w:cs="Arial"/>
              </w:rPr>
            </w:pPr>
          </w:p>
        </w:tc>
      </w:tr>
      <w:tr w:rsidR="00D42A19" w:rsidRPr="00257811" w:rsidTr="00D42A19">
        <w:trPr>
          <w:trHeight w:val="567"/>
        </w:trPr>
        <w:tc>
          <w:tcPr>
            <w:tcW w:w="851" w:type="dxa"/>
          </w:tcPr>
          <w:p w:rsidR="00D42A19" w:rsidRPr="003F47CF" w:rsidRDefault="00D42A19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D42A19" w:rsidRPr="000B179F" w:rsidRDefault="00D42A1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D42A19" w:rsidRPr="00554E08" w:rsidRDefault="00D42A1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D42A19" w:rsidRPr="000C2F8A" w:rsidRDefault="00D42A1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42A19" w:rsidRPr="00DF6C3B" w:rsidRDefault="00D42A19" w:rsidP="000711C7">
            <w:pPr>
              <w:rPr>
                <w:rFonts w:ascii="Arial" w:hAnsi="Arial" w:cs="Arial"/>
              </w:rPr>
            </w:pPr>
          </w:p>
        </w:tc>
      </w:tr>
    </w:tbl>
    <w:p w:rsidR="00180BB7" w:rsidRDefault="00180BB7"/>
    <w:sectPr w:rsidR="00180BB7" w:rsidSect="0007767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A5F" w:rsidRDefault="00D42A19">
    <w:pPr>
      <w:pStyle w:val="Footer"/>
    </w:pPr>
    <w:r>
      <w:t xml:space="preserve">Final September 2016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04A5F"/>
    <w:rsid w:val="00016825"/>
    <w:rsid w:val="000711C7"/>
    <w:rsid w:val="00077675"/>
    <w:rsid w:val="0008134F"/>
    <w:rsid w:val="000930D7"/>
    <w:rsid w:val="00093198"/>
    <w:rsid w:val="000B179F"/>
    <w:rsid w:val="000C2F8A"/>
    <w:rsid w:val="000D48A8"/>
    <w:rsid w:val="000F24C4"/>
    <w:rsid w:val="00180BB7"/>
    <w:rsid w:val="00186AAE"/>
    <w:rsid w:val="0019181F"/>
    <w:rsid w:val="001A35E0"/>
    <w:rsid w:val="001D2FB1"/>
    <w:rsid w:val="00237991"/>
    <w:rsid w:val="00244E98"/>
    <w:rsid w:val="00257811"/>
    <w:rsid w:val="003429BA"/>
    <w:rsid w:val="00362F9D"/>
    <w:rsid w:val="00387A75"/>
    <w:rsid w:val="003B580E"/>
    <w:rsid w:val="003F47CF"/>
    <w:rsid w:val="004B53CA"/>
    <w:rsid w:val="004B6E4D"/>
    <w:rsid w:val="00521555"/>
    <w:rsid w:val="00554E08"/>
    <w:rsid w:val="0056195D"/>
    <w:rsid w:val="005639C7"/>
    <w:rsid w:val="0058055D"/>
    <w:rsid w:val="005A282E"/>
    <w:rsid w:val="005C3E61"/>
    <w:rsid w:val="00691688"/>
    <w:rsid w:val="006D153C"/>
    <w:rsid w:val="00736A72"/>
    <w:rsid w:val="00761D6D"/>
    <w:rsid w:val="007B4657"/>
    <w:rsid w:val="008E7A30"/>
    <w:rsid w:val="00A17561"/>
    <w:rsid w:val="00A527B1"/>
    <w:rsid w:val="00A96593"/>
    <w:rsid w:val="00B42352"/>
    <w:rsid w:val="00B53487"/>
    <w:rsid w:val="00C1089B"/>
    <w:rsid w:val="00CC657C"/>
    <w:rsid w:val="00CE739D"/>
    <w:rsid w:val="00D42A19"/>
    <w:rsid w:val="00D55EA8"/>
    <w:rsid w:val="00D63AA6"/>
    <w:rsid w:val="00D73E18"/>
    <w:rsid w:val="00DF6C3B"/>
    <w:rsid w:val="00F42113"/>
    <w:rsid w:val="00FA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5C4C2CA9.dotm</Template>
  <TotalTime>0</TotalTime>
  <Pages>2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Matter Separating mixtures</dc:title>
  <dc:creator>AQA</dc:creator>
  <dcterms:created xsi:type="dcterms:W3CDTF">2016-08-04T15:02:00Z</dcterms:created>
  <dcterms:modified xsi:type="dcterms:W3CDTF">2019-09-17T10:51:00Z</dcterms:modified>
</cp:coreProperties>
</file>