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677A638C" wp14:editId="5D49E22D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D32">
        <w:rPr>
          <w:rFonts w:ascii="Arial" w:hAnsi="Arial" w:cs="Arial"/>
          <w:color w:val="000000" w:themeColor="text1"/>
          <w:sz w:val="18"/>
          <w:szCs w:val="18"/>
        </w:rPr>
        <w:tab/>
      </w:r>
      <w:r w:rsidR="00775D32">
        <w:rPr>
          <w:rFonts w:ascii="Arial" w:hAnsi="Arial" w:cs="Arial"/>
          <w:color w:val="000000" w:themeColor="text1"/>
          <w:sz w:val="18"/>
          <w:szCs w:val="18"/>
        </w:rPr>
        <w:tab/>
      </w:r>
      <w:r w:rsidR="00775D32">
        <w:rPr>
          <w:rFonts w:ascii="Arial" w:hAnsi="Arial" w:cs="Arial"/>
          <w:color w:val="000000" w:themeColor="text1"/>
          <w:sz w:val="18"/>
          <w:szCs w:val="18"/>
        </w:rPr>
        <w:tab/>
      </w:r>
      <w:r w:rsidR="00775D32">
        <w:rPr>
          <w:rFonts w:ascii="Arial" w:hAnsi="Arial" w:cs="Arial"/>
          <w:color w:val="000000" w:themeColor="text1"/>
          <w:sz w:val="18"/>
          <w:szCs w:val="18"/>
        </w:rPr>
        <w:tab/>
      </w:r>
      <w:r w:rsidR="00775D32">
        <w:rPr>
          <w:rFonts w:ascii="Arial" w:hAnsi="Arial" w:cs="Arial"/>
          <w:color w:val="000000" w:themeColor="text1"/>
          <w:sz w:val="18"/>
          <w:szCs w:val="18"/>
        </w:rPr>
        <w:tab/>
      </w:r>
      <w:r w:rsidR="00775D32">
        <w:rPr>
          <w:rFonts w:ascii="Arial" w:hAnsi="Arial" w:cs="Arial"/>
          <w:color w:val="000000" w:themeColor="text1"/>
          <w:sz w:val="18"/>
          <w:szCs w:val="18"/>
        </w:rPr>
        <w:tab/>
      </w:r>
      <w:r w:rsidR="00775D32">
        <w:rPr>
          <w:rFonts w:ascii="Arial" w:hAnsi="Arial" w:cs="Arial"/>
          <w:color w:val="000000" w:themeColor="text1"/>
          <w:sz w:val="18"/>
          <w:szCs w:val="18"/>
        </w:rPr>
        <w:tab/>
      </w:r>
      <w:r w:rsidR="00775D32">
        <w:rPr>
          <w:rFonts w:ascii="Arial" w:hAnsi="Arial" w:cs="Arial"/>
          <w:color w:val="000000" w:themeColor="text1"/>
          <w:sz w:val="18"/>
          <w:szCs w:val="18"/>
        </w:rPr>
        <w:tab/>
      </w:r>
      <w:r w:rsidR="00775D32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</w:t>
      </w:r>
    </w:p>
    <w:p w:rsidR="00077675" w:rsidRDefault="00775D32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</w:t>
      </w:r>
    </w:p>
    <w:p w:rsidR="00077675" w:rsidRDefault="003975B8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65920" behindDoc="0" locked="0" layoutInCell="1" allowOverlap="1" wp14:anchorId="6562C949" wp14:editId="19D0D37B">
            <wp:simplePos x="0" y="0"/>
            <wp:positionH relativeFrom="page">
              <wp:posOffset>27305</wp:posOffset>
            </wp:positionH>
            <wp:positionV relativeFrom="page">
              <wp:posOffset>1267460</wp:posOffset>
            </wp:positionV>
            <wp:extent cx="6630670" cy="12344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3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04"/>
                    <a:stretch/>
                  </pic:blipFill>
                  <pic:spPr bwMode="auto">
                    <a:xfrm>
                      <a:off x="0" y="0"/>
                      <a:ext cx="663067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D4325B" w:rsidRPr="00FC39A1" w:rsidRDefault="001C4CE0">
      <w:pPr>
        <w:rPr>
          <w:color w:val="DC7D28"/>
        </w:rPr>
      </w:pPr>
      <w:r>
        <w:rPr>
          <w:rFonts w:ascii="Arial" w:hAnsi="Arial" w:cs="Arial"/>
          <w:color w:val="FFC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8pt;height:21.8pt">
            <v:imagedata r:id="rId10" o:title="ENQUIRY_PROCESSES_ICONS_Light_Orange-02"/>
          </v:shape>
        </w:pict>
      </w:r>
      <w:r w:rsidR="00981231">
        <w:rPr>
          <w:rFonts w:ascii="Arial" w:hAnsi="Arial" w:cs="Arial"/>
          <w:color w:val="FFC000"/>
        </w:rPr>
        <w:t xml:space="preserve"> </w:t>
      </w:r>
      <w:r>
        <w:rPr>
          <w:rFonts w:ascii="Arial" w:hAnsi="Arial" w:cs="Arial"/>
          <w:color w:val="FFC000"/>
        </w:rPr>
        <w:pict>
          <v:shape id="_x0000_i1026" type="#_x0000_t75" style="width:21.8pt;height:21.8pt">
            <v:imagedata r:id="rId11" o:title="ENQUIRY_PROCESSES_ICONS_Light_Orange-03"/>
          </v:shape>
        </w:pict>
      </w:r>
      <w:r w:rsidR="00981231">
        <w:rPr>
          <w:rFonts w:ascii="Arial" w:hAnsi="Arial" w:cs="Arial"/>
          <w:color w:val="FFC000"/>
        </w:rPr>
        <w:t xml:space="preserve"> </w:t>
      </w:r>
      <w:r>
        <w:rPr>
          <w:rFonts w:ascii="Arial" w:hAnsi="Arial" w:cs="Arial"/>
          <w:color w:val="FFC000"/>
        </w:rPr>
        <w:pict>
          <v:shape id="_x0000_i1027" type="#_x0000_t75" style="width:21.8pt;height:21.8pt">
            <v:imagedata r:id="rId12" o:title="ENQUIRY_PROCESSES_ICONS_Light_Orange-01"/>
          </v:shape>
        </w:pict>
      </w:r>
      <w:r w:rsidR="00981231">
        <w:rPr>
          <w:rFonts w:ascii="Arial" w:hAnsi="Arial" w:cs="Arial"/>
          <w:color w:val="FFC000"/>
        </w:rPr>
        <w:t xml:space="preserve"> </w:t>
      </w:r>
      <w:r>
        <w:rPr>
          <w:rFonts w:ascii="Arial" w:hAnsi="Arial" w:cs="Arial"/>
          <w:color w:val="FFC000"/>
        </w:rPr>
        <w:pict>
          <v:shape id="_x0000_i1028" type="#_x0000_t75" style="width:21.8pt;height:21.8pt">
            <v:imagedata r:id="rId13" o:title="ENQUIRY_PROCESSES_ICONS_Light_Orange-04"/>
          </v:shape>
        </w:pict>
      </w:r>
      <w:r w:rsidR="00981231">
        <w:rPr>
          <w:rFonts w:ascii="Arial" w:hAnsi="Arial" w:cs="Arial"/>
          <w:color w:val="FFC000"/>
        </w:rPr>
        <w:t xml:space="preserve"> </w:t>
      </w:r>
      <w:r w:rsidR="00981231" w:rsidRPr="00FC39A1">
        <w:rPr>
          <w:rFonts w:ascii="Arial" w:hAnsi="Arial" w:cs="Arial"/>
          <w:color w:val="DC7D28"/>
        </w:rPr>
        <w:t>Investigate a claim linking height to lung volume.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551436">
        <w:trPr>
          <w:trHeight w:val="652"/>
        </w:trPr>
        <w:tc>
          <w:tcPr>
            <w:tcW w:w="4867" w:type="dxa"/>
            <w:gridSpan w:val="2"/>
            <w:shd w:val="clear" w:color="auto" w:fill="DC7D28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DC7D28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DC7D28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EAB8C7B" wp14:editId="363918E9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C39A1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</w:pPr>
                                  <w:r w:rsidRPr="00FC39A1"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AB8C7B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" adj="-11796480,,5400" path="m45509,l273050,r,l273050,227541v,25134,-20375,45509,-45509,45509l,273050r,l,45509c,20375,20375,,45509,xe" fillcolor="white [3212]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C39A1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</w:pPr>
                            <w:r w:rsidRPr="00FC39A1"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77D6E66" wp14:editId="32010B08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C39A1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</w:pPr>
                                  <w:r w:rsidRPr="00FC39A1"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77D6E66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" adj="-11796480,,5400" path="m45509,l273050,r,l273050,227541v,25134,-20375,45509,-45509,45509l,273050r,l,45509c,20375,20375,,45509,xe" fillcolor="white [3212]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C39A1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</w:pPr>
                            <w:r w:rsidRPr="00FC39A1"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551436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551436" w:rsidRDefault="00554E08">
            <w:pPr>
              <w:rPr>
                <w:rFonts w:ascii="Arial" w:hAnsi="Arial" w:cs="Arial"/>
                <w:color w:val="DC7D28"/>
                <w:sz w:val="26"/>
                <w:szCs w:val="26"/>
              </w:rPr>
            </w:pPr>
            <w:r w:rsidRPr="00FC39A1">
              <w:rPr>
                <w:rFonts w:ascii="Arial" w:hAnsi="Arial" w:cs="Arial"/>
                <w:color w:val="DC7D28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F1F80" w:rsidRPr="00257811" w:rsidTr="006F1F80">
        <w:trPr>
          <w:trHeight w:val="730"/>
        </w:trPr>
        <w:tc>
          <w:tcPr>
            <w:tcW w:w="851" w:type="dxa"/>
            <w:vMerge w:val="restart"/>
          </w:tcPr>
          <w:p w:rsidR="006F1F80" w:rsidRPr="003F47CF" w:rsidRDefault="006F1F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6F3E200" wp14:editId="4531DF1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46548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F1F80" w:rsidRPr="00387A75" w:rsidRDefault="006F1F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F3E200" id="Round Diagonal Corner Rectangle 2" o:spid="_x0000_s1028" style="position:absolute;margin-left:-1.15pt;margin-top:3.65pt;width:21.55pt;height:21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F1F80" w:rsidRPr="00387A75" w:rsidRDefault="006F1F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6F1F80" w:rsidRPr="00257811" w:rsidRDefault="006F1F80" w:rsidP="00291154">
            <w:pPr>
              <w:rPr>
                <w:rFonts w:ascii="Arial" w:hAnsi="Arial" w:cs="Arial"/>
              </w:rPr>
            </w:pPr>
            <w:r w:rsidRPr="006F1F80">
              <w:rPr>
                <w:rFonts w:ascii="Arial" w:hAnsi="Arial" w:cs="Arial"/>
              </w:rPr>
              <w:t>In gas exchange, oxygen and carbon dioxide move between alveoli and the blood. Oxygen is transported to cells for aerobic respiration and carbon dioxide, a waste product of respiration, is removed from the body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DC7D28"/>
            </w:tcBorders>
          </w:tcPr>
          <w:p w:rsidR="006F1F80" w:rsidRPr="00554E08" w:rsidRDefault="006F1F8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6F1F80" w:rsidRPr="003F47CF" w:rsidRDefault="006F1F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548149A" wp14:editId="594B27F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F1F80" w:rsidRPr="00387A75" w:rsidRDefault="006F1F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548149A" id="Round Diagonal Corner Rectangle 15" o:spid="_x0000_s1029" style="position:absolute;margin-left:-1.3pt;margin-top:3.65pt;width:21.5pt;height:2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6F1F80" w:rsidRPr="00387A75" w:rsidRDefault="006F1F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F1F80" w:rsidRPr="00257811" w:rsidRDefault="006F1F80" w:rsidP="000711C7">
            <w:pPr>
              <w:rPr>
                <w:rFonts w:ascii="Arial" w:hAnsi="Arial" w:cs="Arial"/>
              </w:rPr>
            </w:pPr>
            <w:r w:rsidRPr="006F1F80">
              <w:rPr>
                <w:rFonts w:ascii="Arial" w:hAnsi="Arial" w:cs="Arial"/>
              </w:rPr>
              <w:t>Explain how exercise, smoking and asthma affect the gas exchange system</w:t>
            </w:r>
            <w:r w:rsidR="00291154">
              <w:rPr>
                <w:rFonts w:ascii="Arial" w:hAnsi="Arial" w:cs="Arial"/>
              </w:rPr>
              <w:t>.</w:t>
            </w:r>
          </w:p>
        </w:tc>
      </w:tr>
      <w:tr w:rsidR="006F1F80" w:rsidRPr="00257811" w:rsidTr="006F1F80">
        <w:trPr>
          <w:trHeight w:val="731"/>
        </w:trPr>
        <w:tc>
          <w:tcPr>
            <w:tcW w:w="851" w:type="dxa"/>
            <w:vMerge/>
          </w:tcPr>
          <w:p w:rsidR="006F1F80" w:rsidRPr="003F47CF" w:rsidRDefault="006F1F8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6F1F80" w:rsidRPr="006F1F80" w:rsidRDefault="006F1F8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DC7D28"/>
            </w:tcBorders>
          </w:tcPr>
          <w:p w:rsidR="006F1F80" w:rsidRPr="00554E08" w:rsidRDefault="006F1F8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6F1F80" w:rsidRPr="003F47CF" w:rsidRDefault="006F1F8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F4E598A" wp14:editId="0BCDF57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71755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F1F80" w:rsidRPr="00387A75" w:rsidRDefault="006F1F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F4E598A" id="Round Diagonal Corner Rectangle 16" o:spid="_x0000_s1030" style="position:absolute;margin-left:-1.3pt;margin-top:5.65pt;width:21.5pt;height:2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Y2sAIAALE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6F1F80" w:rsidRPr="00387A75" w:rsidRDefault="006F1F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F1F80" w:rsidRPr="00257811" w:rsidRDefault="006F1F80" w:rsidP="000711C7">
            <w:pPr>
              <w:rPr>
                <w:rFonts w:ascii="Arial" w:hAnsi="Arial" w:cs="Arial"/>
              </w:rPr>
            </w:pPr>
            <w:r w:rsidRPr="006F1F80">
              <w:rPr>
                <w:rFonts w:ascii="Arial" w:hAnsi="Arial" w:cs="Arial"/>
              </w:rPr>
              <w:t>Explain how the parts of the gas exchange system are adapted to their function</w:t>
            </w:r>
            <w:r w:rsidR="00291154">
              <w:rPr>
                <w:rFonts w:ascii="Arial" w:hAnsi="Arial" w:cs="Arial"/>
              </w:rPr>
              <w:t>.</w:t>
            </w:r>
          </w:p>
        </w:tc>
      </w:tr>
      <w:tr w:rsidR="006F1F80" w:rsidRPr="00257811" w:rsidTr="006F1F80">
        <w:trPr>
          <w:trHeight w:val="653"/>
        </w:trPr>
        <w:tc>
          <w:tcPr>
            <w:tcW w:w="851" w:type="dxa"/>
            <w:vMerge w:val="restart"/>
          </w:tcPr>
          <w:p w:rsidR="006F1F80" w:rsidRPr="003F47CF" w:rsidRDefault="006F1F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ADB935F" wp14:editId="24B158F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68359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F1F80" w:rsidRPr="00387A75" w:rsidRDefault="006F1F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ADB935F" id="Round Diagonal Corner Rectangle 7" o:spid="_x0000_s1031" style="position:absolute;margin-left:-1.15pt;margin-top:5.4pt;width:21.55pt;height:21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cVrgIAAK8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F1F80" w:rsidRPr="00387A75" w:rsidRDefault="006F1F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6F1F80" w:rsidRPr="00257811" w:rsidRDefault="006F1F80" w:rsidP="000711C7">
            <w:pPr>
              <w:rPr>
                <w:rFonts w:ascii="Arial" w:hAnsi="Arial" w:cs="Arial"/>
              </w:rPr>
            </w:pPr>
            <w:r w:rsidRPr="006F1F80">
              <w:rPr>
                <w:rFonts w:ascii="Arial" w:hAnsi="Arial" w:cs="Arial"/>
              </w:rPr>
              <w:t>Breathing occurs through the action of muscles in the ribcage and diaphragm. The amount of oxygen required by body cells determines the rate of breathing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DC7D28"/>
            </w:tcBorders>
          </w:tcPr>
          <w:p w:rsidR="006F1F80" w:rsidRPr="00554E08" w:rsidRDefault="006F1F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6F1F80" w:rsidRPr="003F47CF" w:rsidRDefault="006F1F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2ADB638" wp14:editId="1D3463A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76835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2ADB638" id="Round Diagonal Corner Rectangle 18" o:spid="_x0000_s1032" style="position:absolute;margin-left:-1.3pt;margin-top:6.05pt;width:21.5pt;height:2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F1F80" w:rsidRPr="00257811" w:rsidRDefault="006F1F80" w:rsidP="000711C7">
            <w:pPr>
              <w:rPr>
                <w:rFonts w:ascii="Arial" w:hAnsi="Arial" w:cs="Arial"/>
              </w:rPr>
            </w:pPr>
            <w:r w:rsidRPr="006F1F80">
              <w:rPr>
                <w:rFonts w:ascii="Arial" w:hAnsi="Arial" w:cs="Arial"/>
              </w:rPr>
              <w:t>Explain observations about changes to breathing rate and volume</w:t>
            </w:r>
            <w:r w:rsidR="00291154">
              <w:rPr>
                <w:rFonts w:ascii="Arial" w:hAnsi="Arial" w:cs="Arial"/>
              </w:rPr>
              <w:t>.</w:t>
            </w:r>
          </w:p>
        </w:tc>
      </w:tr>
      <w:tr w:rsidR="006F1F80" w:rsidRPr="00257811" w:rsidTr="006F1F80">
        <w:trPr>
          <w:trHeight w:val="646"/>
        </w:trPr>
        <w:tc>
          <w:tcPr>
            <w:tcW w:w="851" w:type="dxa"/>
            <w:vMerge/>
          </w:tcPr>
          <w:p w:rsidR="006F1F80" w:rsidRPr="003F47CF" w:rsidRDefault="006F1F8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6F1F80" w:rsidRPr="006F1F80" w:rsidRDefault="006F1F80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DC7D28"/>
            </w:tcBorders>
          </w:tcPr>
          <w:p w:rsidR="006F1F80" w:rsidRPr="00554E08" w:rsidRDefault="006F1F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6F1F80" w:rsidRPr="003F47CF" w:rsidRDefault="006F1F8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4A0EACA" wp14:editId="7C5BF4D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80010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A0EACA" id="Round Diagonal Corner Rectangle 19" o:spid="_x0000_s1033" style="position:absolute;margin-left:-1.3pt;margin-top:6.3pt;width:21.5pt;height:2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F1F80" w:rsidRPr="00257811" w:rsidRDefault="006F1F80" w:rsidP="000711C7">
            <w:pPr>
              <w:rPr>
                <w:rFonts w:ascii="Arial" w:hAnsi="Arial" w:cs="Arial"/>
              </w:rPr>
            </w:pPr>
            <w:r w:rsidRPr="006F1F80">
              <w:rPr>
                <w:rFonts w:ascii="Arial" w:hAnsi="Arial" w:cs="Arial"/>
              </w:rPr>
              <w:t>Explain how changes in volume and pressure inside the chest move gases in and out of the lungs</w:t>
            </w:r>
            <w:r w:rsidR="00291154">
              <w:rPr>
                <w:rFonts w:ascii="Arial" w:hAnsi="Arial" w:cs="Arial"/>
              </w:rPr>
              <w:t>.</w:t>
            </w:r>
          </w:p>
        </w:tc>
      </w:tr>
      <w:tr w:rsidR="001D2FB1" w:rsidRPr="00257811" w:rsidTr="00551436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DC7D28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DC7D28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DC7D28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FC62CF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DC7D28"/>
            </w:tcBorders>
            <w:vAlign w:val="center"/>
          </w:tcPr>
          <w:p w:rsidR="001D2FB1" w:rsidRPr="00551436" w:rsidRDefault="001D2FB1" w:rsidP="00B53487">
            <w:pPr>
              <w:rPr>
                <w:rFonts w:ascii="Arial" w:hAnsi="Arial" w:cs="Arial"/>
                <w:color w:val="DC7D28"/>
                <w:sz w:val="26"/>
                <w:szCs w:val="26"/>
              </w:rPr>
            </w:pPr>
            <w:r w:rsidRPr="00FC39A1">
              <w:rPr>
                <w:rFonts w:ascii="Arial" w:hAnsi="Arial" w:cs="Arial"/>
                <w:color w:val="DC7D28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DC7D28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DC7D28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C39A1">
        <w:trPr>
          <w:trHeight w:val="567"/>
        </w:trPr>
        <w:tc>
          <w:tcPr>
            <w:tcW w:w="851" w:type="dxa"/>
          </w:tcPr>
          <w:p w:rsidR="00554E08" w:rsidRPr="003F47CF" w:rsidRDefault="006F1F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C20D67F" wp14:editId="22D1A38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51435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20D67F" id="Round Diagonal Corner Rectangle 8" o:spid="_x0000_s1034" style="position:absolute;margin-left:-1.15pt;margin-top:4.05pt;width:21.55pt;height:21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vnrQIAAK8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300370" w:rsidP="000711C7">
            <w:pPr>
              <w:rPr>
                <w:rFonts w:ascii="Arial" w:hAnsi="Arial" w:cs="Arial"/>
              </w:rPr>
            </w:pPr>
            <w:r w:rsidRPr="00300370">
              <w:rPr>
                <w:rFonts w:ascii="Arial" w:hAnsi="Arial" w:cs="Arial"/>
                <w:b/>
              </w:rPr>
              <w:t>Breathing</w:t>
            </w:r>
            <w:r w:rsidR="00291154">
              <w:rPr>
                <w:rFonts w:ascii="Arial" w:hAnsi="Arial" w:cs="Arial"/>
                <w:b/>
              </w:rPr>
              <w:t>:</w:t>
            </w:r>
            <w:r w:rsidRPr="00300370">
              <w:rPr>
                <w:rFonts w:ascii="Arial" w:hAnsi="Arial" w:cs="Arial"/>
              </w:rPr>
              <w:t xml:space="preserve"> The movement of air in and out of the lungs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FC62C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F7A256A" wp14:editId="6BFA2B0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72200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62CF" w:rsidRPr="00387A75" w:rsidRDefault="0034176E" w:rsidP="00FC62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-1.3pt;margin-top:5.7pt;width:21.5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C62CF" w:rsidRPr="00387A75" w:rsidRDefault="0034176E" w:rsidP="00FC62C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C39A1">
        <w:trPr>
          <w:trHeight w:val="567"/>
        </w:trPr>
        <w:tc>
          <w:tcPr>
            <w:tcW w:w="851" w:type="dxa"/>
          </w:tcPr>
          <w:p w:rsidR="00554E08" w:rsidRPr="003F47CF" w:rsidRDefault="006F1F80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DC5C1CA" wp14:editId="46A82A9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843915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DC5C1CA" id="Round Diagonal Corner Rectangle 17" o:spid="_x0000_s1036" style="position:absolute;margin-left:-1.15pt;margin-top:66.45pt;width:21.55pt;height:21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oYrgIAALI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B4C5318" wp14:editId="6A1CB29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48260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4C5318" id="Round Diagonal Corner Rectangle 9" o:spid="_x0000_s1037" style="position:absolute;margin-left:-1.15pt;margin-top:3.8pt;width:21.55pt;height:2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300370" w:rsidP="000711C7">
            <w:pPr>
              <w:rPr>
                <w:rFonts w:ascii="Arial" w:hAnsi="Arial" w:cs="Arial"/>
              </w:rPr>
            </w:pPr>
            <w:r w:rsidRPr="00300370">
              <w:rPr>
                <w:rFonts w:ascii="Arial" w:hAnsi="Arial" w:cs="Arial"/>
                <w:b/>
              </w:rPr>
              <w:t>Trachea (windpipe)</w:t>
            </w:r>
            <w:r w:rsidR="00291154">
              <w:rPr>
                <w:rFonts w:ascii="Arial" w:hAnsi="Arial" w:cs="Arial"/>
                <w:b/>
              </w:rPr>
              <w:t>:</w:t>
            </w:r>
            <w:r w:rsidRPr="00300370">
              <w:rPr>
                <w:rFonts w:ascii="Arial" w:hAnsi="Arial" w:cs="Arial"/>
              </w:rPr>
              <w:t xml:space="preserve"> Carries air from the mouth and nose to the lungs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C39A1">
        <w:trPr>
          <w:trHeight w:val="567"/>
        </w:trPr>
        <w:tc>
          <w:tcPr>
            <w:tcW w:w="851" w:type="dxa"/>
          </w:tcPr>
          <w:p w:rsidR="00554E08" w:rsidRPr="003F47CF" w:rsidRDefault="00103FD5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4D952E6" wp14:editId="604E14E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31336</wp:posOffset>
                      </wp:positionV>
                      <wp:extent cx="273050" cy="27305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D952E6" id="Round Diagonal Corner Rectangle 10" o:spid="_x0000_s1038" style="position:absolute;margin-left:-1.15pt;margin-top:2.45pt;width:21.5pt;height:2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300370" w:rsidP="000711C7">
            <w:pPr>
              <w:rPr>
                <w:rFonts w:ascii="Arial" w:hAnsi="Arial" w:cs="Arial"/>
              </w:rPr>
            </w:pPr>
            <w:r w:rsidRPr="00300370">
              <w:rPr>
                <w:rFonts w:ascii="Arial" w:hAnsi="Arial" w:cs="Arial"/>
                <w:b/>
              </w:rPr>
              <w:t>Bronchi</w:t>
            </w:r>
            <w:r w:rsidR="00291154">
              <w:rPr>
                <w:rFonts w:ascii="Arial" w:hAnsi="Arial" w:cs="Arial"/>
                <w:b/>
              </w:rPr>
              <w:t>:</w:t>
            </w:r>
            <w:r w:rsidRPr="00300370">
              <w:rPr>
                <w:rFonts w:ascii="Arial" w:hAnsi="Arial" w:cs="Arial"/>
              </w:rPr>
              <w:t xml:space="preserve"> Two tubes which carry air to the lungs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C39A1">
        <w:trPr>
          <w:trHeight w:val="567"/>
        </w:trPr>
        <w:tc>
          <w:tcPr>
            <w:tcW w:w="851" w:type="dxa"/>
          </w:tcPr>
          <w:p w:rsidR="00554E08" w:rsidRPr="000C2F8A" w:rsidRDefault="006F1F80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EF842EC" wp14:editId="452C5D6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47493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F1F80" w:rsidRPr="00387A75" w:rsidRDefault="006F1F80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F842EC" id="Round Diagonal Corner Rectangle 6" o:spid="_x0000_s1039" style="position:absolute;margin-left:-1.15pt;margin-top:3.75pt;width:21.55pt;height:21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F1F80" w:rsidRPr="00387A75" w:rsidRDefault="006F1F80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300370" w:rsidP="000711C7">
            <w:pPr>
              <w:rPr>
                <w:rFonts w:ascii="Arial" w:hAnsi="Arial" w:cs="Arial"/>
              </w:rPr>
            </w:pPr>
            <w:r w:rsidRPr="00300370">
              <w:rPr>
                <w:rFonts w:ascii="Arial" w:hAnsi="Arial" w:cs="Arial"/>
                <w:b/>
              </w:rPr>
              <w:t>Bronchioles</w:t>
            </w:r>
            <w:r w:rsidR="00291154">
              <w:rPr>
                <w:rFonts w:ascii="Arial" w:hAnsi="Arial" w:cs="Arial"/>
                <w:b/>
              </w:rPr>
              <w:t>:</w:t>
            </w:r>
            <w:r w:rsidRPr="00300370">
              <w:rPr>
                <w:rFonts w:ascii="Arial" w:hAnsi="Arial" w:cs="Arial"/>
              </w:rPr>
              <w:t xml:space="preserve"> Small tubes in the lung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6F1F80" w:rsidRPr="00257811" w:rsidTr="00FC39A1">
        <w:trPr>
          <w:trHeight w:val="567"/>
        </w:trPr>
        <w:tc>
          <w:tcPr>
            <w:tcW w:w="851" w:type="dxa"/>
          </w:tcPr>
          <w:p w:rsidR="006F1F80" w:rsidRPr="003F47CF" w:rsidRDefault="00103FD5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4804343" wp14:editId="07A12CC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53561</wp:posOffset>
                      </wp:positionV>
                      <wp:extent cx="273050" cy="27305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4804343" id="Round Diagonal Corner Rectangle 11" o:spid="_x0000_s1040" style="position:absolute;margin-left:-1.15pt;margin-top:4.2pt;width:21.5pt;height:2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F1F80" w:rsidRPr="00257811" w:rsidRDefault="00300370" w:rsidP="000711C7">
            <w:pPr>
              <w:rPr>
                <w:rFonts w:ascii="Arial" w:hAnsi="Arial" w:cs="Arial"/>
              </w:rPr>
            </w:pPr>
            <w:r w:rsidRPr="00300370">
              <w:rPr>
                <w:rFonts w:ascii="Arial" w:hAnsi="Arial" w:cs="Arial"/>
                <w:b/>
              </w:rPr>
              <w:t>Alveoli</w:t>
            </w:r>
            <w:r w:rsidR="00291154">
              <w:rPr>
                <w:rFonts w:ascii="Arial" w:hAnsi="Arial" w:cs="Arial"/>
                <w:b/>
              </w:rPr>
              <w:t>:</w:t>
            </w:r>
            <w:r w:rsidRPr="00300370">
              <w:rPr>
                <w:rFonts w:ascii="Arial" w:hAnsi="Arial" w:cs="Arial"/>
              </w:rPr>
              <w:t xml:space="preserve"> Small air sacs found at the end of each bronchiole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6F1F80" w:rsidRPr="00554E08" w:rsidRDefault="006F1F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6F1F80" w:rsidRPr="003F47CF" w:rsidRDefault="00FC62C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DA837E0" wp14:editId="29744BD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66213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62CF" w:rsidRPr="00387A75" w:rsidRDefault="0034176E" w:rsidP="00FC62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41" style="position:absolute;margin-left:-1.3pt;margin-top:5.2pt;width:21.5pt;height:2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C62CF" w:rsidRPr="00387A75" w:rsidRDefault="0034176E" w:rsidP="00FC62C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6F1F80" w:rsidRPr="00257811" w:rsidRDefault="006F1F80" w:rsidP="000711C7">
            <w:pPr>
              <w:rPr>
                <w:rFonts w:ascii="Arial" w:hAnsi="Arial" w:cs="Arial"/>
              </w:rPr>
            </w:pPr>
          </w:p>
        </w:tc>
      </w:tr>
      <w:tr w:rsidR="006F1F80" w:rsidRPr="00257811" w:rsidTr="00FC39A1">
        <w:trPr>
          <w:trHeight w:val="567"/>
        </w:trPr>
        <w:tc>
          <w:tcPr>
            <w:tcW w:w="851" w:type="dxa"/>
          </w:tcPr>
          <w:p w:rsidR="006F1F80" w:rsidRPr="003F47CF" w:rsidRDefault="00103FD5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D8E4B2C" wp14:editId="06E6CF8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48481</wp:posOffset>
                      </wp:positionV>
                      <wp:extent cx="273050" cy="27305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8E4B2C" id="Round Diagonal Corner Rectangle 12" o:spid="_x0000_s1042" style="position:absolute;margin-left:-1.15pt;margin-top:3.8pt;width:21.5pt;height:2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F1F80" w:rsidRPr="00257811" w:rsidRDefault="00300370" w:rsidP="000711C7">
            <w:pPr>
              <w:rPr>
                <w:rFonts w:ascii="Arial" w:hAnsi="Arial" w:cs="Arial"/>
              </w:rPr>
            </w:pPr>
            <w:r w:rsidRPr="00300370">
              <w:rPr>
                <w:rFonts w:ascii="Arial" w:hAnsi="Arial" w:cs="Arial"/>
                <w:b/>
              </w:rPr>
              <w:t>Ribs</w:t>
            </w:r>
            <w:r w:rsidR="00291154">
              <w:rPr>
                <w:rFonts w:ascii="Arial" w:hAnsi="Arial" w:cs="Arial"/>
                <w:b/>
              </w:rPr>
              <w:t>:</w:t>
            </w:r>
            <w:r w:rsidRPr="00300370">
              <w:rPr>
                <w:rFonts w:ascii="Arial" w:hAnsi="Arial" w:cs="Arial"/>
              </w:rPr>
              <w:t xml:space="preserve"> Bones which surround the lungs to form the ribcage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6F1F80" w:rsidRPr="00554E08" w:rsidRDefault="006F1F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6F1F80" w:rsidRPr="003F47CF" w:rsidRDefault="006F1F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6F1F80" w:rsidRPr="00257811" w:rsidRDefault="006F1F80" w:rsidP="000711C7">
            <w:pPr>
              <w:rPr>
                <w:rFonts w:ascii="Arial" w:hAnsi="Arial" w:cs="Arial"/>
              </w:rPr>
            </w:pPr>
          </w:p>
        </w:tc>
      </w:tr>
      <w:tr w:rsidR="006F1F80" w:rsidRPr="00257811" w:rsidTr="00FC39A1">
        <w:trPr>
          <w:trHeight w:val="567"/>
        </w:trPr>
        <w:tc>
          <w:tcPr>
            <w:tcW w:w="851" w:type="dxa"/>
          </w:tcPr>
          <w:p w:rsidR="006F1F80" w:rsidRPr="003F47CF" w:rsidRDefault="00103FD5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79A9B5A" wp14:editId="3146BF1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49530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79A9B5A" id="Round Diagonal Corner Rectangle 13" o:spid="_x0000_s1043" style="position:absolute;margin-left:-1.15pt;margin-top:3.9pt;width:21.5pt;height:2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F1F80" w:rsidRPr="00257811" w:rsidRDefault="00300370" w:rsidP="000711C7">
            <w:pPr>
              <w:rPr>
                <w:rFonts w:ascii="Arial" w:hAnsi="Arial" w:cs="Arial"/>
              </w:rPr>
            </w:pPr>
            <w:r w:rsidRPr="00300370">
              <w:rPr>
                <w:rFonts w:ascii="Arial" w:hAnsi="Arial" w:cs="Arial"/>
                <w:b/>
              </w:rPr>
              <w:t>Diaphragm</w:t>
            </w:r>
            <w:r w:rsidR="00291154">
              <w:rPr>
                <w:rFonts w:ascii="Arial" w:hAnsi="Arial" w:cs="Arial"/>
                <w:b/>
              </w:rPr>
              <w:t>:</w:t>
            </w:r>
            <w:r w:rsidRPr="00300370">
              <w:rPr>
                <w:rFonts w:ascii="Arial" w:hAnsi="Arial" w:cs="Arial"/>
              </w:rPr>
              <w:t xml:space="preserve"> A sheet of muscle found underneath the lungs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6F1F80" w:rsidRPr="00554E08" w:rsidRDefault="006F1F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6F1F80" w:rsidRPr="003F47CF" w:rsidRDefault="006F1F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  <w:bottom w:val="single" w:sz="4" w:space="0" w:color="DC7D28"/>
            </w:tcBorders>
            <w:tcMar>
              <w:bottom w:w="57" w:type="dxa"/>
            </w:tcMar>
            <w:vAlign w:val="center"/>
          </w:tcPr>
          <w:p w:rsidR="006F1F80" w:rsidRPr="00257811" w:rsidRDefault="006F1F80" w:rsidP="000711C7">
            <w:pPr>
              <w:rPr>
                <w:rFonts w:ascii="Arial" w:hAnsi="Arial" w:cs="Arial"/>
              </w:rPr>
            </w:pPr>
          </w:p>
        </w:tc>
      </w:tr>
      <w:tr w:rsidR="006F1F80" w:rsidRPr="00257811" w:rsidTr="00FC39A1">
        <w:trPr>
          <w:trHeight w:val="567"/>
        </w:trPr>
        <w:tc>
          <w:tcPr>
            <w:tcW w:w="851" w:type="dxa"/>
          </w:tcPr>
          <w:p w:rsidR="006F1F80" w:rsidRPr="003F47CF" w:rsidRDefault="00103FD5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3BB0BF6" wp14:editId="49C6AFC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23081</wp:posOffset>
                      </wp:positionV>
                      <wp:extent cx="273050" cy="27305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3E61" w:rsidRPr="00387A75" w:rsidRDefault="005C3E6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BB0BF6" id="Round Diagonal Corner Rectangle 25" o:spid="_x0000_s1044" style="position:absolute;margin-left:-1.15pt;margin-top:1.8pt;width:21.5pt;height:2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" adj="-11796480,,5400" path="m45509,l273050,r,l273050,227541v,25134,-20375,45509,-45509,45509l,273050r,l,45509c,20375,20375,,45509,xe" filled="f" strokecolor="#dc7d2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C3E61" w:rsidRPr="00387A75" w:rsidRDefault="005C3E6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F1F80" w:rsidRPr="00257811" w:rsidRDefault="00300370" w:rsidP="000711C7">
            <w:pPr>
              <w:rPr>
                <w:rFonts w:ascii="Arial" w:hAnsi="Arial" w:cs="Arial"/>
              </w:rPr>
            </w:pPr>
            <w:r w:rsidRPr="00300370">
              <w:rPr>
                <w:rFonts w:ascii="Arial" w:hAnsi="Arial" w:cs="Arial"/>
                <w:b/>
              </w:rPr>
              <w:t>Lung volume</w:t>
            </w:r>
            <w:r w:rsidR="00291154">
              <w:rPr>
                <w:rFonts w:ascii="Arial" w:hAnsi="Arial" w:cs="Arial"/>
                <w:b/>
              </w:rPr>
              <w:t>:</w:t>
            </w:r>
            <w:r w:rsidRPr="00300370">
              <w:rPr>
                <w:rFonts w:ascii="Arial" w:hAnsi="Arial" w:cs="Arial"/>
              </w:rPr>
              <w:t xml:space="preserve"> Measure of the amount of air breathed in or out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6F1F80" w:rsidRPr="00554E08" w:rsidRDefault="006F1F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6F1F80" w:rsidRPr="003F47CF" w:rsidRDefault="006F1F8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DC7D28"/>
            </w:tcBorders>
            <w:tcMar>
              <w:bottom w:w="57" w:type="dxa"/>
            </w:tcMar>
            <w:vAlign w:val="center"/>
          </w:tcPr>
          <w:p w:rsidR="006F1F80" w:rsidRPr="00257811" w:rsidRDefault="006F1F80" w:rsidP="000711C7">
            <w:pPr>
              <w:rPr>
                <w:rFonts w:ascii="Arial" w:hAnsi="Arial" w:cs="Arial"/>
              </w:rPr>
            </w:pPr>
          </w:p>
        </w:tc>
      </w:tr>
      <w:tr w:rsidR="00300370" w:rsidRPr="00257811" w:rsidTr="00551436">
        <w:trPr>
          <w:trHeight w:val="567"/>
        </w:trPr>
        <w:tc>
          <w:tcPr>
            <w:tcW w:w="851" w:type="dxa"/>
          </w:tcPr>
          <w:p w:rsidR="00300370" w:rsidRPr="003F47CF" w:rsidRDefault="0030037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00370" w:rsidRPr="00300370" w:rsidRDefault="00300370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300370" w:rsidRPr="00554E08" w:rsidRDefault="003003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300370" w:rsidRPr="003F47CF" w:rsidRDefault="003003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00370" w:rsidRPr="00257811" w:rsidRDefault="00300370" w:rsidP="000711C7">
            <w:pPr>
              <w:rPr>
                <w:rFonts w:ascii="Arial" w:hAnsi="Arial" w:cs="Arial"/>
              </w:rPr>
            </w:pPr>
          </w:p>
        </w:tc>
      </w:tr>
      <w:tr w:rsidR="00300370" w:rsidRPr="00257811" w:rsidTr="00551436">
        <w:trPr>
          <w:trHeight w:val="567"/>
        </w:trPr>
        <w:tc>
          <w:tcPr>
            <w:tcW w:w="851" w:type="dxa"/>
          </w:tcPr>
          <w:p w:rsidR="00300370" w:rsidRPr="003F47CF" w:rsidRDefault="00300370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300370" w:rsidRPr="00300370" w:rsidRDefault="00300370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DC7D28"/>
            </w:tcBorders>
          </w:tcPr>
          <w:p w:rsidR="00300370" w:rsidRPr="00554E08" w:rsidRDefault="003003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DC7D28"/>
            </w:tcBorders>
          </w:tcPr>
          <w:p w:rsidR="00300370" w:rsidRPr="003F47CF" w:rsidRDefault="00300370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300370" w:rsidRPr="00257811" w:rsidRDefault="00300370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FC39A1">
        <w:trPr>
          <w:trHeight w:val="652"/>
        </w:trPr>
        <w:tc>
          <w:tcPr>
            <w:tcW w:w="851" w:type="dxa"/>
            <w:shd w:val="clear" w:color="auto" w:fill="EEBE9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E450D84" wp14:editId="2A24542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EBE9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C39A1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</w:pPr>
                                  <w:r w:rsidRPr="00FC39A1">
                                    <w:rPr>
                                      <w:rFonts w:ascii="Arial" w:hAnsi="Arial" w:cs="Arial"/>
                                      <w:color w:val="DC7D28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E450D84" id="Round Diagonal Corner Rectangle 5" o:spid="_x0000_s1045" style="position:absolute;margin-left:-1.15pt;margin-top:.95pt;width:21.55pt;height:2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" adj="-11796480,,5400" path="m45601,l273600,r,l273600,227999v,25185,-20416,45601,-45601,45601l,273600r,l,45601c,20416,20416,,45601,xe" fillcolor="white [3212]" strokecolor="#eebe9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FC39A1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</w:pPr>
                            <w:r w:rsidRPr="00FC39A1">
                              <w:rPr>
                                <w:rFonts w:ascii="Arial" w:hAnsi="Arial" w:cs="Arial"/>
                                <w:color w:val="DC7D28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EEBE93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EEBE93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EEBE9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EEBE93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258FB5C" wp14:editId="7AAFB17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258FB5C" id="Round Diagonal Corner Rectangle 14" o:spid="_x0000_s1046" style="position:absolute;margin-left:-1.15pt;margin-top:4.65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6F1F80" w:rsidP="000711C7">
            <w:pPr>
              <w:rPr>
                <w:rFonts w:ascii="Arial" w:hAnsi="Arial" w:cs="Arial"/>
              </w:rPr>
            </w:pPr>
            <w:r w:rsidRPr="006F1F80">
              <w:rPr>
                <w:rFonts w:ascii="Arial" w:hAnsi="Arial" w:cs="Arial"/>
              </w:rPr>
              <w:t>Evaluate a possible treatment for a lung disease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7AD74F9" wp14:editId="346D58F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7AD74F9" id="Round Diagonal Corner Rectangle 21" o:spid="_x0000_s1047" style="position:absolute;margin-left:-1.15pt;margin-top:3.9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6F1F80" w:rsidP="000711C7">
            <w:pPr>
              <w:rPr>
                <w:rFonts w:ascii="Arial" w:hAnsi="Arial" w:cs="Arial"/>
              </w:rPr>
            </w:pPr>
            <w:r w:rsidRPr="006F1F80">
              <w:rPr>
                <w:rFonts w:ascii="Arial" w:hAnsi="Arial" w:cs="Arial"/>
              </w:rPr>
              <w:t>Predict how a change in the gas exchange system could affect other processes in the body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42A1B4C" wp14:editId="2E65EAE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2A1B4C" id="Round Diagonal Corner Rectangle 22" o:spid="_x0000_s1048" style="position:absolute;margin-left:-1.15pt;margin-top:3.75pt;width:21.55pt;height:2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6F1F80" w:rsidP="000711C7">
            <w:pPr>
              <w:rPr>
                <w:rFonts w:ascii="Arial" w:hAnsi="Arial" w:cs="Arial"/>
              </w:rPr>
            </w:pPr>
            <w:r w:rsidRPr="006F1F80">
              <w:rPr>
                <w:rFonts w:ascii="Arial" w:hAnsi="Arial" w:cs="Arial"/>
              </w:rPr>
              <w:t>Evaluate a model for showing the mechanism of breathing</w:t>
            </w:r>
            <w:r w:rsidR="00291154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6D5A10" w:rsidRPr="00257811" w:rsidTr="00B6331B">
        <w:trPr>
          <w:trHeight w:val="567"/>
        </w:trPr>
        <w:tc>
          <w:tcPr>
            <w:tcW w:w="851" w:type="dxa"/>
          </w:tcPr>
          <w:p w:rsidR="006D5A10" w:rsidRPr="003F47CF" w:rsidRDefault="006D5A10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A30964D" wp14:editId="65030972">
                      <wp:simplePos x="0" y="0"/>
                      <wp:positionH relativeFrom="column">
                        <wp:posOffset>-13670</wp:posOffset>
                      </wp:positionH>
                      <wp:positionV relativeFrom="paragraph">
                        <wp:posOffset>71225</wp:posOffset>
                      </wp:positionV>
                      <wp:extent cx="273600" cy="27360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D5A10" w:rsidRPr="00387A75" w:rsidRDefault="006D5A10" w:rsidP="006D5A1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49" style="position:absolute;margin-left:-1.1pt;margin-top:5.6pt;width:21.55pt;height:21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x6sAIAALI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6D5A10" w:rsidRPr="00387A75" w:rsidRDefault="006D5A10" w:rsidP="006D5A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6D5A10" w:rsidRPr="006F1F80" w:rsidRDefault="006D5A10" w:rsidP="00071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out how recreation drugs might affect different body systems.</w:t>
            </w:r>
          </w:p>
        </w:tc>
        <w:tc>
          <w:tcPr>
            <w:tcW w:w="236" w:type="dxa"/>
            <w:tcBorders>
              <w:right w:val="nil"/>
            </w:tcBorders>
          </w:tcPr>
          <w:p w:rsidR="006D5A10" w:rsidRPr="00554E08" w:rsidRDefault="006D5A10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6D5A10" w:rsidRPr="000C2F8A" w:rsidRDefault="006D5A10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6D5A10" w:rsidRPr="00DF6C3B" w:rsidRDefault="006D5A10" w:rsidP="000711C7">
            <w:pPr>
              <w:rPr>
                <w:rFonts w:ascii="Arial" w:hAnsi="Arial" w:cs="Arial"/>
              </w:rPr>
            </w:pPr>
          </w:p>
        </w:tc>
      </w:tr>
      <w:tr w:rsidR="00B6331B" w:rsidRPr="00257811" w:rsidTr="00B6331B">
        <w:trPr>
          <w:trHeight w:val="567"/>
        </w:trPr>
        <w:tc>
          <w:tcPr>
            <w:tcW w:w="851" w:type="dxa"/>
          </w:tcPr>
          <w:p w:rsidR="00B6331B" w:rsidRPr="003F47CF" w:rsidRDefault="00B6331B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08E55D2" wp14:editId="2F7F3959">
                      <wp:simplePos x="0" y="0"/>
                      <wp:positionH relativeFrom="column">
                        <wp:posOffset>-12284</wp:posOffset>
                      </wp:positionH>
                      <wp:positionV relativeFrom="paragraph">
                        <wp:posOffset>60609</wp:posOffset>
                      </wp:positionV>
                      <wp:extent cx="273600" cy="273600"/>
                      <wp:effectExtent l="0" t="0" r="12700" b="12700"/>
                      <wp:wrapNone/>
                      <wp:docPr id="26" name="Round Diagonal Corner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6331B" w:rsidRPr="00387A75" w:rsidRDefault="00B6331B" w:rsidP="00B633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6" o:spid="_x0000_s1050" style="position:absolute;margin-left:-.95pt;margin-top:4.75pt;width:21.55pt;height:21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B6331B" w:rsidRPr="00387A75" w:rsidRDefault="00B6331B" w:rsidP="00B633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B6331B" w:rsidRDefault="00B6331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6331B" w:rsidRPr="00554E08" w:rsidRDefault="00B6331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6331B" w:rsidRPr="000C2F8A" w:rsidRDefault="00B6331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6331B" w:rsidRPr="00DF6C3B" w:rsidRDefault="00B6331B" w:rsidP="000711C7">
            <w:pPr>
              <w:rPr>
                <w:rFonts w:ascii="Arial" w:hAnsi="Arial" w:cs="Arial"/>
              </w:rPr>
            </w:pPr>
          </w:p>
        </w:tc>
      </w:tr>
      <w:tr w:rsidR="00B6331B" w:rsidRPr="00257811" w:rsidTr="00B6331B">
        <w:trPr>
          <w:trHeight w:val="567"/>
        </w:trPr>
        <w:tc>
          <w:tcPr>
            <w:tcW w:w="851" w:type="dxa"/>
          </w:tcPr>
          <w:p w:rsidR="00B6331B" w:rsidRPr="003F47CF" w:rsidRDefault="00B6331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B6331B" w:rsidRDefault="00B6331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6331B" w:rsidRPr="00554E08" w:rsidRDefault="00B6331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6331B" w:rsidRPr="000C2F8A" w:rsidRDefault="00B6331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6331B" w:rsidRPr="00DF6C3B" w:rsidRDefault="00B6331B" w:rsidP="000711C7">
            <w:pPr>
              <w:rPr>
                <w:rFonts w:ascii="Arial" w:hAnsi="Arial" w:cs="Arial"/>
              </w:rPr>
            </w:pPr>
          </w:p>
        </w:tc>
      </w:tr>
      <w:tr w:rsidR="00B6331B" w:rsidRPr="00257811" w:rsidTr="00B6331B">
        <w:trPr>
          <w:trHeight w:val="567"/>
        </w:trPr>
        <w:tc>
          <w:tcPr>
            <w:tcW w:w="851" w:type="dxa"/>
          </w:tcPr>
          <w:p w:rsidR="00B6331B" w:rsidRPr="003F47CF" w:rsidRDefault="00B6331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B6331B" w:rsidRDefault="00B6331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6331B" w:rsidRPr="00554E08" w:rsidRDefault="00B6331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6331B" w:rsidRPr="000C2F8A" w:rsidRDefault="00B6331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6331B" w:rsidRPr="00DF6C3B" w:rsidRDefault="00B6331B" w:rsidP="000711C7">
            <w:pPr>
              <w:rPr>
                <w:rFonts w:ascii="Arial" w:hAnsi="Arial" w:cs="Arial"/>
              </w:rPr>
            </w:pPr>
          </w:p>
        </w:tc>
      </w:tr>
      <w:tr w:rsidR="00B6331B" w:rsidRPr="00257811" w:rsidTr="00B6331B">
        <w:trPr>
          <w:trHeight w:val="567"/>
        </w:trPr>
        <w:tc>
          <w:tcPr>
            <w:tcW w:w="851" w:type="dxa"/>
          </w:tcPr>
          <w:p w:rsidR="00B6331B" w:rsidRPr="003F47CF" w:rsidRDefault="00B6331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B6331B" w:rsidRDefault="00B6331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6331B" w:rsidRPr="00554E08" w:rsidRDefault="00B6331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6331B" w:rsidRPr="000C2F8A" w:rsidRDefault="00B6331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6331B" w:rsidRPr="00DF6C3B" w:rsidRDefault="00B6331B" w:rsidP="000711C7">
            <w:pPr>
              <w:rPr>
                <w:rFonts w:ascii="Arial" w:hAnsi="Arial" w:cs="Arial"/>
              </w:rPr>
            </w:pPr>
          </w:p>
        </w:tc>
      </w:tr>
      <w:tr w:rsidR="00B6331B" w:rsidRPr="00257811" w:rsidTr="00B6331B">
        <w:trPr>
          <w:trHeight w:val="567"/>
        </w:trPr>
        <w:tc>
          <w:tcPr>
            <w:tcW w:w="851" w:type="dxa"/>
          </w:tcPr>
          <w:p w:rsidR="00B6331B" w:rsidRPr="003F47CF" w:rsidRDefault="00B6331B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D50EB0A" wp14:editId="44559182">
                      <wp:simplePos x="0" y="0"/>
                      <wp:positionH relativeFrom="column">
                        <wp:posOffset>-11014</wp:posOffset>
                      </wp:positionH>
                      <wp:positionV relativeFrom="paragraph">
                        <wp:posOffset>78193</wp:posOffset>
                      </wp:positionV>
                      <wp:extent cx="273600" cy="273600"/>
                      <wp:effectExtent l="0" t="0" r="12700" b="12700"/>
                      <wp:wrapNone/>
                      <wp:docPr id="27" name="Round Diagonal Corner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DC7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6331B" w:rsidRPr="00387A75" w:rsidRDefault="00B6331B" w:rsidP="00B633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7" o:spid="_x0000_s1051" style="position:absolute;margin-left:-.85pt;margin-top:6.15pt;width:21.55pt;height:21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" adj="-11796480,,5400" path="m45601,l273600,r,l273600,227999v,25185,-20416,45601,-45601,45601l,273600r,l,45601c,20416,20416,,45601,xe" filled="f" strokecolor="#dc7d2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B6331B" w:rsidRPr="00387A75" w:rsidRDefault="00B6331B" w:rsidP="00B633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B6331B" w:rsidRDefault="00B6331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6331B" w:rsidRPr="00554E08" w:rsidRDefault="00B6331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6331B" w:rsidRPr="000C2F8A" w:rsidRDefault="00B6331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6331B" w:rsidRPr="00DF6C3B" w:rsidRDefault="00B6331B" w:rsidP="000711C7">
            <w:pPr>
              <w:rPr>
                <w:rFonts w:ascii="Arial" w:hAnsi="Arial" w:cs="Arial"/>
              </w:rPr>
            </w:pPr>
          </w:p>
        </w:tc>
      </w:tr>
      <w:tr w:rsidR="00B6331B" w:rsidRPr="00257811" w:rsidTr="00B6331B">
        <w:trPr>
          <w:trHeight w:val="567"/>
        </w:trPr>
        <w:tc>
          <w:tcPr>
            <w:tcW w:w="851" w:type="dxa"/>
          </w:tcPr>
          <w:p w:rsidR="00B6331B" w:rsidRPr="003F47CF" w:rsidRDefault="00B6331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B6331B" w:rsidRDefault="00B6331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6331B" w:rsidRPr="00554E08" w:rsidRDefault="00B6331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6331B" w:rsidRPr="000C2F8A" w:rsidRDefault="00B6331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6331B" w:rsidRPr="00DF6C3B" w:rsidRDefault="00B6331B" w:rsidP="000711C7">
            <w:pPr>
              <w:rPr>
                <w:rFonts w:ascii="Arial" w:hAnsi="Arial" w:cs="Arial"/>
              </w:rPr>
            </w:pPr>
          </w:p>
        </w:tc>
      </w:tr>
      <w:tr w:rsidR="00B6331B" w:rsidRPr="00257811" w:rsidTr="00B6331B">
        <w:trPr>
          <w:trHeight w:val="567"/>
        </w:trPr>
        <w:tc>
          <w:tcPr>
            <w:tcW w:w="851" w:type="dxa"/>
          </w:tcPr>
          <w:p w:rsidR="00B6331B" w:rsidRPr="003F47CF" w:rsidRDefault="00B6331B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E16446" w:themeColor="background2"/>
              <w:bottom w:val="single" w:sz="4" w:space="0" w:color="E16446" w:themeColor="background2"/>
            </w:tcBorders>
            <w:tcMar>
              <w:bottom w:w="57" w:type="dxa"/>
            </w:tcMar>
            <w:vAlign w:val="center"/>
          </w:tcPr>
          <w:p w:rsidR="00B6331B" w:rsidRDefault="00B6331B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6331B" w:rsidRPr="00554E08" w:rsidRDefault="00B6331B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B6331B" w:rsidRPr="000C2F8A" w:rsidRDefault="00B6331B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B6331B" w:rsidRPr="00DF6C3B" w:rsidRDefault="00B6331B" w:rsidP="000711C7">
            <w:pPr>
              <w:rPr>
                <w:rFonts w:ascii="Arial" w:hAnsi="Arial" w:cs="Arial"/>
              </w:rPr>
            </w:pPr>
          </w:p>
        </w:tc>
      </w:tr>
    </w:tbl>
    <w:p w:rsidR="00BE5637" w:rsidRDefault="00BE5637"/>
    <w:sectPr w:rsidR="00BE5637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B6331B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77675"/>
    <w:rsid w:val="000930D7"/>
    <w:rsid w:val="00093198"/>
    <w:rsid w:val="000C2F8A"/>
    <w:rsid w:val="000D48A8"/>
    <w:rsid w:val="000F24C4"/>
    <w:rsid w:val="00103FD5"/>
    <w:rsid w:val="00154B3C"/>
    <w:rsid w:val="00186AAE"/>
    <w:rsid w:val="001A35E0"/>
    <w:rsid w:val="001C4CE0"/>
    <w:rsid w:val="001D2FB1"/>
    <w:rsid w:val="001F62E6"/>
    <w:rsid w:val="0020604C"/>
    <w:rsid w:val="00257811"/>
    <w:rsid w:val="00291154"/>
    <w:rsid w:val="00300370"/>
    <w:rsid w:val="0034176E"/>
    <w:rsid w:val="00387A75"/>
    <w:rsid w:val="003975B8"/>
    <w:rsid w:val="003F47CF"/>
    <w:rsid w:val="00521555"/>
    <w:rsid w:val="00551436"/>
    <w:rsid w:val="00554E08"/>
    <w:rsid w:val="0056195D"/>
    <w:rsid w:val="0058055D"/>
    <w:rsid w:val="005A282E"/>
    <w:rsid w:val="005C3E61"/>
    <w:rsid w:val="005F5C31"/>
    <w:rsid w:val="006158E6"/>
    <w:rsid w:val="0069095E"/>
    <w:rsid w:val="006D153C"/>
    <w:rsid w:val="006D5A10"/>
    <w:rsid w:val="006F1F80"/>
    <w:rsid w:val="007476BC"/>
    <w:rsid w:val="00775D32"/>
    <w:rsid w:val="00846FF1"/>
    <w:rsid w:val="008E7A30"/>
    <w:rsid w:val="00981231"/>
    <w:rsid w:val="00A17561"/>
    <w:rsid w:val="00A365B5"/>
    <w:rsid w:val="00B2554A"/>
    <w:rsid w:val="00B42352"/>
    <w:rsid w:val="00B53487"/>
    <w:rsid w:val="00B6331B"/>
    <w:rsid w:val="00BE5637"/>
    <w:rsid w:val="00C1089B"/>
    <w:rsid w:val="00CC657C"/>
    <w:rsid w:val="00D4325B"/>
    <w:rsid w:val="00DF6C3B"/>
    <w:rsid w:val="00F5607D"/>
    <w:rsid w:val="00FC39A1"/>
    <w:rsid w:val="00FC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9AD68905.dotm</Template>
  <TotalTime>4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Organisms Breathing</dc:title>
  <dc:creator>AQA</dc:creator>
  <dcterms:created xsi:type="dcterms:W3CDTF">2016-08-03T16:18:00Z</dcterms:created>
  <dcterms:modified xsi:type="dcterms:W3CDTF">2019-09-16T14:10:00Z</dcterms:modified>
</cp:coreProperties>
</file>