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75" w:rsidRDefault="00B119E2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1267460</wp:posOffset>
            </wp:positionV>
            <wp:extent cx="6631200" cy="12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32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01"/>
                    <a:stretch/>
                  </pic:blipFill>
                  <pic:spPr bwMode="auto">
                    <a:xfrm>
                      <a:off x="0" y="0"/>
                      <a:ext cx="6631200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675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35D2E717" wp14:editId="76F83997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320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7CF">
        <w:rPr>
          <w:rFonts w:ascii="Arial" w:hAnsi="Arial" w:cs="Arial"/>
          <w:color w:val="000000" w:themeColor="text1"/>
          <w:sz w:val="18"/>
          <w:szCs w:val="18"/>
        </w:rPr>
        <w:tab/>
      </w:r>
      <w:r w:rsidR="00DE27CF">
        <w:rPr>
          <w:rFonts w:ascii="Arial" w:hAnsi="Arial" w:cs="Arial"/>
          <w:color w:val="000000" w:themeColor="text1"/>
          <w:sz w:val="18"/>
          <w:szCs w:val="18"/>
        </w:rPr>
        <w:tab/>
      </w:r>
      <w:r w:rsidR="00DE27CF">
        <w:rPr>
          <w:rFonts w:ascii="Arial" w:hAnsi="Arial" w:cs="Arial"/>
          <w:color w:val="000000" w:themeColor="text1"/>
          <w:sz w:val="18"/>
          <w:szCs w:val="18"/>
        </w:rPr>
        <w:tab/>
      </w:r>
      <w:r w:rsidR="00DE27CF">
        <w:rPr>
          <w:rFonts w:ascii="Arial" w:hAnsi="Arial" w:cs="Arial"/>
          <w:color w:val="000000" w:themeColor="text1"/>
          <w:sz w:val="18"/>
          <w:szCs w:val="18"/>
        </w:rPr>
        <w:tab/>
      </w:r>
      <w:r w:rsidR="00DE27CF">
        <w:rPr>
          <w:rFonts w:ascii="Arial" w:hAnsi="Arial" w:cs="Arial"/>
          <w:color w:val="000000" w:themeColor="text1"/>
          <w:sz w:val="18"/>
          <w:szCs w:val="18"/>
        </w:rPr>
        <w:tab/>
      </w:r>
      <w:r w:rsidR="00DE27CF">
        <w:rPr>
          <w:rFonts w:ascii="Arial" w:hAnsi="Arial" w:cs="Arial"/>
          <w:color w:val="000000" w:themeColor="text1"/>
          <w:sz w:val="18"/>
          <w:szCs w:val="18"/>
        </w:rPr>
        <w:tab/>
      </w:r>
      <w:r w:rsidR="00DE27CF">
        <w:rPr>
          <w:rFonts w:ascii="Arial" w:hAnsi="Arial" w:cs="Arial"/>
          <w:color w:val="000000" w:themeColor="text1"/>
          <w:sz w:val="18"/>
          <w:szCs w:val="18"/>
        </w:rPr>
        <w:tab/>
      </w:r>
      <w:r w:rsidR="00DE27CF">
        <w:rPr>
          <w:rFonts w:ascii="Arial" w:hAnsi="Arial" w:cs="Arial"/>
          <w:color w:val="000000" w:themeColor="text1"/>
          <w:sz w:val="18"/>
          <w:szCs w:val="18"/>
        </w:rPr>
        <w:tab/>
      </w:r>
      <w:r w:rsidR="00DE27CF">
        <w:rPr>
          <w:rFonts w:ascii="Arial" w:hAnsi="Arial" w:cs="Arial"/>
          <w:color w:val="000000" w:themeColor="text1"/>
          <w:sz w:val="18"/>
          <w:szCs w:val="18"/>
        </w:rPr>
        <w:tab/>
        <w:t>Name: _____________________________</w:t>
      </w:r>
    </w:p>
    <w:p w:rsidR="00077675" w:rsidRDefault="00DE27CF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  <w:t>Date: ______________________________</w:t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P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FFFFFF" w:themeColor="background1"/>
          <w:sz w:val="42"/>
          <w:szCs w:val="42"/>
        </w:rPr>
        <w:sectPr w:rsidR="00077675" w:rsidSect="00077675">
          <w:footerReference w:type="default" r:id="rId10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AB61BA" w:rsidRDefault="00AB61BA">
      <w:pPr>
        <w:rPr>
          <w:color w:val="FFC000"/>
        </w:rPr>
      </w:pPr>
    </w:p>
    <w:p w:rsidR="004A2967" w:rsidRPr="00C86EE0" w:rsidRDefault="00615DC6">
      <w:pPr>
        <w:rPr>
          <w:color w:val="DC7D28"/>
        </w:rPr>
      </w:pPr>
      <w:r>
        <w:rPr>
          <w:rFonts w:ascii="Arial" w:hAnsi="Arial" w:cs="Arial"/>
          <w:color w:val="FFC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8pt;height:21.8pt">
            <v:imagedata r:id="rId11" o:title="ENQUIRY_PROCESSES_ICONS_Light_Orange-02"/>
          </v:shape>
        </w:pict>
      </w:r>
      <w:r w:rsidR="00AB61BA">
        <w:rPr>
          <w:rFonts w:ascii="Arial" w:hAnsi="Arial" w:cs="Arial"/>
          <w:color w:val="FFC000"/>
        </w:rPr>
        <w:t xml:space="preserve"> </w:t>
      </w:r>
      <w:r>
        <w:rPr>
          <w:rFonts w:ascii="Arial" w:hAnsi="Arial" w:cs="Arial"/>
          <w:color w:val="FFC000"/>
        </w:rPr>
        <w:pict>
          <v:shape id="_x0000_i1026" type="#_x0000_t75" style="width:21.8pt;height:21.8pt">
            <v:imagedata r:id="rId12" o:title="ENQUIRY_PROCESSES_ICONS_Light_Orange-03"/>
          </v:shape>
        </w:pict>
      </w:r>
      <w:r w:rsidR="00AB61BA">
        <w:rPr>
          <w:rFonts w:ascii="Arial" w:hAnsi="Arial" w:cs="Arial"/>
          <w:color w:val="FFC000"/>
        </w:rPr>
        <w:t xml:space="preserve"> </w:t>
      </w:r>
      <w:r>
        <w:rPr>
          <w:rFonts w:ascii="Arial" w:hAnsi="Arial" w:cs="Arial"/>
          <w:color w:val="FFC000"/>
        </w:rPr>
        <w:pict>
          <v:shape id="_x0000_i1027" type="#_x0000_t75" style="width:21.8pt;height:21.8pt">
            <v:imagedata r:id="rId13" o:title="ENQUIRY_PROCESSES_ICONS_Light_Orange-01"/>
          </v:shape>
        </w:pict>
      </w:r>
      <w:r w:rsidR="00AB61BA">
        <w:rPr>
          <w:rFonts w:ascii="Arial" w:hAnsi="Arial" w:cs="Arial"/>
          <w:color w:val="FFC000"/>
        </w:rPr>
        <w:t xml:space="preserve"> </w:t>
      </w:r>
      <w:r w:rsidR="00AB61BA" w:rsidRPr="00C86EE0">
        <w:rPr>
          <w:rFonts w:ascii="Arial" w:hAnsi="Arial" w:cs="Arial"/>
          <w:color w:val="DC7D28"/>
        </w:rPr>
        <w:t>Evaluate how well a model represents key features of the digestive system.</w:t>
      </w:r>
    </w:p>
    <w:tbl>
      <w:tblPr>
        <w:tblStyle w:val="TableGrid"/>
        <w:tblW w:w="1056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762"/>
      </w:tblGrid>
      <w:tr w:rsidR="00554E08" w:rsidRPr="00257811" w:rsidTr="00551436">
        <w:trPr>
          <w:trHeight w:val="652"/>
        </w:trPr>
        <w:tc>
          <w:tcPr>
            <w:tcW w:w="4867" w:type="dxa"/>
            <w:gridSpan w:val="2"/>
            <w:shd w:val="clear" w:color="auto" w:fill="DC7D28"/>
            <w:vAlign w:val="center"/>
          </w:tcPr>
          <w:p w:rsidR="00554E08" w:rsidRPr="00257811" w:rsidRDefault="00554E08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DC7D28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6" w:type="dxa"/>
            <w:gridSpan w:val="2"/>
            <w:tcBorders>
              <w:left w:val="single" w:sz="4" w:space="0" w:color="FFFFFF" w:themeColor="background1"/>
            </w:tcBorders>
            <w:shd w:val="clear" w:color="auto" w:fill="DC7D28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34F26ED" wp14:editId="7E951CA6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C86EE0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DC7D28"/>
                                      <w:sz w:val="32"/>
                                    </w:rPr>
                                  </w:pPr>
                                  <w:r w:rsidRPr="00C86EE0">
                                    <w:rPr>
                                      <w:rFonts w:ascii="Arial" w:hAnsi="Arial" w:cs="Arial"/>
                                      <w:color w:val="DC7D28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34F26ED" id="Round Diagonal Corner Rectangle 4" o:spid="_x0000_s1026" style="position:absolute;left:0;text-align:left;margin-left:-1.3pt;margin-top:3.6pt;width:21.5pt;height:2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" adj="-11796480,,5400" path="m45509,l273050,r,l273050,227541v,25134,-20375,45509,-45509,45509l,273050r,l,45509c,20375,20375,,45509,xe" fillcolor="white [3212]" strokecolor="#dc7d2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C86EE0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DC7D28"/>
                                <w:sz w:val="32"/>
                              </w:rPr>
                            </w:pPr>
                            <w:r w:rsidRPr="00C86EE0">
                              <w:rPr>
                                <w:rFonts w:ascii="Arial" w:hAnsi="Arial" w:cs="Arial"/>
                                <w:color w:val="DC7D28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979023E" wp14:editId="7257DAC3">
                      <wp:simplePos x="0" y="0"/>
                      <wp:positionH relativeFrom="column">
                        <wp:posOffset>-3255010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C86EE0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DC7D28"/>
                                      <w:sz w:val="32"/>
                                    </w:rPr>
                                  </w:pPr>
                                  <w:r w:rsidRPr="00C86EE0">
                                    <w:rPr>
                                      <w:rFonts w:ascii="Arial" w:hAnsi="Arial" w:cs="Arial"/>
                                      <w:color w:val="DC7D28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979023E" id="Round Diagonal Corner Rectangle 3" o:spid="_x0000_s1027" style="position:absolute;left:0;text-align:left;margin-left:-256.3pt;margin-top:3.6pt;width:21.5pt;height:2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" adj="-11796480,,5400" path="m45509,l273050,r,l273050,227541v,25134,-20375,45509,-45509,45509l,273050r,l,45509c,20375,20375,,45509,xe" fillcolor="white [3212]" strokecolor="#dc7d2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C86EE0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DC7D28"/>
                                <w:sz w:val="32"/>
                              </w:rPr>
                            </w:pPr>
                            <w:r w:rsidRPr="00C86EE0">
                              <w:rPr>
                                <w:rFonts w:ascii="Arial" w:hAnsi="Arial" w:cs="Arial"/>
                                <w:color w:val="DC7D28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554E08" w:rsidRPr="00016825" w:rsidTr="00551436">
        <w:trPr>
          <w:trHeight w:val="567"/>
        </w:trPr>
        <w:tc>
          <w:tcPr>
            <w:tcW w:w="4867" w:type="dxa"/>
            <w:gridSpan w:val="2"/>
            <w:vAlign w:val="center"/>
          </w:tcPr>
          <w:p w:rsidR="00554E08" w:rsidRPr="00C86EE0" w:rsidRDefault="00554E08">
            <w:pPr>
              <w:rPr>
                <w:rFonts w:ascii="Arial" w:hAnsi="Arial" w:cs="Arial"/>
                <w:color w:val="DC7D28"/>
                <w:sz w:val="26"/>
                <w:szCs w:val="26"/>
              </w:rPr>
            </w:pPr>
            <w:r w:rsidRPr="00C86EE0">
              <w:rPr>
                <w:rFonts w:ascii="Arial" w:hAnsi="Arial" w:cs="Arial"/>
                <w:color w:val="DC7D28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</w:tcPr>
          <w:p w:rsidR="00554E08" w:rsidRPr="00016825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D434D4" w:rsidRPr="00257811" w:rsidTr="00D434D4">
        <w:trPr>
          <w:trHeight w:val="566"/>
        </w:trPr>
        <w:tc>
          <w:tcPr>
            <w:tcW w:w="851" w:type="dxa"/>
            <w:vMerge w:val="restart"/>
          </w:tcPr>
          <w:p w:rsidR="00D434D4" w:rsidRPr="003F47CF" w:rsidRDefault="00D434D4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29F03EB" wp14:editId="4966236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46548</wp:posOffset>
                      </wp:positionV>
                      <wp:extent cx="273600" cy="27360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434D4" w:rsidRPr="00387A75" w:rsidRDefault="00D434D4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29F03EB" id="Round Diagonal Corner Rectangle 2" o:spid="_x0000_s1028" style="position:absolute;margin-left:-1.15pt;margin-top:3.65pt;width:21.55pt;height:21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434D4" w:rsidRPr="00387A75" w:rsidRDefault="00D434D4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D434D4" w:rsidRPr="00257811" w:rsidRDefault="00D434D4" w:rsidP="000711C7">
            <w:pPr>
              <w:rPr>
                <w:rFonts w:ascii="Arial" w:hAnsi="Arial" w:cs="Arial"/>
              </w:rPr>
            </w:pPr>
            <w:r w:rsidRPr="00D434D4">
              <w:rPr>
                <w:rFonts w:ascii="Arial" w:hAnsi="Arial" w:cs="Arial"/>
              </w:rPr>
              <w:t>The body needs a balanced diet with lipids, proteins, vitamins, minerals, dietary fibre and water, for its cells' energy, growth and maintenance</w:t>
            </w:r>
            <w:r w:rsidR="008F7D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DC7D28"/>
            </w:tcBorders>
          </w:tcPr>
          <w:p w:rsidR="00D434D4" w:rsidRPr="00554E08" w:rsidRDefault="00D434D4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D434D4" w:rsidRPr="003F47CF" w:rsidRDefault="00D434D4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E697990" wp14:editId="5F698445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434D4" w:rsidRPr="00387A75" w:rsidRDefault="00D434D4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E697990" id="Round Diagonal Corner Rectangle 15" o:spid="_x0000_s1029" style="position:absolute;margin-left:-1.3pt;margin-top:3.65pt;width:21.5pt;height:21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" adj="-11796480,,5400" path="m45509,l273050,r,l273050,227541v,25134,-20375,45509,-45509,45509l,273050r,l,45509c,20375,20375,,45509,xe" filled="f" strokecolor="#dc7d2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D434D4" w:rsidRPr="00387A75" w:rsidRDefault="00D434D4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434D4" w:rsidRPr="00257811" w:rsidRDefault="00AD1F4E" w:rsidP="00AD1F4E">
            <w:pPr>
              <w:rPr>
                <w:rFonts w:ascii="Arial" w:hAnsi="Arial" w:cs="Arial"/>
              </w:rPr>
            </w:pPr>
            <w:r w:rsidRPr="00AD1F4E">
              <w:rPr>
                <w:rFonts w:ascii="Arial" w:hAnsi="Arial" w:cs="Arial"/>
              </w:rPr>
              <w:t>Describe possible health effects of unbalanced diets</w:t>
            </w:r>
            <w:r>
              <w:rPr>
                <w:rFonts w:ascii="Arial" w:hAnsi="Arial" w:cs="Arial"/>
              </w:rPr>
              <w:t xml:space="preserve"> </w:t>
            </w:r>
            <w:r w:rsidRPr="00AD1F4E">
              <w:rPr>
                <w:rFonts w:ascii="Arial" w:hAnsi="Arial" w:cs="Arial"/>
              </w:rPr>
              <w:t>from data provided.</w:t>
            </w:r>
          </w:p>
        </w:tc>
      </w:tr>
      <w:tr w:rsidR="00D434D4" w:rsidRPr="00257811" w:rsidTr="00D434D4">
        <w:trPr>
          <w:trHeight w:val="566"/>
        </w:trPr>
        <w:tc>
          <w:tcPr>
            <w:tcW w:w="851" w:type="dxa"/>
            <w:vMerge/>
          </w:tcPr>
          <w:p w:rsidR="00D434D4" w:rsidRPr="003F47CF" w:rsidRDefault="00D434D4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D434D4" w:rsidRPr="00D434D4" w:rsidRDefault="00D434D4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DC7D28"/>
            </w:tcBorders>
          </w:tcPr>
          <w:p w:rsidR="00D434D4" w:rsidRPr="00554E08" w:rsidRDefault="00D434D4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D434D4" w:rsidRPr="003F47CF" w:rsidRDefault="00D434D4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0511FEC" wp14:editId="1342630D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36195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0511FEC" id="Round Diagonal Corner Rectangle 16" o:spid="_x0000_s1030" style="position:absolute;margin-left:-1.3pt;margin-top:2.85pt;width:21.5pt;height:21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" adj="-11796480,,5400" path="m45509,l273050,r,l273050,227541v,25134,-20375,45509,-45509,45509l,273050r,l,45509c,20375,20375,,45509,xe" filled="f" strokecolor="#dc7d2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434D4" w:rsidRPr="00257811" w:rsidRDefault="00AD1F4E" w:rsidP="00AD1F4E">
            <w:pPr>
              <w:rPr>
                <w:rFonts w:ascii="Arial" w:hAnsi="Arial" w:cs="Arial"/>
              </w:rPr>
            </w:pPr>
            <w:r w:rsidRPr="00AD1F4E">
              <w:rPr>
                <w:rFonts w:ascii="Arial" w:hAnsi="Arial" w:cs="Arial"/>
              </w:rPr>
              <w:t>Calculate food requirements for a healthy diet, using</w:t>
            </w:r>
            <w:r>
              <w:rPr>
                <w:rFonts w:ascii="Arial" w:hAnsi="Arial" w:cs="Arial"/>
              </w:rPr>
              <w:t xml:space="preserve"> </w:t>
            </w:r>
            <w:r w:rsidRPr="00AD1F4E">
              <w:rPr>
                <w:rFonts w:ascii="Arial" w:hAnsi="Arial" w:cs="Arial"/>
              </w:rPr>
              <w:t>information provided.</w:t>
            </w:r>
          </w:p>
        </w:tc>
      </w:tr>
      <w:tr w:rsidR="00D434D4" w:rsidRPr="00257811" w:rsidTr="00AD1F4E">
        <w:trPr>
          <w:trHeight w:val="786"/>
        </w:trPr>
        <w:tc>
          <w:tcPr>
            <w:tcW w:w="851" w:type="dxa"/>
            <w:vMerge w:val="restart"/>
          </w:tcPr>
          <w:p w:rsidR="00D434D4" w:rsidRPr="003F47CF" w:rsidRDefault="00D434D4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0F0F66F" wp14:editId="372AA8A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151093</wp:posOffset>
                      </wp:positionV>
                      <wp:extent cx="273600" cy="27360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434D4" w:rsidRPr="00387A75" w:rsidRDefault="00D434D4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0F0F66F" id="Round Diagonal Corner Rectangle 7" o:spid="_x0000_s1031" style="position:absolute;margin-left:-1.15pt;margin-top:11.9pt;width:21.55pt;height:21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434D4" w:rsidRPr="00387A75" w:rsidRDefault="00D434D4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D434D4" w:rsidRPr="00257811" w:rsidRDefault="00D434D4" w:rsidP="000711C7">
            <w:pPr>
              <w:rPr>
                <w:rFonts w:ascii="Arial" w:hAnsi="Arial" w:cs="Arial"/>
              </w:rPr>
            </w:pPr>
            <w:r w:rsidRPr="00D434D4">
              <w:rPr>
                <w:rFonts w:ascii="Arial" w:hAnsi="Arial" w:cs="Arial"/>
              </w:rPr>
              <w:t>Organs of the digestive system are adapted to break large food molecules into small ones which can travel in the blood to cells and are used for life processes</w:t>
            </w:r>
            <w:r w:rsidR="008F7D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DC7D28"/>
            </w:tcBorders>
          </w:tcPr>
          <w:p w:rsidR="00D434D4" w:rsidRPr="00554E08" w:rsidRDefault="00D434D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D434D4" w:rsidRPr="003F47CF" w:rsidRDefault="00D434D4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A944469" wp14:editId="25117B97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18" name="Round Diagonal Corner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D2FB1" w:rsidRPr="00387A75" w:rsidRDefault="001D2FB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A944469" id="Round Diagonal Corner Rectangle 18" o:spid="_x0000_s1032" style="position:absolute;margin-left:-1.3pt;margin-top:3.6pt;width:21.5pt;height:21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" adj="-11796480,,5400" path="m45509,l273050,r,l273050,227541v,25134,-20375,45509,-45509,45509l,273050r,l,45509c,20375,20375,,45509,xe" filled="f" strokecolor="#dc7d2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1D2FB1" w:rsidRPr="00387A75" w:rsidRDefault="001D2FB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</w:tcPr>
          <w:p w:rsidR="00D434D4" w:rsidRPr="00257811" w:rsidRDefault="00AD1F4E" w:rsidP="00AD1F4E">
            <w:pPr>
              <w:rPr>
                <w:rFonts w:ascii="Arial" w:hAnsi="Arial" w:cs="Arial"/>
              </w:rPr>
            </w:pPr>
            <w:r w:rsidRPr="00AD1F4E">
              <w:rPr>
                <w:rFonts w:ascii="Arial" w:hAnsi="Arial" w:cs="Arial"/>
              </w:rPr>
              <w:t>Describe how organs and tissues involved in digestion</w:t>
            </w:r>
            <w:r>
              <w:rPr>
                <w:rFonts w:ascii="Arial" w:hAnsi="Arial" w:cs="Arial"/>
              </w:rPr>
              <w:t xml:space="preserve"> </w:t>
            </w:r>
            <w:r w:rsidRPr="00AD1F4E">
              <w:rPr>
                <w:rFonts w:ascii="Arial" w:hAnsi="Arial" w:cs="Arial"/>
              </w:rPr>
              <w:t>are adapted for their role.</w:t>
            </w:r>
          </w:p>
        </w:tc>
      </w:tr>
      <w:tr w:rsidR="00D434D4" w:rsidRPr="00257811" w:rsidTr="00AD1F4E">
        <w:trPr>
          <w:trHeight w:val="558"/>
        </w:trPr>
        <w:tc>
          <w:tcPr>
            <w:tcW w:w="851" w:type="dxa"/>
            <w:vMerge/>
          </w:tcPr>
          <w:p w:rsidR="00D434D4" w:rsidRPr="003F47CF" w:rsidRDefault="00D434D4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D434D4" w:rsidRPr="00D434D4" w:rsidRDefault="00D434D4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DC7D28"/>
            </w:tcBorders>
          </w:tcPr>
          <w:p w:rsidR="00D434D4" w:rsidRPr="00554E08" w:rsidRDefault="00D434D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D434D4" w:rsidRPr="003F47CF" w:rsidRDefault="00AD1F4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878428A" wp14:editId="689D94A0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12102</wp:posOffset>
                      </wp:positionV>
                      <wp:extent cx="273050" cy="273050"/>
                      <wp:effectExtent l="0" t="0" r="12700" b="12700"/>
                      <wp:wrapNone/>
                      <wp:docPr id="31" name="Round Diagonal Corner 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D1F4E" w:rsidRPr="00387A75" w:rsidRDefault="00AD1F4E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878428A" id="Round Diagonal Corner Rectangle 31" o:spid="_x0000_s1033" style="position:absolute;margin-left:-1.3pt;margin-top:.95pt;width:21.5pt;height:21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" adj="-11796480,,5400" path="m45509,l273050,r,l273050,227541v,25134,-20375,45509,-45509,45509l,273050r,l,45509c,20375,20375,,45509,xe" filled="f" strokecolor="#dc7d2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AD1F4E" w:rsidRPr="00387A75" w:rsidRDefault="00AD1F4E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</w:tcPr>
          <w:p w:rsidR="00D434D4" w:rsidRPr="00257811" w:rsidRDefault="00AD1F4E" w:rsidP="00AD1F4E">
            <w:pPr>
              <w:rPr>
                <w:rFonts w:ascii="Arial" w:hAnsi="Arial" w:cs="Arial"/>
              </w:rPr>
            </w:pPr>
            <w:r w:rsidRPr="00AD1F4E">
              <w:rPr>
                <w:rFonts w:ascii="Arial" w:hAnsi="Arial" w:cs="Arial"/>
              </w:rPr>
              <w:t>Describe the events that take place in order to turn a</w:t>
            </w:r>
            <w:r>
              <w:rPr>
                <w:rFonts w:ascii="Arial" w:hAnsi="Arial" w:cs="Arial"/>
              </w:rPr>
              <w:t xml:space="preserve"> </w:t>
            </w:r>
            <w:r w:rsidRPr="00AD1F4E">
              <w:rPr>
                <w:rFonts w:ascii="Arial" w:hAnsi="Arial" w:cs="Arial"/>
              </w:rPr>
              <w:t>meal into simple food molecules inside a cell.</w:t>
            </w:r>
          </w:p>
        </w:tc>
      </w:tr>
      <w:tr w:rsidR="001D2FB1" w:rsidRPr="00257811" w:rsidTr="005546BB">
        <w:trPr>
          <w:trHeight w:val="95"/>
        </w:trPr>
        <w:tc>
          <w:tcPr>
            <w:tcW w:w="4867" w:type="dxa"/>
            <w:gridSpan w:val="2"/>
            <w:tcBorders>
              <w:bottom w:val="single" w:sz="4" w:space="0" w:color="DC7D28"/>
            </w:tcBorders>
            <w:vAlign w:val="center"/>
          </w:tcPr>
          <w:p w:rsidR="001D2FB1" w:rsidRPr="001D2FB1" w:rsidRDefault="001D2FB1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DC7D28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DC7D28"/>
            </w:tcBorders>
          </w:tcPr>
          <w:p w:rsidR="001D2FB1" w:rsidRPr="003F47CF" w:rsidRDefault="005546BB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D356B6D" wp14:editId="15671E5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176309</wp:posOffset>
                      </wp:positionV>
                      <wp:extent cx="273050" cy="273050"/>
                      <wp:effectExtent l="0" t="0" r="12700" b="12700"/>
                      <wp:wrapNone/>
                      <wp:docPr id="19" name="Round Diagonal Corner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6BB" w:rsidRPr="00387A75" w:rsidRDefault="0006513E" w:rsidP="005546B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9" o:spid="_x0000_s1034" style="position:absolute;margin-left:-1.6pt;margin-top:13.9pt;width:21.5pt;height:21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" adj="-11796480,,5400" path="m45509,l273050,r,l273050,227541v,25134,-20375,45509,-45509,45509l,273050r,l,45509c,20375,20375,,45509,xe" filled="f" strokecolor="#dc7d2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6BB" w:rsidRPr="00387A75" w:rsidRDefault="0006513E" w:rsidP="005546B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vMerge w:val="restart"/>
            <w:tcBorders>
              <w:bottom w:val="single" w:sz="4" w:space="0" w:color="EC962D"/>
            </w:tcBorders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5546BB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DC7D28"/>
            </w:tcBorders>
            <w:vAlign w:val="center"/>
          </w:tcPr>
          <w:p w:rsidR="001D2FB1" w:rsidRPr="00C86EE0" w:rsidRDefault="001D2FB1" w:rsidP="00B53487">
            <w:pPr>
              <w:rPr>
                <w:rFonts w:ascii="Arial" w:hAnsi="Arial" w:cs="Arial"/>
                <w:color w:val="DC7D28"/>
                <w:sz w:val="26"/>
                <w:szCs w:val="26"/>
              </w:rPr>
            </w:pPr>
            <w:r w:rsidRPr="00C86EE0">
              <w:rPr>
                <w:rFonts w:ascii="Arial" w:hAnsi="Arial" w:cs="Arial"/>
                <w:color w:val="DC7D28"/>
                <w:sz w:val="26"/>
                <w:szCs w:val="26"/>
              </w:rPr>
              <w:t>Facts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DC7D28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DC7D28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Borders>
              <w:top w:val="single" w:sz="4" w:space="0" w:color="EC962D"/>
              <w:bottom w:val="single" w:sz="4" w:space="0" w:color="EC962D"/>
            </w:tcBorders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63176F">
        <w:trPr>
          <w:trHeight w:val="567"/>
        </w:trPr>
        <w:tc>
          <w:tcPr>
            <w:tcW w:w="851" w:type="dxa"/>
          </w:tcPr>
          <w:p w:rsidR="00554E08" w:rsidRPr="003F47CF" w:rsidRDefault="00D434D4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133B663" wp14:editId="77E8D8A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52742</wp:posOffset>
                      </wp:positionV>
                      <wp:extent cx="273600" cy="27360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133B663" id="Round Diagonal Corner Rectangle 8" o:spid="_x0000_s1035" style="position:absolute;margin-left:-1.15pt;margin-top:4.15pt;width:21.55pt;height:21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D434D4" w:rsidP="000711C7">
            <w:pPr>
              <w:rPr>
                <w:rFonts w:ascii="Arial" w:hAnsi="Arial" w:cs="Arial"/>
              </w:rPr>
            </w:pPr>
            <w:r w:rsidRPr="00D434D4">
              <w:rPr>
                <w:rFonts w:ascii="Arial" w:hAnsi="Arial" w:cs="Arial"/>
              </w:rPr>
              <w:t>Iron is a mineral important for red blood cells</w:t>
            </w:r>
            <w:r w:rsidR="008F7D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DC7D28"/>
              <w:bottom w:val="single" w:sz="4" w:space="0" w:color="DC7D28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63176F">
        <w:trPr>
          <w:trHeight w:val="567"/>
        </w:trPr>
        <w:tc>
          <w:tcPr>
            <w:tcW w:w="851" w:type="dxa"/>
          </w:tcPr>
          <w:p w:rsidR="00554E08" w:rsidRPr="003F47CF" w:rsidRDefault="00D434D4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8C3B83A" wp14:editId="577F481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61595</wp:posOffset>
                      </wp:positionV>
                      <wp:extent cx="273600" cy="27360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8C3B83A" id="Round Diagonal Corner Rectangle 9" o:spid="_x0000_s1036" style="position:absolute;margin-left:-1.15pt;margin-top:4.85pt;width:21.55pt;height:21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D434D4" w:rsidP="000711C7">
            <w:pPr>
              <w:rPr>
                <w:rFonts w:ascii="Arial" w:hAnsi="Arial" w:cs="Arial"/>
              </w:rPr>
            </w:pPr>
            <w:r w:rsidRPr="00D434D4">
              <w:rPr>
                <w:rFonts w:ascii="Arial" w:hAnsi="Arial" w:cs="Arial"/>
              </w:rPr>
              <w:t>Calcium is a mineral needed for strong teeth and bones</w:t>
            </w:r>
            <w:r w:rsidR="008F7D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DC7D28"/>
              <w:bottom w:val="single" w:sz="4" w:space="0" w:color="DC7D28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63176F">
        <w:trPr>
          <w:trHeight w:val="567"/>
        </w:trPr>
        <w:tc>
          <w:tcPr>
            <w:tcW w:w="851" w:type="dxa"/>
          </w:tcPr>
          <w:p w:rsidR="00554E08" w:rsidRPr="003F47CF" w:rsidRDefault="00D434D4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35A271" wp14:editId="61A5C01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35560</wp:posOffset>
                      </wp:positionV>
                      <wp:extent cx="273600" cy="273600"/>
                      <wp:effectExtent l="0" t="0" r="12700" b="12700"/>
                      <wp:wrapNone/>
                      <wp:docPr id="10" name="Round Diagonal Corner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135A271" id="Round Diagonal Corner Rectangle 10" o:spid="_x0000_s1037" style="position:absolute;margin-left:-1.15pt;margin-top:2.8pt;width:21.55pt;height: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D434D4" w:rsidP="000711C7">
            <w:pPr>
              <w:rPr>
                <w:rFonts w:ascii="Arial" w:hAnsi="Arial" w:cs="Arial"/>
              </w:rPr>
            </w:pPr>
            <w:r w:rsidRPr="00D434D4">
              <w:rPr>
                <w:rFonts w:ascii="Arial" w:hAnsi="Arial" w:cs="Arial"/>
              </w:rPr>
              <w:t>Vitamins and minerals are needed in small amounts to keep the body healthy</w:t>
            </w:r>
            <w:r w:rsidR="008F7D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DC7D28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5546BB">
        <w:trPr>
          <w:trHeight w:val="119"/>
        </w:trPr>
        <w:tc>
          <w:tcPr>
            <w:tcW w:w="4867" w:type="dxa"/>
            <w:gridSpan w:val="2"/>
            <w:tcBorders>
              <w:bottom w:val="single" w:sz="4" w:space="0" w:color="DC7D28"/>
            </w:tcBorders>
            <w:vAlign w:val="center"/>
          </w:tcPr>
          <w:p w:rsidR="001D2FB1" w:rsidRPr="001D2FB1" w:rsidRDefault="001D2FB1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DC7D28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DC7D28"/>
            </w:tcBorders>
          </w:tcPr>
          <w:p w:rsidR="001D2FB1" w:rsidRPr="003F47CF" w:rsidRDefault="005546BB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CA6F412" wp14:editId="7BEE025E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192184</wp:posOffset>
                      </wp:positionV>
                      <wp:extent cx="273050" cy="273050"/>
                      <wp:effectExtent l="0" t="0" r="12700" b="12700"/>
                      <wp:wrapNone/>
                      <wp:docPr id="24" name="Round Diagonal Corner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6BB" w:rsidRPr="00387A75" w:rsidRDefault="0006513E" w:rsidP="005546B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4" o:spid="_x0000_s1038" style="position:absolute;margin-left:-1.6pt;margin-top:15.15pt;width:21.5pt;height:21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" adj="-11796480,,5400" path="m45509,l273050,r,l273050,227541v,25134,-20375,45509,-45509,45509l,273050r,l,45509c,20375,20375,,45509,xe" filled="f" strokecolor="#dc7d2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6BB" w:rsidRPr="00387A75" w:rsidRDefault="0006513E" w:rsidP="005546B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vMerge w:val="restart"/>
            <w:tcBorders>
              <w:bottom w:val="single" w:sz="4" w:space="0" w:color="EC962D"/>
            </w:tcBorders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5546BB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DC7D28"/>
            </w:tcBorders>
            <w:vAlign w:val="center"/>
          </w:tcPr>
          <w:p w:rsidR="001D2FB1" w:rsidRPr="00C86EE0" w:rsidRDefault="001D2FB1" w:rsidP="00B53487">
            <w:pPr>
              <w:rPr>
                <w:rFonts w:ascii="Arial" w:hAnsi="Arial" w:cs="Arial"/>
                <w:color w:val="DC7D28"/>
                <w:sz w:val="26"/>
                <w:szCs w:val="26"/>
              </w:rPr>
            </w:pPr>
            <w:r w:rsidRPr="00C86EE0">
              <w:rPr>
                <w:rFonts w:ascii="Arial" w:hAnsi="Arial" w:cs="Arial"/>
                <w:color w:val="DC7D28"/>
                <w:sz w:val="26"/>
                <w:szCs w:val="26"/>
              </w:rPr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DC7D28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DC7D28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Borders>
              <w:top w:val="single" w:sz="4" w:space="0" w:color="EC962D"/>
              <w:bottom w:val="single" w:sz="4" w:space="0" w:color="EC962D"/>
            </w:tcBorders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63176F">
        <w:trPr>
          <w:trHeight w:val="567"/>
        </w:trPr>
        <w:tc>
          <w:tcPr>
            <w:tcW w:w="851" w:type="dxa"/>
          </w:tcPr>
          <w:p w:rsidR="00554E08" w:rsidRPr="003F47CF" w:rsidRDefault="00D434D4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7230B31" wp14:editId="367102A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49530</wp:posOffset>
                      </wp:positionV>
                      <wp:extent cx="273600" cy="273600"/>
                      <wp:effectExtent l="0" t="0" r="12700" b="12700"/>
                      <wp:wrapNone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7230B31" id="Round Diagonal Corner Rectangle 17" o:spid="_x0000_s1039" style="position:absolute;margin-left:-1.15pt;margin-top:3.9pt;width:21.55pt;height:2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D434D4" w:rsidP="000711C7">
            <w:pPr>
              <w:rPr>
                <w:rFonts w:ascii="Arial" w:hAnsi="Arial" w:cs="Arial"/>
              </w:rPr>
            </w:pPr>
            <w:r w:rsidRPr="00C70DF1">
              <w:rPr>
                <w:rFonts w:ascii="Arial" w:hAnsi="Arial" w:cs="Arial"/>
                <w:b/>
              </w:rPr>
              <w:t>Enzymes</w:t>
            </w:r>
            <w:r w:rsidR="008F7D72">
              <w:rPr>
                <w:rFonts w:ascii="Arial" w:hAnsi="Arial" w:cs="Arial"/>
                <w:b/>
              </w:rPr>
              <w:t>:</w:t>
            </w:r>
            <w:r w:rsidRPr="00D434D4">
              <w:rPr>
                <w:rFonts w:ascii="Arial" w:hAnsi="Arial" w:cs="Arial"/>
              </w:rPr>
              <w:t xml:space="preserve"> Substances that speed up the chemical reactions of digestion</w:t>
            </w:r>
            <w:r w:rsidR="008F7D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DC7D28"/>
              <w:bottom w:val="single" w:sz="4" w:space="0" w:color="DC7D28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63176F">
        <w:trPr>
          <w:trHeight w:val="567"/>
        </w:trPr>
        <w:tc>
          <w:tcPr>
            <w:tcW w:w="851" w:type="dxa"/>
          </w:tcPr>
          <w:p w:rsidR="00554E08" w:rsidRPr="003F47CF" w:rsidRDefault="00D434D4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B6A72BD" wp14:editId="3DC0C08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49530</wp:posOffset>
                      </wp:positionV>
                      <wp:extent cx="273600" cy="27360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B6A72BD" id="Round Diagonal Corner Rectangle 11" o:spid="_x0000_s1040" style="position:absolute;margin-left:-1.15pt;margin-top:3.9pt;width:21.55pt;height:2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D434D4" w:rsidP="000711C7">
            <w:pPr>
              <w:rPr>
                <w:rFonts w:ascii="Arial" w:hAnsi="Arial" w:cs="Arial"/>
              </w:rPr>
            </w:pPr>
            <w:r w:rsidRPr="00C70DF1">
              <w:rPr>
                <w:rFonts w:ascii="Arial" w:hAnsi="Arial" w:cs="Arial"/>
                <w:b/>
              </w:rPr>
              <w:t>Dietary fibre</w:t>
            </w:r>
            <w:r w:rsidR="008F7D72">
              <w:rPr>
                <w:rFonts w:ascii="Arial" w:hAnsi="Arial" w:cs="Arial"/>
                <w:b/>
              </w:rPr>
              <w:t>:</w:t>
            </w:r>
            <w:r w:rsidRPr="00D434D4">
              <w:rPr>
                <w:rFonts w:ascii="Arial" w:hAnsi="Arial" w:cs="Arial"/>
              </w:rPr>
              <w:t xml:space="preserve"> Parts of plants that cannot be digested, which helps the body eliminate waste</w:t>
            </w:r>
            <w:r w:rsidR="008F7D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DC7D28"/>
              <w:bottom w:val="single" w:sz="4" w:space="0" w:color="DC7D28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63176F">
        <w:trPr>
          <w:trHeight w:val="567"/>
        </w:trPr>
        <w:tc>
          <w:tcPr>
            <w:tcW w:w="851" w:type="dxa"/>
          </w:tcPr>
          <w:p w:rsidR="00554E08" w:rsidRPr="003F47CF" w:rsidRDefault="00D434D4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97A7BE3" wp14:editId="2AEF974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37465</wp:posOffset>
                      </wp:positionV>
                      <wp:extent cx="273600" cy="27360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97A7BE3" id="Round Diagonal Corner Rectangle 12" o:spid="_x0000_s1041" style="position:absolute;margin-left:-1.15pt;margin-top:2.95pt;width:21.55pt;height:2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D434D4" w:rsidP="000711C7">
            <w:pPr>
              <w:rPr>
                <w:rFonts w:ascii="Arial" w:hAnsi="Arial" w:cs="Arial"/>
              </w:rPr>
            </w:pPr>
            <w:r w:rsidRPr="00C70DF1">
              <w:rPr>
                <w:rFonts w:ascii="Arial" w:hAnsi="Arial" w:cs="Arial"/>
                <w:b/>
              </w:rPr>
              <w:t>Carbohydrates</w:t>
            </w:r>
            <w:r w:rsidR="008F7D72">
              <w:rPr>
                <w:rFonts w:ascii="Arial" w:hAnsi="Arial" w:cs="Arial"/>
                <w:b/>
              </w:rPr>
              <w:t>:</w:t>
            </w:r>
            <w:r w:rsidRPr="00D434D4">
              <w:rPr>
                <w:rFonts w:ascii="Arial" w:hAnsi="Arial" w:cs="Arial"/>
              </w:rPr>
              <w:t xml:space="preserve"> The body's main source of energy. There are </w:t>
            </w:r>
            <w:r w:rsidR="00BF2B75">
              <w:rPr>
                <w:rFonts w:ascii="Arial" w:hAnsi="Arial" w:cs="Arial"/>
              </w:rPr>
              <w:t xml:space="preserve">two types: simple (sugars) and </w:t>
            </w:r>
            <w:r w:rsidRPr="00D434D4">
              <w:rPr>
                <w:rFonts w:ascii="Arial" w:hAnsi="Arial" w:cs="Arial"/>
              </w:rPr>
              <w:t>complex (starch)</w:t>
            </w:r>
            <w:r w:rsidR="008F7D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DC7D28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551436">
        <w:trPr>
          <w:trHeight w:val="567"/>
        </w:trPr>
        <w:tc>
          <w:tcPr>
            <w:tcW w:w="851" w:type="dxa"/>
          </w:tcPr>
          <w:p w:rsidR="00554E08" w:rsidRPr="000C2F8A" w:rsidRDefault="00D434D4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994C9DA" wp14:editId="6C10803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44450</wp:posOffset>
                      </wp:positionV>
                      <wp:extent cx="273600" cy="27360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994C9DA" id="Round Diagonal Corner Rectangle 13" o:spid="_x0000_s1042" style="position:absolute;margin-left:-1.15pt;margin-top:3.5pt;width:21.55pt;height:21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D434D4" w:rsidP="000711C7">
            <w:pPr>
              <w:rPr>
                <w:rFonts w:ascii="Arial" w:hAnsi="Arial" w:cs="Arial"/>
              </w:rPr>
            </w:pPr>
            <w:r w:rsidRPr="00C70DF1">
              <w:rPr>
                <w:rFonts w:ascii="Arial" w:hAnsi="Arial" w:cs="Arial"/>
                <w:b/>
              </w:rPr>
              <w:t>Lipids</w:t>
            </w:r>
            <w:r w:rsidR="008F7D72">
              <w:rPr>
                <w:rFonts w:ascii="Arial" w:hAnsi="Arial" w:cs="Arial"/>
                <w:b/>
              </w:rPr>
              <w:t>:</w:t>
            </w:r>
            <w:r w:rsidRPr="00D434D4">
              <w:rPr>
                <w:rFonts w:ascii="Arial" w:hAnsi="Arial" w:cs="Arial"/>
              </w:rPr>
              <w:t xml:space="preserve"> (fats and oils) A source of energy. Found in butter, milk, eggs, nuts</w:t>
            </w:r>
            <w:r w:rsidR="008F7D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D434D4" w:rsidRPr="00257811" w:rsidTr="00C3316A">
        <w:trPr>
          <w:trHeight w:val="284"/>
        </w:trPr>
        <w:tc>
          <w:tcPr>
            <w:tcW w:w="851" w:type="dxa"/>
          </w:tcPr>
          <w:p w:rsidR="00D434D4" w:rsidRPr="003F47CF" w:rsidRDefault="00D434D4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BE01DB7" wp14:editId="4FE0CD8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57785</wp:posOffset>
                      </wp:positionV>
                      <wp:extent cx="273600" cy="273600"/>
                      <wp:effectExtent l="0" t="0" r="12700" b="12700"/>
                      <wp:wrapNone/>
                      <wp:docPr id="25" name="Round Diagonal Corner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C3E61" w:rsidRPr="00387A75" w:rsidRDefault="005C3E6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BE01DB7" id="Round Diagonal Corner Rectangle 25" o:spid="_x0000_s1043" style="position:absolute;margin-left:-1.15pt;margin-top:4.55pt;width:21.55pt;height:21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C3E61" w:rsidRPr="00387A75" w:rsidRDefault="005C3E6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D434D4" w:rsidRPr="00257811" w:rsidRDefault="00D434D4" w:rsidP="000711C7">
            <w:pPr>
              <w:rPr>
                <w:rFonts w:ascii="Arial" w:hAnsi="Arial" w:cs="Arial"/>
              </w:rPr>
            </w:pPr>
            <w:r w:rsidRPr="00C70DF1">
              <w:rPr>
                <w:rFonts w:ascii="Arial" w:hAnsi="Arial" w:cs="Arial"/>
                <w:b/>
              </w:rPr>
              <w:t>Protein</w:t>
            </w:r>
            <w:r w:rsidR="008F7D72">
              <w:rPr>
                <w:rFonts w:ascii="Arial" w:hAnsi="Arial" w:cs="Arial"/>
                <w:b/>
              </w:rPr>
              <w:t>:</w:t>
            </w:r>
            <w:r w:rsidRPr="00D434D4">
              <w:rPr>
                <w:rFonts w:ascii="Arial" w:hAnsi="Arial" w:cs="Arial"/>
              </w:rPr>
              <w:t xml:space="preserve"> Nutrient your body uses to build new tissue for growth and repair. Sources are meat, fish, eggs, dairy products, beans, nuts and seeds</w:t>
            </w:r>
            <w:r w:rsidR="008F7D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D434D4" w:rsidRPr="00554E08" w:rsidRDefault="00D434D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D434D4" w:rsidRPr="003F47CF" w:rsidRDefault="00D434D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434D4" w:rsidRPr="00257811" w:rsidRDefault="00D434D4" w:rsidP="000711C7">
            <w:pPr>
              <w:rPr>
                <w:rFonts w:ascii="Arial" w:hAnsi="Arial" w:cs="Arial"/>
              </w:rPr>
            </w:pPr>
          </w:p>
        </w:tc>
      </w:tr>
      <w:tr w:rsidR="00D434D4" w:rsidRPr="00257811" w:rsidTr="00551436">
        <w:trPr>
          <w:trHeight w:val="567"/>
        </w:trPr>
        <w:tc>
          <w:tcPr>
            <w:tcW w:w="851" w:type="dxa"/>
          </w:tcPr>
          <w:p w:rsidR="00D434D4" w:rsidRPr="003F47CF" w:rsidRDefault="00D434D4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2CF3EF0" wp14:editId="23AE642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65826</wp:posOffset>
                      </wp:positionV>
                      <wp:extent cx="273600" cy="273600"/>
                      <wp:effectExtent l="0" t="0" r="12700" b="12700"/>
                      <wp:wrapNone/>
                      <wp:docPr id="6" name="Round Diagonal Corner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434D4" w:rsidRPr="00387A75" w:rsidRDefault="00D434D4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2CF3EF0" id="Round Diagonal Corner Rectangle 6" o:spid="_x0000_s1044" style="position:absolute;margin-left:-1.15pt;margin-top:5.2pt;width:21.55pt;height:21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434D4" w:rsidRPr="00387A75" w:rsidRDefault="00D434D4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D434D4" w:rsidRPr="00257811" w:rsidRDefault="00D434D4" w:rsidP="000711C7">
            <w:pPr>
              <w:rPr>
                <w:rFonts w:ascii="Arial" w:hAnsi="Arial" w:cs="Arial"/>
              </w:rPr>
            </w:pPr>
            <w:r w:rsidRPr="00C70DF1">
              <w:rPr>
                <w:rFonts w:ascii="Arial" w:hAnsi="Arial" w:cs="Arial"/>
                <w:b/>
              </w:rPr>
              <w:t>Stomach</w:t>
            </w:r>
            <w:r w:rsidR="008F7D72">
              <w:rPr>
                <w:rFonts w:ascii="Arial" w:hAnsi="Arial" w:cs="Arial"/>
                <w:b/>
              </w:rPr>
              <w:t>:</w:t>
            </w:r>
            <w:r w:rsidRPr="00D434D4">
              <w:rPr>
                <w:rFonts w:ascii="Arial" w:hAnsi="Arial" w:cs="Arial"/>
              </w:rPr>
              <w:t xml:space="preserve"> A sac where food is mixed with acidic juices to start the digestion of protein and kill microorganisms</w:t>
            </w:r>
            <w:r w:rsidR="008F7D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D434D4" w:rsidRPr="00554E08" w:rsidRDefault="00D434D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D434D4" w:rsidRPr="003F47CF" w:rsidRDefault="00D434D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434D4" w:rsidRPr="00257811" w:rsidRDefault="00D434D4" w:rsidP="000711C7">
            <w:pPr>
              <w:rPr>
                <w:rFonts w:ascii="Arial" w:hAnsi="Arial" w:cs="Arial"/>
              </w:rPr>
            </w:pPr>
          </w:p>
        </w:tc>
      </w:tr>
      <w:tr w:rsidR="00D434D4" w:rsidRPr="00257811" w:rsidTr="00551436">
        <w:trPr>
          <w:trHeight w:val="567"/>
        </w:trPr>
        <w:tc>
          <w:tcPr>
            <w:tcW w:w="851" w:type="dxa"/>
          </w:tcPr>
          <w:p w:rsidR="00D434D4" w:rsidRPr="003F47CF" w:rsidRDefault="00D434D4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A22EFFB" wp14:editId="095D4BA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28612</wp:posOffset>
                      </wp:positionV>
                      <wp:extent cx="273600" cy="27360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434D4" w:rsidRPr="00387A75" w:rsidRDefault="00D434D4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A22EFFB" id="Round Diagonal Corner Rectangle 20" o:spid="_x0000_s1045" style="position:absolute;margin-left:-1.15pt;margin-top:2.25pt;width:21.55pt;height:21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434D4" w:rsidRPr="00387A75" w:rsidRDefault="00D434D4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D434D4" w:rsidRPr="00257811" w:rsidRDefault="00D434D4" w:rsidP="000711C7">
            <w:pPr>
              <w:rPr>
                <w:rFonts w:ascii="Arial" w:hAnsi="Arial" w:cs="Arial"/>
              </w:rPr>
            </w:pPr>
            <w:r w:rsidRPr="00C70DF1">
              <w:rPr>
                <w:rFonts w:ascii="Arial" w:hAnsi="Arial" w:cs="Arial"/>
                <w:b/>
              </w:rPr>
              <w:t>Small intestine</w:t>
            </w:r>
            <w:r w:rsidR="008F7D72">
              <w:rPr>
                <w:rFonts w:ascii="Arial" w:hAnsi="Arial" w:cs="Arial"/>
                <w:b/>
              </w:rPr>
              <w:t>:</w:t>
            </w:r>
            <w:r w:rsidRPr="00D434D4">
              <w:rPr>
                <w:rFonts w:ascii="Arial" w:hAnsi="Arial" w:cs="Arial"/>
              </w:rPr>
              <w:t xml:space="preserve"> Upper part of the intestine where digestion is completed and nutrients are absorbed by the blood</w:t>
            </w:r>
            <w:r w:rsidR="008F7D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D434D4" w:rsidRPr="00554E08" w:rsidRDefault="00D434D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D434D4" w:rsidRPr="003F47CF" w:rsidRDefault="00D434D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434D4" w:rsidRPr="00257811" w:rsidRDefault="00D434D4" w:rsidP="000711C7">
            <w:pPr>
              <w:rPr>
                <w:rFonts w:ascii="Arial" w:hAnsi="Arial" w:cs="Arial"/>
              </w:rPr>
            </w:pPr>
          </w:p>
        </w:tc>
      </w:tr>
      <w:tr w:rsidR="00D434D4" w:rsidRPr="00257811" w:rsidTr="00551436">
        <w:trPr>
          <w:trHeight w:val="567"/>
        </w:trPr>
        <w:tc>
          <w:tcPr>
            <w:tcW w:w="851" w:type="dxa"/>
          </w:tcPr>
          <w:p w:rsidR="00D434D4" w:rsidRPr="003F47CF" w:rsidRDefault="00D434D4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8E5736F" wp14:editId="258A425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49340</wp:posOffset>
                      </wp:positionV>
                      <wp:extent cx="273600" cy="273600"/>
                      <wp:effectExtent l="0" t="0" r="12700" b="12700"/>
                      <wp:wrapNone/>
                      <wp:docPr id="26" name="Round Diagonal Corner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434D4" w:rsidRPr="00387A75" w:rsidRDefault="00D434D4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8E5736F" id="Round Diagonal Corner Rectangle 26" o:spid="_x0000_s1046" style="position:absolute;margin-left:-1.15pt;margin-top:3.9pt;width:21.55pt;height:21.5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434D4" w:rsidRPr="00387A75" w:rsidRDefault="00D434D4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D434D4" w:rsidRPr="00257811" w:rsidRDefault="00D434D4" w:rsidP="000711C7">
            <w:pPr>
              <w:rPr>
                <w:rFonts w:ascii="Arial" w:hAnsi="Arial" w:cs="Arial"/>
              </w:rPr>
            </w:pPr>
            <w:r w:rsidRPr="00C70DF1">
              <w:rPr>
                <w:rFonts w:ascii="Arial" w:hAnsi="Arial" w:cs="Arial"/>
                <w:b/>
              </w:rPr>
              <w:t>Large intestine</w:t>
            </w:r>
            <w:r w:rsidR="008F7D72">
              <w:rPr>
                <w:rFonts w:ascii="Arial" w:hAnsi="Arial" w:cs="Arial"/>
                <w:b/>
              </w:rPr>
              <w:t>:</w:t>
            </w:r>
            <w:r w:rsidRPr="00D434D4">
              <w:rPr>
                <w:rFonts w:ascii="Arial" w:hAnsi="Arial" w:cs="Arial"/>
              </w:rPr>
              <w:t xml:space="preserve"> Lower part of the intestine from which water is absorbed and where faeces are formed</w:t>
            </w:r>
            <w:r w:rsidR="008F7D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D434D4" w:rsidRPr="00554E08" w:rsidRDefault="00D434D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D434D4" w:rsidRPr="003F47CF" w:rsidRDefault="00D434D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434D4" w:rsidRPr="00257811" w:rsidRDefault="00D434D4" w:rsidP="000711C7">
            <w:pPr>
              <w:rPr>
                <w:rFonts w:ascii="Arial" w:hAnsi="Arial" w:cs="Arial"/>
              </w:rPr>
            </w:pPr>
          </w:p>
        </w:tc>
      </w:tr>
      <w:tr w:rsidR="00D434D4" w:rsidRPr="00257811" w:rsidTr="00551436">
        <w:trPr>
          <w:trHeight w:val="567"/>
        </w:trPr>
        <w:tc>
          <w:tcPr>
            <w:tcW w:w="851" w:type="dxa"/>
          </w:tcPr>
          <w:p w:rsidR="00D434D4" w:rsidRPr="003F47CF" w:rsidRDefault="00D434D4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C5E46F5" wp14:editId="37D4E1F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57703</wp:posOffset>
                      </wp:positionV>
                      <wp:extent cx="273600" cy="273600"/>
                      <wp:effectExtent l="0" t="0" r="12700" b="12700"/>
                      <wp:wrapNone/>
                      <wp:docPr id="27" name="Round Diagonal Corner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434D4" w:rsidRPr="00387A75" w:rsidRDefault="00D434D4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C5E46F5" id="Round Diagonal Corner Rectangle 27" o:spid="_x0000_s1047" style="position:absolute;margin-left:-1.15pt;margin-top:4.55pt;width:21.55pt;height:21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434D4" w:rsidRPr="00387A75" w:rsidRDefault="00D434D4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D434D4" w:rsidRPr="00257811" w:rsidRDefault="00D434D4" w:rsidP="000711C7">
            <w:pPr>
              <w:rPr>
                <w:rFonts w:ascii="Arial" w:hAnsi="Arial" w:cs="Arial"/>
              </w:rPr>
            </w:pPr>
            <w:r w:rsidRPr="00C70DF1">
              <w:rPr>
                <w:rFonts w:ascii="Arial" w:hAnsi="Arial" w:cs="Arial"/>
                <w:b/>
              </w:rPr>
              <w:t>Gut bacteria</w:t>
            </w:r>
            <w:r w:rsidR="008F7D72">
              <w:rPr>
                <w:rFonts w:ascii="Arial" w:hAnsi="Arial" w:cs="Arial"/>
                <w:b/>
              </w:rPr>
              <w:t>:</w:t>
            </w:r>
            <w:r w:rsidRPr="00D434D4">
              <w:rPr>
                <w:rFonts w:ascii="Arial" w:hAnsi="Arial" w:cs="Arial"/>
              </w:rPr>
              <w:t xml:space="preserve"> Microorganisms that naturally live in the intestine and help food break down</w:t>
            </w:r>
            <w:r w:rsidR="008F7D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D434D4" w:rsidRPr="00554E08" w:rsidRDefault="00D434D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D434D4" w:rsidRPr="003F47CF" w:rsidRDefault="00D434D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434D4" w:rsidRPr="00257811" w:rsidRDefault="00D434D4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C86EE0">
        <w:trPr>
          <w:trHeight w:val="652"/>
        </w:trPr>
        <w:tc>
          <w:tcPr>
            <w:tcW w:w="851" w:type="dxa"/>
            <w:shd w:val="clear" w:color="auto" w:fill="EEBE93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727646C" wp14:editId="3D446CF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EEBE9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C86EE0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DC7D28"/>
                                      <w:sz w:val="32"/>
                                    </w:rPr>
                                  </w:pPr>
                                  <w:r w:rsidRPr="00C86EE0">
                                    <w:rPr>
                                      <w:rFonts w:ascii="Arial" w:hAnsi="Arial" w:cs="Arial"/>
                                      <w:color w:val="DC7D28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727646C" id="Round Diagonal Corner Rectangle 5" o:spid="_x0000_s1048" style="position:absolute;margin-left:-1.15pt;margin-top:.95pt;width:21.55pt;height:21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" adj="-11796480,,5400" path="m45601,l273600,r,l273600,227999v,25185,-20416,45601,-45601,45601l,273600r,l,45601c,20416,20416,,45601,xe" fillcolor="white [3212]" strokecolor="#eebe93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C86EE0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DC7D28"/>
                                <w:sz w:val="32"/>
                              </w:rPr>
                            </w:pPr>
                            <w:r w:rsidRPr="00C86EE0">
                              <w:rPr>
                                <w:rFonts w:ascii="Arial" w:hAnsi="Arial" w:cs="Arial"/>
                                <w:color w:val="DC7D28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EEBE93"/>
            <w:vAlign w:val="center"/>
          </w:tcPr>
          <w:p w:rsidR="00554E08" w:rsidRPr="00B53487" w:rsidRDefault="00554E08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EEBE93"/>
          </w:tcPr>
          <w:p w:rsidR="00554E08" w:rsidRPr="00554E08" w:rsidRDefault="00554E08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EEBE93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shd w:val="clear" w:color="auto" w:fill="EEBE93"/>
            <w:vAlign w:val="center"/>
          </w:tcPr>
          <w:p w:rsidR="00554E08" w:rsidRPr="00257811" w:rsidRDefault="00554E08" w:rsidP="00016825">
            <w:pPr>
              <w:rPr>
                <w:rFonts w:ascii="Arial" w:hAnsi="Arial" w:cs="Arial"/>
              </w:rPr>
            </w:pPr>
          </w:p>
        </w:tc>
      </w:tr>
      <w:tr w:rsidR="00554E08" w:rsidRPr="00257811" w:rsidTr="00DF6C3B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336498B" wp14:editId="54B0026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59055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336498B" id="Round Diagonal Corner Rectangle 14" o:spid="_x0000_s1049" style="position:absolute;margin-left:-1.15pt;margin-top:4.65pt;width:21.55pt;height:21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D434D4" w:rsidP="000711C7">
            <w:pPr>
              <w:rPr>
                <w:rFonts w:ascii="Arial" w:hAnsi="Arial" w:cs="Arial"/>
              </w:rPr>
            </w:pPr>
            <w:r w:rsidRPr="00D434D4">
              <w:rPr>
                <w:rFonts w:ascii="Arial" w:hAnsi="Arial" w:cs="Arial"/>
              </w:rPr>
              <w:t>Design a diet for a person with specific dietary needs</w:t>
            </w:r>
            <w:r w:rsidR="008F7D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DF6C3B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90D02ED" wp14:editId="5335F2B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50020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90D02ED" id="Round Diagonal Corner Rectangle 21" o:spid="_x0000_s1050" style="position:absolute;margin-left:-1.15pt;margin-top:3.95pt;width:21.55pt;height:21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BF2B75" w:rsidP="00071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Critique claims </w:t>
            </w:r>
            <w:r w:rsidR="00D434D4" w:rsidRPr="00D434D4">
              <w:rPr>
                <w:rFonts w:ascii="Arial" w:hAnsi="Arial" w:cs="Arial"/>
              </w:rPr>
              <w:t>for a food product or diet by analysing nutritional information</w:t>
            </w:r>
            <w:r w:rsidR="008F7D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E36E66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7160A4E" wp14:editId="339632E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47625</wp:posOffset>
                      </wp:positionV>
                      <wp:extent cx="273600" cy="273600"/>
                      <wp:effectExtent l="0" t="0" r="12700" b="12700"/>
                      <wp:wrapNone/>
                      <wp:docPr id="22" name="Round Diagonal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EA2DCCA" id="Round Diagonal Corner Rectangle 22" o:spid="_x0000_s1051" style="position:absolute;margin-left:-1.15pt;margin-top:3.75pt;width:21.55pt;height:21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D434D4" w:rsidP="000711C7">
            <w:pPr>
              <w:rPr>
                <w:rFonts w:ascii="Arial" w:hAnsi="Arial" w:cs="Arial"/>
              </w:rPr>
            </w:pPr>
            <w:r w:rsidRPr="00D434D4">
              <w:rPr>
                <w:rFonts w:ascii="Arial" w:hAnsi="Arial" w:cs="Arial"/>
              </w:rPr>
              <w:t>Make deductions from medical symptoms showing problems with the digestive system</w:t>
            </w:r>
            <w:r w:rsidR="008F7D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E36E66" w:rsidRPr="00257811" w:rsidTr="00E36E66">
        <w:trPr>
          <w:trHeight w:val="567"/>
        </w:trPr>
        <w:tc>
          <w:tcPr>
            <w:tcW w:w="851" w:type="dxa"/>
          </w:tcPr>
          <w:p w:rsidR="00E36E66" w:rsidRPr="003F47CF" w:rsidRDefault="00E36E66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42C4062" wp14:editId="50AEAF5D">
                      <wp:simplePos x="0" y="0"/>
                      <wp:positionH relativeFrom="column">
                        <wp:posOffset>-13554</wp:posOffset>
                      </wp:positionH>
                      <wp:positionV relativeFrom="paragraph">
                        <wp:posOffset>67179</wp:posOffset>
                      </wp:positionV>
                      <wp:extent cx="273600" cy="273600"/>
                      <wp:effectExtent l="0" t="0" r="12700" b="12700"/>
                      <wp:wrapNone/>
                      <wp:docPr id="23" name="Round Diagonal Corner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36E66" w:rsidRPr="00387A75" w:rsidRDefault="00E36E66" w:rsidP="00E36E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3" o:spid="_x0000_s1052" style="position:absolute;margin-left:-1.05pt;margin-top:5.3pt;width:21.55pt;height:21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E36E66" w:rsidRPr="00387A75" w:rsidRDefault="00E36E66" w:rsidP="00E36E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E36E66" w:rsidRPr="00D434D4" w:rsidRDefault="00E36E66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E36E66" w:rsidRPr="00554E08" w:rsidRDefault="00E36E66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E36E66" w:rsidRPr="000C2F8A" w:rsidRDefault="00E36E66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36E66" w:rsidRPr="00DF6C3B" w:rsidRDefault="00E36E66" w:rsidP="000711C7">
            <w:pPr>
              <w:rPr>
                <w:rFonts w:ascii="Arial" w:hAnsi="Arial" w:cs="Arial"/>
              </w:rPr>
            </w:pPr>
          </w:p>
        </w:tc>
      </w:tr>
      <w:tr w:rsidR="00E36E66" w:rsidRPr="00257811" w:rsidTr="00E36E66">
        <w:trPr>
          <w:trHeight w:val="567"/>
        </w:trPr>
        <w:tc>
          <w:tcPr>
            <w:tcW w:w="851" w:type="dxa"/>
          </w:tcPr>
          <w:p w:rsidR="00E36E66" w:rsidRPr="003F47CF" w:rsidRDefault="00E36E66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E16446" w:themeColor="background2"/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E36E66" w:rsidRPr="00D434D4" w:rsidRDefault="00E36E66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E36E66" w:rsidRPr="00554E08" w:rsidRDefault="00E36E66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E36E66" w:rsidRPr="000C2F8A" w:rsidRDefault="00E36E66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36E66" w:rsidRPr="00DF6C3B" w:rsidRDefault="00E36E66" w:rsidP="000711C7">
            <w:pPr>
              <w:rPr>
                <w:rFonts w:ascii="Arial" w:hAnsi="Arial" w:cs="Arial"/>
              </w:rPr>
            </w:pPr>
          </w:p>
        </w:tc>
      </w:tr>
      <w:tr w:rsidR="00E36E66" w:rsidRPr="00257811" w:rsidTr="00E36E66">
        <w:trPr>
          <w:trHeight w:val="567"/>
        </w:trPr>
        <w:tc>
          <w:tcPr>
            <w:tcW w:w="851" w:type="dxa"/>
          </w:tcPr>
          <w:p w:rsidR="00E36E66" w:rsidRPr="003F47CF" w:rsidRDefault="00E36E66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E16446" w:themeColor="background2"/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E36E66" w:rsidRPr="00D434D4" w:rsidRDefault="00E36E66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E36E66" w:rsidRPr="00554E08" w:rsidRDefault="00E36E66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E36E66" w:rsidRPr="000C2F8A" w:rsidRDefault="00E36E66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36E66" w:rsidRPr="00DF6C3B" w:rsidRDefault="00E36E66" w:rsidP="000711C7">
            <w:pPr>
              <w:rPr>
                <w:rFonts w:ascii="Arial" w:hAnsi="Arial" w:cs="Arial"/>
              </w:rPr>
            </w:pPr>
          </w:p>
        </w:tc>
      </w:tr>
      <w:tr w:rsidR="00E36E66" w:rsidRPr="00257811" w:rsidTr="00E36E66">
        <w:trPr>
          <w:trHeight w:val="567"/>
        </w:trPr>
        <w:tc>
          <w:tcPr>
            <w:tcW w:w="851" w:type="dxa"/>
          </w:tcPr>
          <w:p w:rsidR="00E36E66" w:rsidRPr="003F47CF" w:rsidRDefault="00E36E66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E36E66" w:rsidRPr="00D434D4" w:rsidRDefault="00E36E66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E36E66" w:rsidRPr="00554E08" w:rsidRDefault="00E36E66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E36E66" w:rsidRPr="000C2F8A" w:rsidRDefault="00E36E66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36E66" w:rsidRPr="00DF6C3B" w:rsidRDefault="00E36E66" w:rsidP="000711C7">
            <w:pPr>
              <w:rPr>
                <w:rFonts w:ascii="Arial" w:hAnsi="Arial" w:cs="Arial"/>
              </w:rPr>
            </w:pPr>
          </w:p>
        </w:tc>
      </w:tr>
      <w:tr w:rsidR="00E36E66" w:rsidRPr="00257811" w:rsidTr="00E36E66">
        <w:trPr>
          <w:trHeight w:val="567"/>
        </w:trPr>
        <w:tc>
          <w:tcPr>
            <w:tcW w:w="851" w:type="dxa"/>
          </w:tcPr>
          <w:p w:rsidR="00E36E66" w:rsidRPr="003F47CF" w:rsidRDefault="00E36E66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A8D5D18" wp14:editId="3C392C6C">
                      <wp:simplePos x="0" y="0"/>
                      <wp:positionH relativeFrom="column">
                        <wp:posOffset>-12284</wp:posOffset>
                      </wp:positionH>
                      <wp:positionV relativeFrom="paragraph">
                        <wp:posOffset>65492</wp:posOffset>
                      </wp:positionV>
                      <wp:extent cx="273600" cy="273600"/>
                      <wp:effectExtent l="0" t="0" r="12700" b="12700"/>
                      <wp:wrapNone/>
                      <wp:docPr id="29" name="Round Diagonal Corner 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36E66" w:rsidRPr="00387A75" w:rsidRDefault="00E36E66" w:rsidP="00E36E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9" o:spid="_x0000_s1053" style="position:absolute;margin-left:-.95pt;margin-top:5.15pt;width:21.55pt;height:21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E36E66" w:rsidRPr="00387A75" w:rsidRDefault="00E36E66" w:rsidP="00E36E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E36E66" w:rsidRPr="00D434D4" w:rsidRDefault="00E36E66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E36E66" w:rsidRPr="00554E08" w:rsidRDefault="00E36E66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E36E66" w:rsidRPr="000C2F8A" w:rsidRDefault="00E36E66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36E66" w:rsidRPr="00DF6C3B" w:rsidRDefault="00E36E66" w:rsidP="000711C7">
            <w:pPr>
              <w:rPr>
                <w:rFonts w:ascii="Arial" w:hAnsi="Arial" w:cs="Arial"/>
              </w:rPr>
            </w:pPr>
          </w:p>
        </w:tc>
      </w:tr>
      <w:tr w:rsidR="00E36E66" w:rsidRPr="00257811" w:rsidTr="00E36E66">
        <w:trPr>
          <w:trHeight w:val="567"/>
        </w:trPr>
        <w:tc>
          <w:tcPr>
            <w:tcW w:w="851" w:type="dxa"/>
          </w:tcPr>
          <w:p w:rsidR="00E36E66" w:rsidRPr="003F47CF" w:rsidRDefault="00E36E66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E16446" w:themeColor="background2"/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E36E66" w:rsidRPr="00D434D4" w:rsidRDefault="00E36E66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E36E66" w:rsidRPr="00554E08" w:rsidRDefault="00E36E66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E36E66" w:rsidRPr="000C2F8A" w:rsidRDefault="00E36E66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36E66" w:rsidRPr="00DF6C3B" w:rsidRDefault="00E36E66" w:rsidP="000711C7">
            <w:pPr>
              <w:rPr>
                <w:rFonts w:ascii="Arial" w:hAnsi="Arial" w:cs="Arial"/>
              </w:rPr>
            </w:pPr>
          </w:p>
        </w:tc>
      </w:tr>
      <w:tr w:rsidR="00E36E66" w:rsidRPr="00257811" w:rsidTr="00E36E66">
        <w:trPr>
          <w:trHeight w:val="567"/>
        </w:trPr>
        <w:tc>
          <w:tcPr>
            <w:tcW w:w="851" w:type="dxa"/>
          </w:tcPr>
          <w:p w:rsidR="00E36E66" w:rsidRPr="003F47CF" w:rsidRDefault="00E36E66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E16446" w:themeColor="background2"/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E36E66" w:rsidRPr="00D434D4" w:rsidRDefault="00E36E66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E36E66" w:rsidRPr="00554E08" w:rsidRDefault="00E36E66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E36E66" w:rsidRPr="000C2F8A" w:rsidRDefault="00E36E66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36E66" w:rsidRPr="00DF6C3B" w:rsidRDefault="00E36E66" w:rsidP="000711C7">
            <w:pPr>
              <w:rPr>
                <w:rFonts w:ascii="Arial" w:hAnsi="Arial" w:cs="Arial"/>
              </w:rPr>
            </w:pPr>
          </w:p>
        </w:tc>
      </w:tr>
    </w:tbl>
    <w:p w:rsidR="00632E86" w:rsidRDefault="00632E86"/>
    <w:sectPr w:rsidR="00632E86" w:rsidSect="00077675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4C4" w:rsidRDefault="000F24C4" w:rsidP="000F24C4">
      <w:pPr>
        <w:spacing w:after="0" w:line="240" w:lineRule="auto"/>
      </w:pPr>
      <w:r>
        <w:separator/>
      </w:r>
    </w:p>
  </w:endnote>
  <w:end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2E6" w:rsidRDefault="00E36E66">
    <w:pPr>
      <w:pStyle w:val="Footer"/>
    </w:pPr>
    <w:r>
      <w:t>Final September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4C4" w:rsidRDefault="000F24C4" w:rsidP="000F24C4">
      <w:pPr>
        <w:spacing w:after="0" w:line="240" w:lineRule="auto"/>
      </w:pPr>
      <w:r>
        <w:separator/>
      </w:r>
    </w:p>
  </w:footnote>
  <w:foot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16825"/>
    <w:rsid w:val="0006513E"/>
    <w:rsid w:val="000711C7"/>
    <w:rsid w:val="00077675"/>
    <w:rsid w:val="000930D7"/>
    <w:rsid w:val="00093198"/>
    <w:rsid w:val="000C2F8A"/>
    <w:rsid w:val="000D48A8"/>
    <w:rsid w:val="000F24C4"/>
    <w:rsid w:val="00154B3C"/>
    <w:rsid w:val="00186AAE"/>
    <w:rsid w:val="001A35E0"/>
    <w:rsid w:val="001D2FB1"/>
    <w:rsid w:val="001F62E6"/>
    <w:rsid w:val="00257811"/>
    <w:rsid w:val="00387A75"/>
    <w:rsid w:val="003F47CF"/>
    <w:rsid w:val="004A2967"/>
    <w:rsid w:val="004B17C4"/>
    <w:rsid w:val="00521555"/>
    <w:rsid w:val="00551436"/>
    <w:rsid w:val="005546BB"/>
    <w:rsid w:val="00554E08"/>
    <w:rsid w:val="0056195D"/>
    <w:rsid w:val="0058055D"/>
    <w:rsid w:val="005A282E"/>
    <w:rsid w:val="005C3E61"/>
    <w:rsid w:val="00615DC6"/>
    <w:rsid w:val="0063176F"/>
    <w:rsid w:val="00632E86"/>
    <w:rsid w:val="0069095E"/>
    <w:rsid w:val="006D153C"/>
    <w:rsid w:val="007A2E28"/>
    <w:rsid w:val="00846FF1"/>
    <w:rsid w:val="008E7A30"/>
    <w:rsid w:val="008F7D72"/>
    <w:rsid w:val="00A17561"/>
    <w:rsid w:val="00A365B5"/>
    <w:rsid w:val="00AB61BA"/>
    <w:rsid w:val="00AD1F4E"/>
    <w:rsid w:val="00B119E2"/>
    <w:rsid w:val="00B2554A"/>
    <w:rsid w:val="00B42352"/>
    <w:rsid w:val="00B53487"/>
    <w:rsid w:val="00BF2B75"/>
    <w:rsid w:val="00C1089B"/>
    <w:rsid w:val="00C3316A"/>
    <w:rsid w:val="00C70DF1"/>
    <w:rsid w:val="00C86EE0"/>
    <w:rsid w:val="00CC657C"/>
    <w:rsid w:val="00D434D4"/>
    <w:rsid w:val="00D755FB"/>
    <w:rsid w:val="00DE27CF"/>
    <w:rsid w:val="00DF6C3B"/>
    <w:rsid w:val="00E36E66"/>
    <w:rsid w:val="00F5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BDAA0D-C87A-425C-AB84-6AB52D31D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117C8A3F.dotm</Template>
  <TotalTime>0</TotalTime>
  <Pages>2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Organisms Digestion</dc:title>
  <dc:creator>AQA</dc:creator>
  <dcterms:created xsi:type="dcterms:W3CDTF">2016-08-04T15:13:00Z</dcterms:created>
  <dcterms:modified xsi:type="dcterms:W3CDTF">2019-09-17T10:48:00Z</dcterms:modified>
</cp:coreProperties>
</file>