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197" w:rsidRPr="00E37D9E" w:rsidRDefault="005B6197">
      <w:pPr>
        <w:rPr>
          <w:rFonts w:ascii="Arial" w:hAnsi="Arial" w:cs="Arial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834368" behindDoc="0" locked="0" layoutInCell="1" allowOverlap="1" wp14:anchorId="78E61598" wp14:editId="2DD7698C">
            <wp:simplePos x="0" y="0"/>
            <wp:positionH relativeFrom="page">
              <wp:posOffset>421005</wp:posOffset>
            </wp:positionH>
            <wp:positionV relativeFrom="page">
              <wp:posOffset>540385</wp:posOffset>
            </wp:positionV>
            <wp:extent cx="1296000" cy="583200"/>
            <wp:effectExtent l="0" t="0" r="0" b="762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A_New_logo_strapline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D9E">
        <w:tab/>
      </w:r>
      <w:r w:rsidR="00E37D9E">
        <w:tab/>
      </w:r>
      <w:r w:rsidR="00E37D9E">
        <w:tab/>
      </w:r>
      <w:r w:rsidR="00E37D9E">
        <w:tab/>
      </w:r>
      <w:r w:rsidR="00E37D9E">
        <w:tab/>
      </w:r>
      <w:r w:rsidR="00E37D9E">
        <w:tab/>
      </w:r>
      <w:r w:rsidR="00E37D9E">
        <w:tab/>
      </w:r>
      <w:r w:rsidR="00E51279" w:rsidRPr="00E37D9E">
        <w:rPr>
          <w:rFonts w:ascii="Arial" w:hAnsi="Arial" w:cs="Arial"/>
        </w:rPr>
        <w:t>Name: __________________________________</w:t>
      </w:r>
    </w:p>
    <w:p w:rsidR="005B6197" w:rsidRPr="00E37D9E" w:rsidRDefault="00E37D9E">
      <w:pPr>
        <w:rPr>
          <w:rFonts w:ascii="Arial" w:hAnsi="Arial" w:cs="Arial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51279" w:rsidRPr="00E37D9E">
        <w:rPr>
          <w:rFonts w:ascii="Arial" w:hAnsi="Arial" w:cs="Arial"/>
        </w:rPr>
        <w:t>Date: ___________________________________</w:t>
      </w:r>
    </w:p>
    <w:p w:rsidR="005B6197" w:rsidRDefault="005B6197">
      <w:r>
        <w:rPr>
          <w:noProof/>
          <w:lang w:eastAsia="en-GB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1262743</wp:posOffset>
            </wp:positionV>
            <wp:extent cx="6622223" cy="1153886"/>
            <wp:effectExtent l="0" t="0" r="0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TITLES-22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896"/>
                    <a:stretch/>
                  </pic:blipFill>
                  <pic:spPr bwMode="auto">
                    <a:xfrm>
                      <a:off x="0" y="0"/>
                      <a:ext cx="6645600" cy="1157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197" w:rsidRDefault="005B6197"/>
    <w:p w:rsidR="005B6197" w:rsidRDefault="005B6197"/>
    <w:p w:rsidR="005B6197" w:rsidRDefault="005B6197"/>
    <w:p w:rsidR="005B6197" w:rsidRDefault="005B6197"/>
    <w:p w:rsidR="005B6197" w:rsidRDefault="005B6197">
      <w:pPr>
        <w:sectPr w:rsidR="005B6197" w:rsidSect="005B6197">
          <w:footerReference w:type="default" r:id="rId10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337D33" w:rsidRPr="00290B95" w:rsidRDefault="002326D7">
      <w:pPr>
        <w:rPr>
          <w:color w:val="9999FF"/>
        </w:rPr>
      </w:pPr>
      <w:r>
        <w:rPr>
          <w:rFonts w:ascii="Arial" w:hAnsi="Arial" w:cs="Arial"/>
          <w:color w:val="9999FF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2pt;height:22.2pt">
            <v:imagedata r:id="rId11" o:title="ENQUIRY_PROCESSES_ICONS_Lavender-02"/>
          </v:shape>
        </w:pict>
      </w:r>
      <w:r w:rsidR="00290B95">
        <w:rPr>
          <w:rFonts w:ascii="Arial" w:hAnsi="Arial" w:cs="Arial"/>
          <w:color w:val="9999FF"/>
        </w:rPr>
        <w:t xml:space="preserve"> </w:t>
      </w:r>
      <w:r>
        <w:rPr>
          <w:rFonts w:ascii="Arial" w:hAnsi="Arial" w:cs="Arial"/>
          <w:color w:val="9999FF"/>
        </w:rPr>
        <w:pict>
          <v:shape id="_x0000_i1026" type="#_x0000_t75" style="width:22.2pt;height:22.2pt">
            <v:imagedata r:id="rId12" o:title="ENQUIRY_PROCESSES_ICONS_Lavender-03"/>
          </v:shape>
        </w:pict>
      </w:r>
      <w:r w:rsidR="00290B95">
        <w:rPr>
          <w:rFonts w:ascii="Arial" w:hAnsi="Arial" w:cs="Arial"/>
          <w:color w:val="9999FF"/>
        </w:rPr>
        <w:t xml:space="preserve"> </w:t>
      </w:r>
      <w:r>
        <w:rPr>
          <w:rFonts w:ascii="Arial" w:hAnsi="Arial" w:cs="Arial"/>
          <w:color w:val="9999FF"/>
        </w:rPr>
        <w:pict>
          <v:shape id="_x0000_i1027" type="#_x0000_t75" style="width:22.2pt;height:22.2pt">
            <v:imagedata r:id="rId13" o:title="ENQUIRY_PROCESSES_ICONS_Lavender-01"/>
          </v:shape>
        </w:pict>
      </w:r>
      <w:r w:rsidR="00290B95">
        <w:rPr>
          <w:rFonts w:ascii="Arial" w:hAnsi="Arial" w:cs="Arial"/>
          <w:color w:val="9999FF"/>
        </w:rPr>
        <w:t xml:space="preserve"> </w:t>
      </w:r>
      <w:r>
        <w:rPr>
          <w:rFonts w:ascii="Arial" w:hAnsi="Arial" w:cs="Arial"/>
          <w:color w:val="9999FF"/>
        </w:rPr>
        <w:pict>
          <v:shape id="_x0000_i1028" type="#_x0000_t75" style="width:22.2pt;height:22.2pt">
            <v:imagedata r:id="rId14" o:title="ENQUIRY_PROCESSES_ICONS_Lavender-04"/>
          </v:shape>
        </w:pict>
      </w:r>
      <w:r w:rsidR="00290B95">
        <w:rPr>
          <w:rFonts w:ascii="Arial" w:hAnsi="Arial" w:cs="Arial"/>
          <w:color w:val="9999FF"/>
        </w:rPr>
        <w:t xml:space="preserve"> </w:t>
      </w:r>
      <w:r w:rsidR="00290B95" w:rsidRPr="00F71236">
        <w:rPr>
          <w:rFonts w:ascii="Arial" w:hAnsi="Arial" w:cs="Arial"/>
          <w:color w:val="7D82B4"/>
        </w:rPr>
        <w:t>Devise an enquiry to compare how well indigestion remedies work.</w:t>
      </w:r>
    </w:p>
    <w:tbl>
      <w:tblPr>
        <w:tblStyle w:val="TableGrid"/>
        <w:tblW w:w="10569" w:type="dxa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4016"/>
        <w:gridCol w:w="236"/>
        <w:gridCol w:w="704"/>
        <w:gridCol w:w="4762"/>
      </w:tblGrid>
      <w:tr w:rsidR="00554E08" w:rsidRPr="00257811" w:rsidTr="00874108">
        <w:trPr>
          <w:trHeight w:val="652"/>
        </w:trPr>
        <w:tc>
          <w:tcPr>
            <w:tcW w:w="4867" w:type="dxa"/>
            <w:gridSpan w:val="2"/>
            <w:shd w:val="clear" w:color="auto" w:fill="7D82B4"/>
            <w:vAlign w:val="center"/>
          </w:tcPr>
          <w:p w:rsidR="00554E08" w:rsidRPr="00257811" w:rsidRDefault="00554E08" w:rsidP="00B53487">
            <w:pPr>
              <w:ind w:left="567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Know</w:t>
            </w:r>
          </w:p>
        </w:tc>
        <w:tc>
          <w:tcPr>
            <w:tcW w:w="236" w:type="dxa"/>
            <w:tcBorders>
              <w:left w:val="nil"/>
              <w:right w:val="single" w:sz="4" w:space="0" w:color="FFFFFF" w:themeColor="background1"/>
            </w:tcBorders>
            <w:shd w:val="clear" w:color="auto" w:fill="7D82B4"/>
          </w:tcPr>
          <w:p w:rsidR="00554E08" w:rsidRPr="00554E08" w:rsidRDefault="00554E08" w:rsidP="00B53487">
            <w:pPr>
              <w:ind w:left="510"/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5466" w:type="dxa"/>
            <w:gridSpan w:val="2"/>
            <w:tcBorders>
              <w:left w:val="single" w:sz="4" w:space="0" w:color="FFFFFF" w:themeColor="background1"/>
            </w:tcBorders>
            <w:shd w:val="clear" w:color="auto" w:fill="7D82B4"/>
            <w:vAlign w:val="center"/>
          </w:tcPr>
          <w:p w:rsidR="00554E08" w:rsidRPr="00257811" w:rsidRDefault="00554E08" w:rsidP="00B53487">
            <w:pPr>
              <w:ind w:left="510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D0F44E0" wp14:editId="5DD21552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4" name="Round Diagonal Corner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F71236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7D82B4"/>
                                      <w:sz w:val="32"/>
                                    </w:rPr>
                                  </w:pPr>
                                  <w:r w:rsidRPr="00F71236">
                                    <w:rPr>
                                      <w:rFonts w:ascii="Arial" w:hAnsi="Arial" w:cs="Arial"/>
                                      <w:color w:val="7D82B4"/>
                                      <w:sz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4D0F44E0" id="Round Diagonal Corner Rectangle 4" o:spid="_x0000_s1026" style="position:absolute;left:0;text-align:left;margin-left:-1.3pt;margin-top:3.6pt;width:21.5pt;height:21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" adj="-11796480,,5400" path="m45509,l273050,r,l273050,227541v,25134,-20375,45509,-45509,45509l,273050r,l,45509c,20375,20375,,45509,xe" fillcolor="white [3212]" strokecolor="#7d82b4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F71236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7D82B4"/>
                                <w:sz w:val="32"/>
                              </w:rPr>
                            </w:pPr>
                            <w:r w:rsidRPr="00F71236">
                              <w:rPr>
                                <w:rFonts w:ascii="Arial" w:hAnsi="Arial" w:cs="Arial"/>
                                <w:color w:val="7D82B4"/>
                                <w:sz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F88E3B9" wp14:editId="2195107E">
                      <wp:simplePos x="0" y="0"/>
                      <wp:positionH relativeFrom="column">
                        <wp:posOffset>-3255010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3" name="Round Diagonal Corner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F71236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7D82B4"/>
                                      <w:sz w:val="32"/>
                                    </w:rPr>
                                  </w:pPr>
                                  <w:r w:rsidRPr="00F71236">
                                    <w:rPr>
                                      <w:rFonts w:ascii="Arial" w:hAnsi="Arial" w:cs="Arial"/>
                                      <w:color w:val="7D82B4"/>
                                      <w:sz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F88E3B9" id="Round Diagonal Corner Rectangle 3" o:spid="_x0000_s1027" style="position:absolute;left:0;text-align:left;margin-left:-256.3pt;margin-top:3.6pt;width:21.5pt;height:21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" adj="-11796480,,5400" path="m45509,l273050,r,l273050,227541v,25134,-20375,45509,-45509,45509l,273050r,l,45509c,20375,20375,,45509,xe" fillcolor="white [3212]" strokecolor="#7d82b4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F71236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7D82B4"/>
                                <w:sz w:val="32"/>
                              </w:rPr>
                            </w:pPr>
                            <w:r w:rsidRPr="00F71236">
                              <w:rPr>
                                <w:rFonts w:ascii="Arial" w:hAnsi="Arial" w:cs="Arial"/>
                                <w:color w:val="7D82B4"/>
                                <w:sz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Apply</w:t>
            </w:r>
          </w:p>
        </w:tc>
      </w:tr>
      <w:tr w:rsidR="00554E08" w:rsidRPr="00016825" w:rsidTr="00874108">
        <w:trPr>
          <w:trHeight w:val="567"/>
        </w:trPr>
        <w:tc>
          <w:tcPr>
            <w:tcW w:w="4867" w:type="dxa"/>
            <w:gridSpan w:val="2"/>
            <w:vAlign w:val="center"/>
          </w:tcPr>
          <w:p w:rsidR="00554E08" w:rsidRPr="00F71236" w:rsidRDefault="00554E08">
            <w:pPr>
              <w:rPr>
                <w:rFonts w:ascii="Arial" w:hAnsi="Arial" w:cs="Arial"/>
                <w:color w:val="7D82B4"/>
                <w:sz w:val="26"/>
                <w:szCs w:val="26"/>
              </w:rPr>
            </w:pPr>
            <w:r w:rsidRPr="00F71236">
              <w:rPr>
                <w:rFonts w:ascii="Arial" w:hAnsi="Arial" w:cs="Arial"/>
                <w:color w:val="7D82B4"/>
                <w:sz w:val="26"/>
                <w:szCs w:val="26"/>
              </w:rPr>
              <w:t>Ideas</w:t>
            </w:r>
          </w:p>
        </w:tc>
        <w:tc>
          <w:tcPr>
            <w:tcW w:w="236" w:type="dxa"/>
            <w:tcBorders>
              <w:left w:val="nil"/>
              <w:right w:val="single" w:sz="4" w:space="0" w:color="7D82B4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D82B4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</w:tcPr>
          <w:p w:rsidR="00554E08" w:rsidRPr="00016825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54E08" w:rsidRPr="00257811" w:rsidTr="00874108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F59F9CE" wp14:editId="79D12847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46548</wp:posOffset>
                      </wp:positionV>
                      <wp:extent cx="273600" cy="273600"/>
                      <wp:effectExtent l="0" t="0" r="12700" b="12700"/>
                      <wp:wrapNone/>
                      <wp:docPr id="2" name="Round Diagonal Corner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F59F9CE" id="Round Diagonal Corner Rectangle 2" o:spid="_x0000_s1028" style="position:absolute;margin-left:-1.15pt;margin-top:3.65pt;width:21.55pt;height:21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" adj="-11796480,,5400" path="m45601,l273600,r,l273600,227999v,25185,-20416,45601,-45601,45601l,273600r,l,45601c,20416,20416,,45601,xe" filled="f" strokecolor="#7d82b4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670638" w:rsidP="000711C7">
            <w:pPr>
              <w:rPr>
                <w:rFonts w:ascii="Arial" w:hAnsi="Arial" w:cs="Arial"/>
              </w:rPr>
            </w:pPr>
            <w:r w:rsidRPr="00670638">
              <w:rPr>
                <w:rFonts w:ascii="Arial" w:hAnsi="Arial" w:cs="Arial"/>
              </w:rPr>
              <w:t>The pH of a solution depends on the strength of the acid: strong acids have lower pH values than weak acids</w:t>
            </w:r>
            <w:r w:rsidR="00337D33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D82B4"/>
            </w:tcBorders>
          </w:tcPr>
          <w:p w:rsidR="00554E08" w:rsidRPr="00554E08" w:rsidRDefault="00554E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7D82B4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80320D4" wp14:editId="5B0F5ABA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46355</wp:posOffset>
                      </wp:positionV>
                      <wp:extent cx="273050" cy="273050"/>
                      <wp:effectExtent l="0" t="0" r="12700" b="12700"/>
                      <wp:wrapNone/>
                      <wp:docPr id="15" name="Round Diagonal Corner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80320D4" id="Round Diagonal Corner Rectangle 15" o:spid="_x0000_s1029" style="position:absolute;margin-left:-1.3pt;margin-top:3.65pt;width:21.5pt;height:21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" adj="-11796480,,5400" path="m45509,l273050,r,l273050,227541v,25134,-20375,45509,-45509,45509l,273050r,l,45509c,20375,20375,,45509,xe" filled="f" strokecolor="#7d82b4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257811" w:rsidRDefault="00670638" w:rsidP="000711C7">
            <w:pPr>
              <w:rPr>
                <w:rFonts w:ascii="Arial" w:hAnsi="Arial" w:cs="Arial"/>
              </w:rPr>
            </w:pPr>
            <w:r w:rsidRPr="00670638">
              <w:rPr>
                <w:rFonts w:ascii="Arial" w:hAnsi="Arial" w:cs="Arial"/>
              </w:rPr>
              <w:t>Identify the best indicator to distinguish between solutions of different pH, using data provided</w:t>
            </w:r>
            <w:r w:rsidR="00337D33">
              <w:rPr>
                <w:rFonts w:ascii="Arial" w:hAnsi="Arial" w:cs="Arial"/>
              </w:rPr>
              <w:t>.</w:t>
            </w:r>
          </w:p>
        </w:tc>
      </w:tr>
      <w:tr w:rsidR="00610BB7" w:rsidRPr="00257811" w:rsidTr="00610BB7">
        <w:trPr>
          <w:trHeight w:val="575"/>
        </w:trPr>
        <w:tc>
          <w:tcPr>
            <w:tcW w:w="851" w:type="dxa"/>
            <w:vMerge w:val="restart"/>
          </w:tcPr>
          <w:p w:rsidR="00610BB7" w:rsidRPr="003F47CF" w:rsidRDefault="00610BB7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6D0501DC" wp14:editId="74254A08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48895</wp:posOffset>
                      </wp:positionV>
                      <wp:extent cx="273600" cy="273600"/>
                      <wp:effectExtent l="0" t="0" r="12700" b="12700"/>
                      <wp:wrapNone/>
                      <wp:docPr id="7" name="Round Diagonal Corner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10BB7" w:rsidRPr="00387A75" w:rsidRDefault="00610BB7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D0501DC" id="Round Diagonal Corner Rectangle 7" o:spid="_x0000_s1030" style="position:absolute;margin-left:-1.15pt;margin-top:3.85pt;width:21.55pt;height:21.5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" adj="-11796480,,5400" path="m45601,l273600,r,l273600,227999v,25185,-20416,45601,-45601,45601l,273600r,l,45601c,20416,20416,,45601,xe" filled="f" strokecolor="#7d82b4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610BB7" w:rsidRPr="00387A75" w:rsidRDefault="00610BB7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610BB7" w:rsidRPr="00257811" w:rsidRDefault="00610BB7" w:rsidP="002F14E7">
            <w:pPr>
              <w:rPr>
                <w:rFonts w:ascii="Arial" w:hAnsi="Arial" w:cs="Arial"/>
              </w:rPr>
            </w:pPr>
            <w:r w:rsidRPr="00670638">
              <w:rPr>
                <w:rFonts w:ascii="Arial" w:hAnsi="Arial" w:cs="Arial"/>
              </w:rPr>
              <w:t>Mixing an acid and alkali produces a chemical reaction, neutralisation, forming a chemical called a salt and water</w:t>
            </w:r>
            <w:r w:rsidR="00337D33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7D82B4"/>
            </w:tcBorders>
          </w:tcPr>
          <w:p w:rsidR="00610BB7" w:rsidRPr="00554E08" w:rsidRDefault="00610BB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D82B4"/>
            </w:tcBorders>
          </w:tcPr>
          <w:p w:rsidR="00610BB7" w:rsidRPr="003F47CF" w:rsidRDefault="00610BB7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55961183" wp14:editId="792AAB20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47262</wp:posOffset>
                      </wp:positionV>
                      <wp:extent cx="273050" cy="273050"/>
                      <wp:effectExtent l="0" t="0" r="12700" b="12700"/>
                      <wp:wrapNone/>
                      <wp:docPr id="16" name="Round Diagonal Corner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10BB7" w:rsidRPr="00387A75" w:rsidRDefault="00610BB7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5961183" id="Round Diagonal Corner Rectangle 16" o:spid="_x0000_s1031" style="position:absolute;margin-left:-1.3pt;margin-top:3.7pt;width:21.5pt;height:21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" adj="-11796480,,5400" path="m45509,l273050,r,l273050,227541v,25134,-20375,45509,-45509,45509l,273050r,l,45509c,20375,20375,,45509,xe" filled="f" strokecolor="#7d82b4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610BB7" w:rsidRPr="00387A75" w:rsidRDefault="00610BB7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610BB7" w:rsidRPr="00257811" w:rsidRDefault="00610BB7" w:rsidP="000711C7">
            <w:pPr>
              <w:rPr>
                <w:rFonts w:ascii="Arial" w:hAnsi="Arial" w:cs="Arial"/>
              </w:rPr>
            </w:pPr>
            <w:r w:rsidRPr="00670638">
              <w:rPr>
                <w:rFonts w:ascii="Arial" w:hAnsi="Arial" w:cs="Arial"/>
              </w:rPr>
              <w:t>Use data and observations to determine the pH of a solution and explain what this shows</w:t>
            </w:r>
            <w:r w:rsidR="00337D33">
              <w:rPr>
                <w:rFonts w:ascii="Arial" w:hAnsi="Arial" w:cs="Arial"/>
              </w:rPr>
              <w:t>.</w:t>
            </w:r>
          </w:p>
        </w:tc>
      </w:tr>
      <w:tr w:rsidR="00610BB7" w:rsidRPr="00257811" w:rsidTr="00874108">
        <w:trPr>
          <w:trHeight w:val="574"/>
        </w:trPr>
        <w:tc>
          <w:tcPr>
            <w:tcW w:w="851" w:type="dxa"/>
            <w:vMerge/>
          </w:tcPr>
          <w:p w:rsidR="00610BB7" w:rsidRPr="003F47CF" w:rsidRDefault="00610BB7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610BB7" w:rsidRPr="00670638" w:rsidRDefault="00610BB7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7D82B4"/>
            </w:tcBorders>
          </w:tcPr>
          <w:p w:rsidR="00610BB7" w:rsidRPr="00554E08" w:rsidRDefault="00610BB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D82B4"/>
            </w:tcBorders>
          </w:tcPr>
          <w:p w:rsidR="00610BB7" w:rsidRPr="003F47CF" w:rsidRDefault="00610BB7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628C6C3D" wp14:editId="40214C82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64679</wp:posOffset>
                      </wp:positionV>
                      <wp:extent cx="273050" cy="273050"/>
                      <wp:effectExtent l="0" t="0" r="12700" b="12700"/>
                      <wp:wrapNone/>
                      <wp:docPr id="18" name="Round Diagonal Corner 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10BB7" w:rsidRPr="00387A75" w:rsidRDefault="00610BB7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28C6C3D" id="Round Diagonal Corner Rectangle 18" o:spid="_x0000_s1032" style="position:absolute;margin-left:-1.3pt;margin-top:5.1pt;width:21.5pt;height:21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" adj="-11796480,,5400" path="m45509,l273050,r,l273050,227541v,25134,-20375,45509,-45509,45509l,273050r,l,45509c,20375,20375,,45509,xe" filled="f" strokecolor="#7d82b4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610BB7" w:rsidRPr="00387A75" w:rsidRDefault="00610BB7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610BB7" w:rsidRPr="00257811" w:rsidRDefault="00610BB7" w:rsidP="00130F5A">
            <w:pPr>
              <w:rPr>
                <w:rFonts w:ascii="Arial" w:hAnsi="Arial" w:cs="Arial"/>
              </w:rPr>
            </w:pPr>
            <w:r w:rsidRPr="00670638">
              <w:rPr>
                <w:rFonts w:ascii="Arial" w:hAnsi="Arial" w:cs="Arial"/>
              </w:rPr>
              <w:t>Explain how neutralisation reactions are used in a range of situations</w:t>
            </w:r>
            <w:r w:rsidR="00337D33">
              <w:rPr>
                <w:rFonts w:ascii="Arial" w:hAnsi="Arial" w:cs="Arial"/>
              </w:rPr>
              <w:t>.</w:t>
            </w:r>
          </w:p>
        </w:tc>
      </w:tr>
      <w:tr w:rsidR="00610BB7" w:rsidRPr="00257811" w:rsidTr="00874108">
        <w:trPr>
          <w:trHeight w:val="110"/>
        </w:trPr>
        <w:tc>
          <w:tcPr>
            <w:tcW w:w="4867" w:type="dxa"/>
            <w:gridSpan w:val="2"/>
            <w:tcBorders>
              <w:bottom w:val="single" w:sz="4" w:space="0" w:color="7D82B4"/>
            </w:tcBorders>
            <w:vAlign w:val="center"/>
          </w:tcPr>
          <w:p w:rsidR="00610BB7" w:rsidRPr="001D2FB1" w:rsidRDefault="00610BB7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7D82B4"/>
            </w:tcBorders>
          </w:tcPr>
          <w:p w:rsidR="00610BB7" w:rsidRPr="00554E08" w:rsidRDefault="00610BB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7D82B4"/>
            </w:tcBorders>
          </w:tcPr>
          <w:p w:rsidR="00610BB7" w:rsidRPr="003F47CF" w:rsidRDefault="00610BB7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65C86060" wp14:editId="5326404E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98516</wp:posOffset>
                      </wp:positionV>
                      <wp:extent cx="273050" cy="273050"/>
                      <wp:effectExtent l="0" t="0" r="12700" b="12700"/>
                      <wp:wrapNone/>
                      <wp:docPr id="19" name="Round Diagonal Corner 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10BB7" w:rsidRPr="00387A75" w:rsidRDefault="00610BB7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5C86060" id="Round Diagonal Corner Rectangle 19" o:spid="_x0000_s1033" style="position:absolute;margin-left:-1.3pt;margin-top:7.75pt;width:21.5pt;height:21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" adj="-11796480,,5400" path="m45509,l273050,r,l273050,227541v,25134,-20375,45509,-45509,45509l,273050r,l,45509c,20375,20375,,45509,xe" filled="f" strokecolor="#7d82b4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610BB7" w:rsidRPr="00387A75" w:rsidRDefault="00610BB7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vMerge w:val="restart"/>
            <w:tcMar>
              <w:bottom w:w="57" w:type="dxa"/>
            </w:tcMar>
            <w:vAlign w:val="center"/>
          </w:tcPr>
          <w:p w:rsidR="00610BB7" w:rsidRPr="00257811" w:rsidRDefault="00610BB7" w:rsidP="00701810">
            <w:pPr>
              <w:rPr>
                <w:rFonts w:ascii="Arial" w:hAnsi="Arial" w:cs="Arial"/>
              </w:rPr>
            </w:pPr>
            <w:r w:rsidRPr="00670638">
              <w:rPr>
                <w:rFonts w:ascii="Arial" w:hAnsi="Arial" w:cs="Arial"/>
              </w:rPr>
              <w:t>Describe a method for how to make a neutral solution from an acid and alkali</w:t>
            </w:r>
            <w:r w:rsidR="00337D33">
              <w:rPr>
                <w:rFonts w:ascii="Arial" w:hAnsi="Arial" w:cs="Arial"/>
              </w:rPr>
              <w:t>.</w:t>
            </w:r>
          </w:p>
        </w:tc>
      </w:tr>
      <w:tr w:rsidR="00610BB7" w:rsidRPr="00257811" w:rsidTr="00874108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7D82B4"/>
            </w:tcBorders>
            <w:vAlign w:val="center"/>
          </w:tcPr>
          <w:p w:rsidR="00610BB7" w:rsidRPr="00F71236" w:rsidRDefault="00610BB7" w:rsidP="00B53487">
            <w:pPr>
              <w:rPr>
                <w:rFonts w:ascii="Arial" w:hAnsi="Arial" w:cs="Arial"/>
                <w:color w:val="7D82B4"/>
                <w:sz w:val="26"/>
                <w:szCs w:val="26"/>
              </w:rPr>
            </w:pPr>
            <w:r w:rsidRPr="00F71236">
              <w:rPr>
                <w:rFonts w:ascii="Arial" w:hAnsi="Arial" w:cs="Arial"/>
                <w:color w:val="7D82B4"/>
                <w:sz w:val="26"/>
                <w:szCs w:val="26"/>
              </w:rPr>
              <w:t>Facts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7D82B4"/>
            </w:tcBorders>
          </w:tcPr>
          <w:p w:rsidR="00610BB7" w:rsidRPr="00554E08" w:rsidRDefault="00610BB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7D82B4"/>
            </w:tcBorders>
          </w:tcPr>
          <w:p w:rsidR="00610BB7" w:rsidRPr="003F47CF" w:rsidRDefault="00610BB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/>
            <w:tcMar>
              <w:bottom w:w="57" w:type="dxa"/>
            </w:tcMar>
            <w:vAlign w:val="center"/>
          </w:tcPr>
          <w:p w:rsidR="00610BB7" w:rsidRPr="00257811" w:rsidRDefault="00610BB7" w:rsidP="000711C7">
            <w:pPr>
              <w:rPr>
                <w:rFonts w:ascii="Arial" w:hAnsi="Arial" w:cs="Arial"/>
              </w:rPr>
            </w:pPr>
          </w:p>
        </w:tc>
      </w:tr>
      <w:tr w:rsidR="00610BB7" w:rsidRPr="00257811" w:rsidTr="002731F3">
        <w:trPr>
          <w:trHeight w:val="567"/>
        </w:trPr>
        <w:tc>
          <w:tcPr>
            <w:tcW w:w="851" w:type="dxa"/>
          </w:tcPr>
          <w:p w:rsidR="00610BB7" w:rsidRPr="003F47CF" w:rsidRDefault="00610BB7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6AFBB840" wp14:editId="55D86C3B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50256</wp:posOffset>
                      </wp:positionV>
                      <wp:extent cx="273600" cy="273600"/>
                      <wp:effectExtent l="0" t="0" r="12700" b="12700"/>
                      <wp:wrapNone/>
                      <wp:docPr id="9" name="Round Diagonal Corner 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10BB7" w:rsidRPr="00387A75" w:rsidRDefault="00610BB7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AFBB840" id="Round Diagonal Corner Rectangle 9" o:spid="_x0000_s1034" style="position:absolute;margin-left:-1.15pt;margin-top:3.95pt;width:21.55pt;height:21.5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" adj="-11796480,,5400" path="m45601,l273600,r,l273600,227999v,25185,-20416,45601,-45601,45601l,273600r,l,45601c,20416,20416,,45601,xe" filled="f" strokecolor="#7d82b4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610BB7" w:rsidRPr="00387A75" w:rsidRDefault="00610BB7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610BB7" w:rsidRPr="00257811" w:rsidRDefault="00610BB7" w:rsidP="000711C7">
            <w:pPr>
              <w:rPr>
                <w:rFonts w:ascii="Arial" w:hAnsi="Arial" w:cs="Arial"/>
              </w:rPr>
            </w:pPr>
            <w:r w:rsidRPr="00670638">
              <w:rPr>
                <w:rFonts w:ascii="Arial" w:hAnsi="Arial" w:cs="Arial"/>
              </w:rPr>
              <w:t>Acids have a pH below 7, neutral solutions have a pH of 7, alkalis have a pH above 7</w:t>
            </w:r>
            <w:r w:rsidR="00337D33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D82B4"/>
            </w:tcBorders>
          </w:tcPr>
          <w:p w:rsidR="00610BB7" w:rsidRPr="00554E08" w:rsidRDefault="00610BB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D82B4"/>
            </w:tcBorders>
          </w:tcPr>
          <w:p w:rsidR="00610BB7" w:rsidRPr="003F47CF" w:rsidRDefault="00610BB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610BB7" w:rsidRPr="00257811" w:rsidRDefault="00610BB7" w:rsidP="00900AD8">
            <w:pPr>
              <w:rPr>
                <w:rFonts w:ascii="Arial" w:hAnsi="Arial" w:cs="Arial"/>
              </w:rPr>
            </w:pPr>
          </w:p>
        </w:tc>
      </w:tr>
      <w:tr w:rsidR="00610BB7" w:rsidRPr="00257811" w:rsidTr="00F71236">
        <w:trPr>
          <w:trHeight w:val="567"/>
        </w:trPr>
        <w:tc>
          <w:tcPr>
            <w:tcW w:w="851" w:type="dxa"/>
          </w:tcPr>
          <w:p w:rsidR="00610BB7" w:rsidRPr="003F47CF" w:rsidRDefault="00610BB7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41A6D8AB" wp14:editId="38D2F57C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49040</wp:posOffset>
                      </wp:positionV>
                      <wp:extent cx="273600" cy="273600"/>
                      <wp:effectExtent l="0" t="0" r="12700" b="12700"/>
                      <wp:wrapNone/>
                      <wp:docPr id="10" name="Round Diagonal Corner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10BB7" w:rsidRPr="00387A75" w:rsidRDefault="00610BB7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41A6D8AB" id="Round Diagonal Corner Rectangle 10" o:spid="_x0000_s1035" style="position:absolute;margin-left:-1.15pt;margin-top:3.85pt;width:21.55pt;height:21.5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" adj="-11796480,,5400" path="m45601,l273600,r,l273600,227999v,25185,-20416,45601,-45601,45601l,273600r,l,45601c,20416,20416,,45601,xe" filled="f" strokecolor="#7d82b4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610BB7" w:rsidRPr="00387A75" w:rsidRDefault="00610BB7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610BB7" w:rsidRPr="00257811" w:rsidRDefault="00610BB7" w:rsidP="000711C7">
            <w:pPr>
              <w:rPr>
                <w:rFonts w:ascii="Arial" w:hAnsi="Arial" w:cs="Arial"/>
              </w:rPr>
            </w:pPr>
            <w:r w:rsidRPr="00670638">
              <w:rPr>
                <w:rFonts w:ascii="Arial" w:hAnsi="Arial" w:cs="Arial"/>
              </w:rPr>
              <w:t>Acids and alkalis can be corrosive or irritant and require safe handling</w:t>
            </w:r>
            <w:r w:rsidR="00337D33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D82B4"/>
            </w:tcBorders>
          </w:tcPr>
          <w:p w:rsidR="00610BB7" w:rsidRPr="00554E08" w:rsidRDefault="00610BB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D82B4"/>
            </w:tcBorders>
          </w:tcPr>
          <w:p w:rsidR="00610BB7" w:rsidRPr="003F47CF" w:rsidRDefault="002731F3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02055F7" wp14:editId="438E95E2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68671</wp:posOffset>
                      </wp:positionV>
                      <wp:extent cx="273050" cy="273050"/>
                      <wp:effectExtent l="0" t="0" r="12700" b="12700"/>
                      <wp:wrapNone/>
                      <wp:docPr id="24" name="Round Diagonal Corner 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731F3" w:rsidRPr="00387A75" w:rsidRDefault="00A319E2" w:rsidP="002731F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4" o:spid="_x0000_s1036" style="position:absolute;margin-left:-2.15pt;margin-top:5.4pt;width:21.5pt;height: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" adj="-11796480,,5400" path="m45509,l273050,r,l273050,227541v,25134,-20375,45509,-45509,45509l,273050r,l,45509c,20375,20375,,45509,xe" filled="f" strokecolor="#7d82b4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2731F3" w:rsidRPr="00387A75" w:rsidRDefault="00A319E2" w:rsidP="002731F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Borders>
              <w:bottom w:val="single" w:sz="4" w:space="0" w:color="7D82B4"/>
            </w:tcBorders>
            <w:tcMar>
              <w:bottom w:w="57" w:type="dxa"/>
            </w:tcMar>
            <w:vAlign w:val="center"/>
          </w:tcPr>
          <w:p w:rsidR="00610BB7" w:rsidRPr="00257811" w:rsidRDefault="00610BB7" w:rsidP="00FE2C1A">
            <w:pPr>
              <w:rPr>
                <w:rFonts w:ascii="Arial" w:hAnsi="Arial" w:cs="Arial"/>
              </w:rPr>
            </w:pPr>
          </w:p>
        </w:tc>
      </w:tr>
      <w:tr w:rsidR="00610BB7" w:rsidRPr="00257811" w:rsidTr="00F71236">
        <w:trPr>
          <w:trHeight w:val="567"/>
        </w:trPr>
        <w:tc>
          <w:tcPr>
            <w:tcW w:w="851" w:type="dxa"/>
          </w:tcPr>
          <w:p w:rsidR="00610BB7" w:rsidRPr="003F47CF" w:rsidRDefault="00610BB7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FD3AC04" wp14:editId="767B17C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42690</wp:posOffset>
                      </wp:positionV>
                      <wp:extent cx="273600" cy="273600"/>
                      <wp:effectExtent l="0" t="0" r="12700" b="12700"/>
                      <wp:wrapNone/>
                      <wp:docPr id="17" name="Round Diagonal Corner 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10BB7" w:rsidRPr="00387A75" w:rsidRDefault="00610BB7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FD3AC04" id="Round Diagonal Corner Rectangle 17" o:spid="_x0000_s1037" style="position:absolute;margin-left:-1.15pt;margin-top:3.35pt;width:21.55pt;height:21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" adj="-11796480,,5400" path="m45601,l273600,r,l273600,227999v,25185,-20416,45601,-45601,45601l,273600r,l,45601c,20416,20416,,45601,xe" filled="f" strokecolor="#7d82b4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610BB7" w:rsidRPr="00387A75" w:rsidRDefault="00610BB7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610BB7" w:rsidRPr="00257811" w:rsidRDefault="00610BB7" w:rsidP="000711C7">
            <w:pPr>
              <w:rPr>
                <w:rFonts w:ascii="Arial" w:hAnsi="Arial" w:cs="Arial"/>
              </w:rPr>
            </w:pPr>
            <w:r w:rsidRPr="00670638">
              <w:rPr>
                <w:rFonts w:ascii="Arial" w:hAnsi="Arial" w:cs="Arial"/>
              </w:rPr>
              <w:t>Hydrochloric, sulfuric and nitric acid are strong acids</w:t>
            </w:r>
            <w:r w:rsidR="00337D33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D82B4"/>
            </w:tcBorders>
          </w:tcPr>
          <w:p w:rsidR="00610BB7" w:rsidRPr="00554E08" w:rsidRDefault="00610BB7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7D82B4"/>
            </w:tcBorders>
          </w:tcPr>
          <w:p w:rsidR="00610BB7" w:rsidRPr="003F47CF" w:rsidRDefault="00610BB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7D82B4"/>
              <w:bottom w:val="single" w:sz="4" w:space="0" w:color="7D82B4"/>
            </w:tcBorders>
            <w:tcMar>
              <w:bottom w:w="57" w:type="dxa"/>
            </w:tcMar>
            <w:vAlign w:val="center"/>
          </w:tcPr>
          <w:p w:rsidR="00610BB7" w:rsidRPr="00257811" w:rsidRDefault="00610BB7" w:rsidP="00FE2C1A">
            <w:pPr>
              <w:rPr>
                <w:rFonts w:ascii="Arial" w:hAnsi="Arial" w:cs="Arial"/>
              </w:rPr>
            </w:pPr>
          </w:p>
        </w:tc>
      </w:tr>
      <w:tr w:rsidR="00610BB7" w:rsidRPr="00257811" w:rsidTr="00A55F70">
        <w:trPr>
          <w:trHeight w:val="728"/>
        </w:trPr>
        <w:tc>
          <w:tcPr>
            <w:tcW w:w="851" w:type="dxa"/>
          </w:tcPr>
          <w:p w:rsidR="00610BB7" w:rsidRPr="003F47CF" w:rsidRDefault="00610BB7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146E357" wp14:editId="678C416B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34381</wp:posOffset>
                      </wp:positionV>
                      <wp:extent cx="273600" cy="273600"/>
                      <wp:effectExtent l="0" t="0" r="12700" b="12700"/>
                      <wp:wrapNone/>
                      <wp:docPr id="1" name="Round Diagonal Corner 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10BB7" w:rsidRPr="00387A75" w:rsidRDefault="00610BB7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BD757E4" id="Round Diagonal Corner Rectangle 1" o:spid="_x0000_s1038" style="position:absolute;margin-left:-1.15pt;margin-top:2.7pt;width:21.55pt;height:21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" adj="-11796480,,5400" path="m45601,l273600,r,l273600,227999v,25185,-20416,45601,-45601,45601l,273600r,l,45601c,20416,20416,,45601,xe" filled="f" strokecolor="#7d82b4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610BB7" w:rsidRPr="00387A75" w:rsidRDefault="00610BB7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610BB7" w:rsidRPr="00257811" w:rsidRDefault="00610BB7" w:rsidP="000711C7">
            <w:pPr>
              <w:rPr>
                <w:rFonts w:ascii="Arial" w:hAnsi="Arial" w:cs="Arial"/>
              </w:rPr>
            </w:pPr>
            <w:r w:rsidRPr="00670638">
              <w:rPr>
                <w:rFonts w:ascii="Arial" w:hAnsi="Arial" w:cs="Arial"/>
              </w:rPr>
              <w:t>Acetic and citric acid are weak acids</w:t>
            </w:r>
            <w:r w:rsidR="00337D33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D82B4"/>
            </w:tcBorders>
          </w:tcPr>
          <w:p w:rsidR="00610BB7" w:rsidRPr="00554E08" w:rsidRDefault="00610BB7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7D82B4"/>
            </w:tcBorders>
          </w:tcPr>
          <w:p w:rsidR="00610BB7" w:rsidRPr="003F47CF" w:rsidRDefault="00610BB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7D82B4"/>
              <w:bottom w:val="single" w:sz="4" w:space="0" w:color="7D82B4"/>
            </w:tcBorders>
            <w:tcMar>
              <w:bottom w:w="57" w:type="dxa"/>
            </w:tcMar>
            <w:vAlign w:val="center"/>
          </w:tcPr>
          <w:p w:rsidR="00610BB7" w:rsidRPr="00257811" w:rsidRDefault="00610BB7" w:rsidP="000711C7">
            <w:pPr>
              <w:rPr>
                <w:rFonts w:ascii="Arial" w:hAnsi="Arial" w:cs="Arial"/>
              </w:rPr>
            </w:pPr>
          </w:p>
        </w:tc>
      </w:tr>
      <w:tr w:rsidR="00610BB7" w:rsidRPr="00257811" w:rsidTr="00F71236">
        <w:trPr>
          <w:trHeight w:val="119"/>
        </w:trPr>
        <w:tc>
          <w:tcPr>
            <w:tcW w:w="4867" w:type="dxa"/>
            <w:gridSpan w:val="2"/>
            <w:tcBorders>
              <w:bottom w:val="single" w:sz="4" w:space="0" w:color="7D82B4"/>
            </w:tcBorders>
            <w:vAlign w:val="center"/>
          </w:tcPr>
          <w:p w:rsidR="00610BB7" w:rsidRPr="001D2FB1" w:rsidRDefault="00610BB7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7D82B4"/>
            </w:tcBorders>
          </w:tcPr>
          <w:p w:rsidR="00610BB7" w:rsidRPr="00554E08" w:rsidRDefault="00610BB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7D82B4"/>
            </w:tcBorders>
          </w:tcPr>
          <w:p w:rsidR="00610BB7" w:rsidRPr="003F47CF" w:rsidRDefault="00FF2207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4F6BF22E" wp14:editId="7B369D3C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222885</wp:posOffset>
                      </wp:positionV>
                      <wp:extent cx="273050" cy="273050"/>
                      <wp:effectExtent l="0" t="0" r="12700" b="12700"/>
                      <wp:wrapNone/>
                      <wp:docPr id="11" name="Round Diagonal Corner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F2207" w:rsidRPr="00387A75" w:rsidRDefault="00A319E2" w:rsidP="00FF220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1" o:spid="_x0000_s1039" style="position:absolute;margin-left:-2.15pt;margin-top:17.55pt;width:21.5pt;height:21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" adj="-11796480,,5400" path="m45509,l273050,r,l273050,227541v,25134,-20375,45509,-45509,45509l,273050r,l,45509c,20375,20375,,45509,xe" filled="f" strokecolor="#7d82b4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FF2207" w:rsidRPr="00387A75" w:rsidRDefault="00A319E2" w:rsidP="00FF220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vMerge w:val="restart"/>
            <w:tcBorders>
              <w:top w:val="single" w:sz="4" w:space="0" w:color="7D82B4"/>
            </w:tcBorders>
            <w:tcMar>
              <w:bottom w:w="57" w:type="dxa"/>
            </w:tcMar>
            <w:vAlign w:val="center"/>
          </w:tcPr>
          <w:p w:rsidR="00610BB7" w:rsidRDefault="00610BB7" w:rsidP="000711C7">
            <w:pPr>
              <w:rPr>
                <w:rFonts w:ascii="Arial" w:hAnsi="Arial" w:cs="Arial"/>
              </w:rPr>
            </w:pPr>
          </w:p>
          <w:p w:rsidR="00FF2207" w:rsidRDefault="00FF2207" w:rsidP="000711C7">
            <w:pPr>
              <w:rPr>
                <w:rFonts w:ascii="Arial" w:hAnsi="Arial" w:cs="Arial"/>
              </w:rPr>
            </w:pPr>
          </w:p>
          <w:p w:rsidR="00FF2207" w:rsidRPr="00257811" w:rsidRDefault="00FF2207" w:rsidP="000711C7">
            <w:pPr>
              <w:rPr>
                <w:rFonts w:ascii="Arial" w:hAnsi="Arial" w:cs="Arial"/>
              </w:rPr>
            </w:pPr>
          </w:p>
        </w:tc>
      </w:tr>
      <w:tr w:rsidR="00610BB7" w:rsidRPr="00257811" w:rsidTr="00F71236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7D82B4"/>
            </w:tcBorders>
            <w:vAlign w:val="center"/>
          </w:tcPr>
          <w:p w:rsidR="00610BB7" w:rsidRPr="00F71236" w:rsidRDefault="00610BB7" w:rsidP="00B53487">
            <w:pPr>
              <w:rPr>
                <w:rFonts w:ascii="Arial" w:hAnsi="Arial" w:cs="Arial"/>
                <w:color w:val="7D82B4"/>
                <w:sz w:val="26"/>
                <w:szCs w:val="26"/>
              </w:rPr>
            </w:pPr>
            <w:r w:rsidRPr="00F71236">
              <w:rPr>
                <w:rFonts w:ascii="Arial" w:hAnsi="Arial" w:cs="Arial"/>
                <w:color w:val="7D82B4"/>
                <w:sz w:val="26"/>
                <w:szCs w:val="26"/>
              </w:rPr>
              <w:t>Key words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7D82B4"/>
            </w:tcBorders>
          </w:tcPr>
          <w:p w:rsidR="00610BB7" w:rsidRPr="00554E08" w:rsidRDefault="00610BB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7D82B4"/>
            </w:tcBorders>
          </w:tcPr>
          <w:p w:rsidR="00610BB7" w:rsidRPr="003F47CF" w:rsidRDefault="00610BB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/>
            <w:tcBorders>
              <w:top w:val="single" w:sz="4" w:space="0" w:color="auto"/>
              <w:bottom w:val="single" w:sz="4" w:space="0" w:color="7D82B4"/>
            </w:tcBorders>
            <w:tcMar>
              <w:bottom w:w="57" w:type="dxa"/>
            </w:tcMar>
            <w:vAlign w:val="center"/>
          </w:tcPr>
          <w:p w:rsidR="00610BB7" w:rsidRPr="00257811" w:rsidRDefault="00610BB7" w:rsidP="000711C7">
            <w:pPr>
              <w:rPr>
                <w:rFonts w:ascii="Arial" w:hAnsi="Arial" w:cs="Arial"/>
              </w:rPr>
            </w:pPr>
          </w:p>
        </w:tc>
      </w:tr>
      <w:tr w:rsidR="00610BB7" w:rsidRPr="00257811" w:rsidTr="00F71236">
        <w:trPr>
          <w:trHeight w:val="567"/>
        </w:trPr>
        <w:tc>
          <w:tcPr>
            <w:tcW w:w="851" w:type="dxa"/>
          </w:tcPr>
          <w:p w:rsidR="00610BB7" w:rsidRPr="003F47CF" w:rsidRDefault="00610BB7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576CFFB6" wp14:editId="0B9ADF0F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56370</wp:posOffset>
                      </wp:positionV>
                      <wp:extent cx="273600" cy="273600"/>
                      <wp:effectExtent l="0" t="0" r="12700" b="12700"/>
                      <wp:wrapNone/>
                      <wp:docPr id="12" name="Round Diagonal Corner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10BB7" w:rsidRPr="00387A75" w:rsidRDefault="00610BB7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 w:rsidR="002F14E7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461B4DA1" id="Round Diagonal Corner Rectangle 12" o:spid="_x0000_s1039" style="position:absolute;margin-left:-1.15pt;margin-top:4.45pt;width:21.55pt;height:21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" adj="-11796480,,5400" path="m45601,l273600,r,l273600,227999v,25185,-20416,45601,-45601,45601l,273600r,l,45601c,20416,20416,,45601,xe" filled="f" strokecolor="#7d82b4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610BB7" w:rsidRPr="00387A75" w:rsidRDefault="00610BB7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</w:t>
                            </w:r>
                            <w:r w:rsidR="002F14E7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610BB7" w:rsidRPr="00257811" w:rsidRDefault="00610BB7" w:rsidP="000711C7">
            <w:pPr>
              <w:rPr>
                <w:rFonts w:ascii="Arial" w:hAnsi="Arial" w:cs="Arial"/>
              </w:rPr>
            </w:pPr>
            <w:r w:rsidRPr="00670638">
              <w:rPr>
                <w:rFonts w:ascii="Arial" w:hAnsi="Arial" w:cs="Arial"/>
                <w:b/>
              </w:rPr>
              <w:t>pH</w:t>
            </w:r>
            <w:r w:rsidR="00337D33">
              <w:rPr>
                <w:rFonts w:ascii="Arial" w:hAnsi="Arial" w:cs="Arial"/>
                <w:b/>
              </w:rPr>
              <w:t>:</w:t>
            </w:r>
            <w:r w:rsidRPr="00670638">
              <w:rPr>
                <w:rFonts w:ascii="Arial" w:hAnsi="Arial" w:cs="Arial"/>
              </w:rPr>
              <w:t xml:space="preserve"> Scale of acidity and alkalinity from 0 to 14</w:t>
            </w:r>
            <w:r w:rsidR="00337D33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D82B4"/>
            </w:tcBorders>
          </w:tcPr>
          <w:p w:rsidR="00610BB7" w:rsidRPr="00554E08" w:rsidRDefault="00610BB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D82B4"/>
            </w:tcBorders>
          </w:tcPr>
          <w:p w:rsidR="00610BB7" w:rsidRPr="003F47CF" w:rsidRDefault="00610BB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7D82B4"/>
              <w:bottom w:val="single" w:sz="4" w:space="0" w:color="7D82B4"/>
            </w:tcBorders>
            <w:tcMar>
              <w:bottom w:w="57" w:type="dxa"/>
            </w:tcMar>
            <w:vAlign w:val="center"/>
          </w:tcPr>
          <w:p w:rsidR="00610BB7" w:rsidRPr="00257811" w:rsidRDefault="00610BB7" w:rsidP="000711C7">
            <w:pPr>
              <w:rPr>
                <w:rFonts w:ascii="Arial" w:hAnsi="Arial" w:cs="Arial"/>
              </w:rPr>
            </w:pPr>
          </w:p>
        </w:tc>
      </w:tr>
      <w:tr w:rsidR="00610BB7" w:rsidRPr="00257811" w:rsidTr="00F71236">
        <w:trPr>
          <w:trHeight w:val="567"/>
        </w:trPr>
        <w:tc>
          <w:tcPr>
            <w:tcW w:w="851" w:type="dxa"/>
          </w:tcPr>
          <w:p w:rsidR="00610BB7" w:rsidRPr="003F47CF" w:rsidRDefault="00610BB7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0A9D9A0" wp14:editId="0F0E6E1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43469</wp:posOffset>
                      </wp:positionV>
                      <wp:extent cx="273600" cy="273600"/>
                      <wp:effectExtent l="0" t="0" r="12700" b="12700"/>
                      <wp:wrapNone/>
                      <wp:docPr id="13" name="Round Diagonal Corner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10BB7" w:rsidRPr="00387A75" w:rsidRDefault="00610BB7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 w:rsidR="002F14E7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0A9D9A0" id="Round Diagonal Corner Rectangle 13" o:spid="_x0000_s1040" style="position:absolute;margin-left:-1.15pt;margin-top:3.4pt;width:21.55pt;height:21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" adj="-11796480,,5400" path="m45601,l273600,r,l273600,227999v,25185,-20416,45601,-45601,45601l,273600r,l,45601c,20416,20416,,45601,xe" filled="f" strokecolor="#7d82b4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610BB7" w:rsidRPr="00387A75" w:rsidRDefault="00610BB7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</w:t>
                            </w:r>
                            <w:r w:rsidR="002F14E7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610BB7" w:rsidRPr="00257811" w:rsidRDefault="00610BB7" w:rsidP="000711C7">
            <w:pPr>
              <w:rPr>
                <w:rFonts w:ascii="Arial" w:hAnsi="Arial" w:cs="Arial"/>
              </w:rPr>
            </w:pPr>
            <w:r w:rsidRPr="00670638">
              <w:rPr>
                <w:rFonts w:ascii="Arial" w:hAnsi="Arial" w:cs="Arial"/>
                <w:b/>
              </w:rPr>
              <w:t>Indicators</w:t>
            </w:r>
            <w:r w:rsidR="00337D33">
              <w:rPr>
                <w:rFonts w:ascii="Arial" w:hAnsi="Arial" w:cs="Arial"/>
                <w:b/>
              </w:rPr>
              <w:t>:</w:t>
            </w:r>
            <w:r w:rsidRPr="00670638">
              <w:rPr>
                <w:rFonts w:ascii="Arial" w:hAnsi="Arial" w:cs="Arial"/>
              </w:rPr>
              <w:t xml:space="preserve"> Substances used to identify whether unknown solutions are acidic or alkaline</w:t>
            </w:r>
            <w:r w:rsidR="00337D33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D82B4"/>
            </w:tcBorders>
          </w:tcPr>
          <w:p w:rsidR="00610BB7" w:rsidRPr="00554E08" w:rsidRDefault="00610BB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D82B4"/>
            </w:tcBorders>
          </w:tcPr>
          <w:p w:rsidR="00610BB7" w:rsidRPr="003F47CF" w:rsidRDefault="00610BB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7D82B4"/>
              <w:bottom w:val="single" w:sz="4" w:space="0" w:color="7D82B4"/>
            </w:tcBorders>
            <w:tcMar>
              <w:bottom w:w="57" w:type="dxa"/>
            </w:tcMar>
            <w:vAlign w:val="center"/>
          </w:tcPr>
          <w:p w:rsidR="00610BB7" w:rsidRPr="00257811" w:rsidRDefault="00610BB7" w:rsidP="000711C7">
            <w:pPr>
              <w:rPr>
                <w:rFonts w:ascii="Arial" w:hAnsi="Arial" w:cs="Arial"/>
              </w:rPr>
            </w:pPr>
          </w:p>
        </w:tc>
      </w:tr>
      <w:tr w:rsidR="00610BB7" w:rsidRPr="00257811" w:rsidTr="00F71236">
        <w:trPr>
          <w:trHeight w:val="567"/>
        </w:trPr>
        <w:tc>
          <w:tcPr>
            <w:tcW w:w="851" w:type="dxa"/>
          </w:tcPr>
          <w:p w:rsidR="00610BB7" w:rsidRPr="000C2F8A" w:rsidRDefault="00610BB7">
            <w:pPr>
              <w:rPr>
                <w:rFonts w:ascii="Arial" w:hAnsi="Arial" w:cs="Arial"/>
                <w:sz w:val="26"/>
                <w:szCs w:val="26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E12FF20" wp14:editId="59D23A87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33111</wp:posOffset>
                      </wp:positionV>
                      <wp:extent cx="273600" cy="273600"/>
                      <wp:effectExtent l="0" t="0" r="12700" b="12700"/>
                      <wp:wrapNone/>
                      <wp:docPr id="25" name="Round Diagonal Corner 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10BB7" w:rsidRPr="00387A75" w:rsidRDefault="00610BB7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 w:rsidR="002F14E7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E12FF20" id="Round Diagonal Corner Rectangle 25" o:spid="_x0000_s1041" style="position:absolute;margin-left:-1.15pt;margin-top:2.6pt;width:21.55pt;height:21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" adj="-11796480,,5400" path="m45601,l273600,r,l273600,227999v,25185,-20416,45601,-45601,45601l,273600r,l,45601c,20416,20416,,45601,xe" filled="f" strokecolor="#7d82b4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610BB7" w:rsidRPr="00387A75" w:rsidRDefault="00610BB7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</w:t>
                            </w:r>
                            <w:r w:rsidR="002F14E7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610BB7" w:rsidRPr="00257811" w:rsidRDefault="00610BB7" w:rsidP="000711C7">
            <w:pPr>
              <w:rPr>
                <w:rFonts w:ascii="Arial" w:hAnsi="Arial" w:cs="Arial"/>
              </w:rPr>
            </w:pPr>
            <w:r w:rsidRPr="00670638">
              <w:rPr>
                <w:rFonts w:ascii="Arial" w:hAnsi="Arial" w:cs="Arial"/>
                <w:b/>
              </w:rPr>
              <w:t>Base</w:t>
            </w:r>
            <w:r w:rsidR="00337D33">
              <w:rPr>
                <w:rFonts w:ascii="Arial" w:hAnsi="Arial" w:cs="Arial"/>
                <w:b/>
              </w:rPr>
              <w:t>:</w:t>
            </w:r>
            <w:r w:rsidRPr="00670638">
              <w:rPr>
                <w:rFonts w:ascii="Arial" w:hAnsi="Arial" w:cs="Arial"/>
              </w:rPr>
              <w:t xml:space="preserve"> A substance that neutralises an acid - those that dissolve in water are called alkalis</w:t>
            </w:r>
            <w:r w:rsidR="00337D33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D82B4"/>
            </w:tcBorders>
          </w:tcPr>
          <w:p w:rsidR="00610BB7" w:rsidRPr="00554E08" w:rsidRDefault="00610BB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D82B4"/>
            </w:tcBorders>
          </w:tcPr>
          <w:p w:rsidR="00610BB7" w:rsidRPr="003F47CF" w:rsidRDefault="00610BB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7D82B4"/>
            </w:tcBorders>
            <w:tcMar>
              <w:bottom w:w="57" w:type="dxa"/>
            </w:tcMar>
            <w:vAlign w:val="center"/>
          </w:tcPr>
          <w:p w:rsidR="00610BB7" w:rsidRPr="00257811" w:rsidRDefault="00610BB7" w:rsidP="000711C7">
            <w:pPr>
              <w:rPr>
                <w:rFonts w:ascii="Arial" w:hAnsi="Arial" w:cs="Arial"/>
              </w:rPr>
            </w:pPr>
          </w:p>
        </w:tc>
      </w:tr>
      <w:tr w:rsidR="00610BB7" w:rsidRPr="00257811" w:rsidTr="00874108">
        <w:trPr>
          <w:trHeight w:val="567"/>
        </w:trPr>
        <w:tc>
          <w:tcPr>
            <w:tcW w:w="851" w:type="dxa"/>
          </w:tcPr>
          <w:p w:rsidR="00610BB7" w:rsidRPr="003F47CF" w:rsidRDefault="00610BB7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47918E82" wp14:editId="3614FA6D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58057</wp:posOffset>
                      </wp:positionV>
                      <wp:extent cx="273600" cy="273600"/>
                      <wp:effectExtent l="0" t="0" r="12700" b="12700"/>
                      <wp:wrapNone/>
                      <wp:docPr id="6" name="Round Diagonal Corner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10BB7" w:rsidRPr="00387A75" w:rsidRDefault="00610BB7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  <w:r w:rsidR="002F14E7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47918E82" id="Round Diagonal Corner Rectangle 6" o:spid="_x0000_s1042" style="position:absolute;margin-left:-1.15pt;margin-top:4.55pt;width:21.55pt;height:21.5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" adj="-11796480,,5400" path="m45601,l273600,r,l273600,227999v,25185,-20416,45601,-45601,45601l,273600r,l,45601c,20416,20416,,45601,xe" filled="f" strokecolor="#7d82b4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610BB7" w:rsidRPr="00387A75" w:rsidRDefault="00610BB7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  <w:r w:rsidR="002F14E7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610BB7" w:rsidRPr="00257811" w:rsidRDefault="00610BB7" w:rsidP="000711C7">
            <w:pPr>
              <w:rPr>
                <w:rFonts w:ascii="Arial" w:hAnsi="Arial" w:cs="Arial"/>
              </w:rPr>
            </w:pPr>
            <w:r w:rsidRPr="00670638">
              <w:rPr>
                <w:rFonts w:ascii="Arial" w:hAnsi="Arial" w:cs="Arial"/>
                <w:b/>
              </w:rPr>
              <w:t>Concentration</w:t>
            </w:r>
            <w:r w:rsidR="00337D33">
              <w:rPr>
                <w:rFonts w:ascii="Arial" w:hAnsi="Arial" w:cs="Arial"/>
                <w:b/>
              </w:rPr>
              <w:t>:</w:t>
            </w:r>
            <w:r w:rsidRPr="00670638">
              <w:rPr>
                <w:rFonts w:ascii="Arial" w:hAnsi="Arial" w:cs="Arial"/>
              </w:rPr>
              <w:t xml:space="preserve"> A measure of the number of particles in a given volume</w:t>
            </w:r>
            <w:r w:rsidR="00337D33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7D82B4"/>
            </w:tcBorders>
          </w:tcPr>
          <w:p w:rsidR="00610BB7" w:rsidRPr="00554E08" w:rsidRDefault="00610BB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7D82B4"/>
            </w:tcBorders>
          </w:tcPr>
          <w:p w:rsidR="00610BB7" w:rsidRPr="003F47CF" w:rsidRDefault="00610BB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610BB7" w:rsidRPr="00257811" w:rsidRDefault="00610BB7" w:rsidP="000711C7">
            <w:pPr>
              <w:rPr>
                <w:rFonts w:ascii="Arial" w:hAnsi="Arial" w:cs="Arial"/>
              </w:rPr>
            </w:pPr>
          </w:p>
        </w:tc>
      </w:tr>
      <w:tr w:rsidR="00610BB7" w:rsidRPr="00257811" w:rsidTr="00F71236">
        <w:trPr>
          <w:trHeight w:val="652"/>
        </w:trPr>
        <w:tc>
          <w:tcPr>
            <w:tcW w:w="851" w:type="dxa"/>
            <w:shd w:val="clear" w:color="auto" w:fill="BEC1DA"/>
            <w:vAlign w:val="center"/>
          </w:tcPr>
          <w:p w:rsidR="00610BB7" w:rsidRPr="000C2F8A" w:rsidRDefault="00610BB7" w:rsidP="0001682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A6CACD6" wp14:editId="262F4D82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11840</wp:posOffset>
                      </wp:positionV>
                      <wp:extent cx="273600" cy="273600"/>
                      <wp:effectExtent l="0" t="0" r="12700" b="12700"/>
                      <wp:wrapNone/>
                      <wp:docPr id="5" name="Round Diagonal Corner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BEC1D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10BB7" w:rsidRPr="00F71236" w:rsidRDefault="00610BB7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7D82B4"/>
                                      <w:sz w:val="32"/>
                                    </w:rPr>
                                  </w:pPr>
                                  <w:r w:rsidRPr="00F71236">
                                    <w:rPr>
                                      <w:rFonts w:ascii="Arial" w:hAnsi="Arial" w:cs="Arial"/>
                                      <w:color w:val="7D82B4"/>
                                      <w:sz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864F16F" id="Round Diagonal Corner Rectangle 5" o:spid="_x0000_s1043" style="position:absolute;margin-left:-1.15pt;margin-top:.95pt;width:21.55pt;height:21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" adj="-11796480,,5400" path="m45601,l273600,r,l273600,227999v,25185,-20416,45601,-45601,45601l,273600r,l,45601c,20416,20416,,45601,xe" fillcolor="white [3212]" strokecolor="#bec1da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610BB7" w:rsidRPr="00F71236" w:rsidRDefault="00610BB7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7D82B4"/>
                                <w:sz w:val="32"/>
                              </w:rPr>
                            </w:pPr>
                            <w:r w:rsidRPr="00F71236">
                              <w:rPr>
                                <w:rFonts w:ascii="Arial" w:hAnsi="Arial" w:cs="Arial"/>
                                <w:color w:val="7D82B4"/>
                                <w:sz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shd w:val="clear" w:color="auto" w:fill="BEC1DA"/>
            <w:vAlign w:val="center"/>
          </w:tcPr>
          <w:p w:rsidR="00610BB7" w:rsidRPr="00B53487" w:rsidRDefault="00610BB7" w:rsidP="00016825">
            <w:pPr>
              <w:rPr>
                <w:rFonts w:ascii="Arial" w:hAnsi="Arial" w:cs="Arial"/>
                <w:color w:val="FFFFFF" w:themeColor="background1"/>
              </w:rPr>
            </w:pPr>
            <w:r w:rsidRPr="00B53487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Extend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BEC1DA"/>
          </w:tcPr>
          <w:p w:rsidR="00610BB7" w:rsidRPr="00554E08" w:rsidRDefault="00610BB7" w:rsidP="00016825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  <w:shd w:val="clear" w:color="auto" w:fill="BEC1DA"/>
            <w:vAlign w:val="center"/>
          </w:tcPr>
          <w:p w:rsidR="00610BB7" w:rsidRPr="000C2F8A" w:rsidRDefault="00610BB7" w:rsidP="00016825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shd w:val="clear" w:color="auto" w:fill="BEC1DA"/>
            <w:vAlign w:val="center"/>
          </w:tcPr>
          <w:p w:rsidR="00610BB7" w:rsidRPr="00257811" w:rsidRDefault="00610BB7" w:rsidP="00016825">
            <w:pPr>
              <w:rPr>
                <w:rFonts w:ascii="Arial" w:hAnsi="Arial" w:cs="Arial"/>
              </w:rPr>
            </w:pPr>
          </w:p>
        </w:tc>
      </w:tr>
      <w:tr w:rsidR="00610BB7" w:rsidRPr="00257811" w:rsidTr="00670638">
        <w:trPr>
          <w:trHeight w:val="567"/>
        </w:trPr>
        <w:tc>
          <w:tcPr>
            <w:tcW w:w="851" w:type="dxa"/>
          </w:tcPr>
          <w:p w:rsidR="00610BB7" w:rsidRPr="003F47CF" w:rsidRDefault="00610BB7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7CD350EA" wp14:editId="51D41359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59055</wp:posOffset>
                      </wp:positionV>
                      <wp:extent cx="273600" cy="273600"/>
                      <wp:effectExtent l="0" t="0" r="12700" b="12700"/>
                      <wp:wrapNone/>
                      <wp:docPr id="14" name="Round Diagonal Corner 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10BB7" w:rsidRPr="00387A75" w:rsidRDefault="00610BB7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CD350EA" id="Round Diagonal Corner Rectangle 14" o:spid="_x0000_s1044" style="position:absolute;margin-left:-1.15pt;margin-top:4.65pt;width:21.55pt;height:21.5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" adj="-11796480,,5400" path="m45601,l273600,r,l273600,227999v,25185,-20416,45601,-45601,45601l,273600r,l,45601c,20416,20416,,45601,xe" filled="f" strokecolor="#7d82b4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610BB7" w:rsidRPr="00387A75" w:rsidRDefault="00610BB7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top w:w="57" w:type="dxa"/>
              <w:bottom w:w="57" w:type="dxa"/>
            </w:tcMar>
            <w:vAlign w:val="center"/>
          </w:tcPr>
          <w:p w:rsidR="00610BB7" w:rsidRPr="00257811" w:rsidRDefault="00610BB7" w:rsidP="000711C7">
            <w:pPr>
              <w:rPr>
                <w:rFonts w:ascii="Arial" w:hAnsi="Arial" w:cs="Arial"/>
              </w:rPr>
            </w:pPr>
            <w:r w:rsidRPr="00670638">
              <w:rPr>
                <w:rFonts w:ascii="Arial" w:hAnsi="Arial" w:cs="Arial"/>
              </w:rPr>
              <w:t>Given the names of an acid and an alkali, work out the name of the salt produced when they react</w:t>
            </w:r>
            <w:r w:rsidR="00337D33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610BB7" w:rsidRPr="00554E08" w:rsidRDefault="00610BB7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610BB7" w:rsidRPr="000C2F8A" w:rsidRDefault="00610BB7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610BB7" w:rsidRPr="00DF6C3B" w:rsidRDefault="00610BB7" w:rsidP="000711C7">
            <w:pPr>
              <w:rPr>
                <w:rFonts w:ascii="Arial" w:hAnsi="Arial" w:cs="Arial"/>
              </w:rPr>
            </w:pPr>
          </w:p>
        </w:tc>
      </w:tr>
      <w:tr w:rsidR="00610BB7" w:rsidRPr="00257811" w:rsidTr="00DF6C3B">
        <w:trPr>
          <w:trHeight w:val="567"/>
        </w:trPr>
        <w:tc>
          <w:tcPr>
            <w:tcW w:w="851" w:type="dxa"/>
          </w:tcPr>
          <w:p w:rsidR="00610BB7" w:rsidRPr="003F47CF" w:rsidRDefault="00610BB7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15AF576B" wp14:editId="02B95D0C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50020</wp:posOffset>
                      </wp:positionV>
                      <wp:extent cx="273600" cy="273600"/>
                      <wp:effectExtent l="0" t="0" r="12700" b="12700"/>
                      <wp:wrapNone/>
                      <wp:docPr id="21" name="Round Diagonal Corner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10BB7" w:rsidRPr="00387A75" w:rsidRDefault="00610BB7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5AF576B" id="Round Diagonal Corner Rectangle 21" o:spid="_x0000_s1045" style="position:absolute;margin-left:-1.15pt;margin-top:3.95pt;width:21.55pt;height:21.5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" adj="-11796480,,5400" path="m45601,l273600,r,l273600,227999v,25185,-20416,45601,-45601,45601l,273600r,l,45601c,20416,20416,,45601,xe" filled="f" strokecolor="#7d82b4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610BB7" w:rsidRPr="00387A75" w:rsidRDefault="00610BB7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610BB7" w:rsidRPr="00257811" w:rsidRDefault="00610BB7" w:rsidP="000711C7">
            <w:pPr>
              <w:rPr>
                <w:rFonts w:ascii="Arial" w:hAnsi="Arial" w:cs="Arial"/>
              </w:rPr>
            </w:pPr>
            <w:r w:rsidRPr="00670638">
              <w:rPr>
                <w:rFonts w:ascii="Arial" w:hAnsi="Arial" w:cs="Arial"/>
              </w:rPr>
              <w:t xml:space="preserve">Deduce the hazards of different alkalis and acids using data about their concentration and </w:t>
            </w:r>
            <w:proofErr w:type="spellStart"/>
            <w:r w:rsidRPr="00670638">
              <w:rPr>
                <w:rFonts w:ascii="Arial" w:hAnsi="Arial" w:cs="Arial"/>
              </w:rPr>
              <w:t>pH</w:t>
            </w:r>
            <w:r w:rsidR="00337D33">
              <w:rPr>
                <w:rFonts w:ascii="Arial" w:hAnsi="Arial" w:cs="Arial"/>
              </w:rPr>
              <w:t>.</w:t>
            </w:r>
            <w:proofErr w:type="spellEnd"/>
          </w:p>
        </w:tc>
        <w:tc>
          <w:tcPr>
            <w:tcW w:w="236" w:type="dxa"/>
            <w:tcBorders>
              <w:right w:val="nil"/>
            </w:tcBorders>
          </w:tcPr>
          <w:p w:rsidR="00610BB7" w:rsidRPr="00554E08" w:rsidRDefault="00610BB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610BB7" w:rsidRPr="000C2F8A" w:rsidRDefault="00610BB7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610BB7" w:rsidRPr="00DF6C3B" w:rsidRDefault="00610BB7" w:rsidP="000711C7">
            <w:pPr>
              <w:rPr>
                <w:rFonts w:ascii="Arial" w:hAnsi="Arial" w:cs="Arial"/>
              </w:rPr>
            </w:pPr>
          </w:p>
        </w:tc>
      </w:tr>
      <w:tr w:rsidR="00610BB7" w:rsidRPr="00257811" w:rsidTr="00BF35CB">
        <w:trPr>
          <w:trHeight w:val="567"/>
        </w:trPr>
        <w:tc>
          <w:tcPr>
            <w:tcW w:w="851" w:type="dxa"/>
          </w:tcPr>
          <w:p w:rsidR="00610BB7" w:rsidRPr="003F47CF" w:rsidRDefault="00610BB7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64B06365" wp14:editId="5DE2049D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47625</wp:posOffset>
                      </wp:positionV>
                      <wp:extent cx="273600" cy="273600"/>
                      <wp:effectExtent l="0" t="0" r="12700" b="12700"/>
                      <wp:wrapNone/>
                      <wp:docPr id="22" name="Round Diagonal Corner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10BB7" w:rsidRPr="00387A75" w:rsidRDefault="00610BB7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A9739AA" id="Round Diagonal Corner Rectangle 22" o:spid="_x0000_s1046" style="position:absolute;margin-left:-1.15pt;margin-top:3.75pt;width:21.55pt;height:21.5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" adj="-11796480,,5400" path="m45601,l273600,r,l273600,227999v,25185,-20416,45601,-45601,45601l,273600r,l,45601c,20416,20416,,45601,xe" filled="f" strokecolor="#7d82b4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610BB7" w:rsidRPr="00387A75" w:rsidRDefault="00610BB7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610BB7" w:rsidRPr="00257811" w:rsidRDefault="00610BB7" w:rsidP="000711C7">
            <w:pPr>
              <w:rPr>
                <w:rFonts w:ascii="Arial" w:hAnsi="Arial" w:cs="Arial"/>
              </w:rPr>
            </w:pPr>
            <w:r w:rsidRPr="00670638">
              <w:rPr>
                <w:rFonts w:ascii="Arial" w:hAnsi="Arial" w:cs="Arial"/>
              </w:rPr>
              <w:t>Estimate the pH of an acid based on information from reactions</w:t>
            </w:r>
            <w:r w:rsidR="00337D33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610BB7" w:rsidRPr="00554E08" w:rsidRDefault="00610BB7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610BB7" w:rsidRPr="000C2F8A" w:rsidRDefault="00610BB7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610BB7" w:rsidRPr="00DF6C3B" w:rsidRDefault="00610BB7" w:rsidP="000711C7">
            <w:pPr>
              <w:rPr>
                <w:rFonts w:ascii="Arial" w:hAnsi="Arial" w:cs="Arial"/>
              </w:rPr>
            </w:pPr>
          </w:p>
        </w:tc>
      </w:tr>
      <w:tr w:rsidR="00BF35CB" w:rsidRPr="00257811" w:rsidTr="00BF35CB">
        <w:trPr>
          <w:trHeight w:val="567"/>
        </w:trPr>
        <w:tc>
          <w:tcPr>
            <w:tcW w:w="851" w:type="dxa"/>
          </w:tcPr>
          <w:p w:rsidR="00BF35CB" w:rsidRPr="003F47CF" w:rsidRDefault="00BF35CB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42D7DC98" wp14:editId="6E3679B9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82550</wp:posOffset>
                      </wp:positionV>
                      <wp:extent cx="273050" cy="273050"/>
                      <wp:effectExtent l="0" t="0" r="12700" b="12700"/>
                      <wp:wrapNone/>
                      <wp:docPr id="20" name="Round Diagonal Corner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F35CB" w:rsidRPr="00387A75" w:rsidRDefault="00BF35CB" w:rsidP="00BF35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0" o:spid="_x0000_s1048" style="position:absolute;margin-left:-1.1pt;margin-top:6.5pt;width:21.5pt;height:21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" adj="-11796480,,5400" path="m45509,l273050,r,l273050,227541v,25134,-20375,45509,-45509,45509l,273050r,l,45509c,20375,20375,,45509,xe" filled="f" strokecolor="#7d82b4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BF35CB" w:rsidRPr="00387A75" w:rsidRDefault="00BF35CB" w:rsidP="00BF35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7D82B4"/>
            </w:tcBorders>
            <w:tcMar>
              <w:bottom w:w="57" w:type="dxa"/>
            </w:tcMar>
            <w:vAlign w:val="center"/>
          </w:tcPr>
          <w:p w:rsidR="00BF35CB" w:rsidRPr="00670638" w:rsidRDefault="00BF35CB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BF35CB" w:rsidRPr="00554E08" w:rsidRDefault="00BF35CB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BF35CB" w:rsidRPr="000C2F8A" w:rsidRDefault="00BF35CB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BF35CB" w:rsidRPr="00DF6C3B" w:rsidRDefault="00BF35CB" w:rsidP="000711C7">
            <w:pPr>
              <w:rPr>
                <w:rFonts w:ascii="Arial" w:hAnsi="Arial" w:cs="Arial"/>
              </w:rPr>
            </w:pPr>
          </w:p>
        </w:tc>
      </w:tr>
      <w:tr w:rsidR="00BF35CB" w:rsidRPr="00257811" w:rsidTr="00BF35CB">
        <w:trPr>
          <w:trHeight w:val="567"/>
        </w:trPr>
        <w:tc>
          <w:tcPr>
            <w:tcW w:w="851" w:type="dxa"/>
          </w:tcPr>
          <w:p w:rsidR="00BF35CB" w:rsidRPr="003F47CF" w:rsidRDefault="00BF35CB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7D82B4"/>
              <w:bottom w:val="single" w:sz="4" w:space="0" w:color="7D82B4"/>
            </w:tcBorders>
            <w:tcMar>
              <w:bottom w:w="57" w:type="dxa"/>
            </w:tcMar>
            <w:vAlign w:val="center"/>
          </w:tcPr>
          <w:p w:rsidR="00BF35CB" w:rsidRPr="00670638" w:rsidRDefault="00BF35CB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BF35CB" w:rsidRPr="00554E08" w:rsidRDefault="00BF35CB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BF35CB" w:rsidRPr="000C2F8A" w:rsidRDefault="00BF35CB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BF35CB" w:rsidRPr="00DF6C3B" w:rsidRDefault="00BF35CB" w:rsidP="000711C7">
            <w:pPr>
              <w:rPr>
                <w:rFonts w:ascii="Arial" w:hAnsi="Arial" w:cs="Arial"/>
              </w:rPr>
            </w:pPr>
          </w:p>
        </w:tc>
      </w:tr>
      <w:tr w:rsidR="00BF35CB" w:rsidRPr="00257811" w:rsidTr="00BF35CB">
        <w:trPr>
          <w:trHeight w:val="567"/>
        </w:trPr>
        <w:tc>
          <w:tcPr>
            <w:tcW w:w="851" w:type="dxa"/>
          </w:tcPr>
          <w:p w:rsidR="00BF35CB" w:rsidRPr="003F47CF" w:rsidRDefault="00BF35CB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7D82B4"/>
              <w:bottom w:val="single" w:sz="4" w:space="0" w:color="7D82B4"/>
            </w:tcBorders>
            <w:tcMar>
              <w:bottom w:w="57" w:type="dxa"/>
            </w:tcMar>
            <w:vAlign w:val="center"/>
          </w:tcPr>
          <w:p w:rsidR="00BF35CB" w:rsidRPr="00670638" w:rsidRDefault="00BF35CB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BF35CB" w:rsidRPr="00554E08" w:rsidRDefault="00BF35CB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BF35CB" w:rsidRPr="000C2F8A" w:rsidRDefault="00BF35CB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BF35CB" w:rsidRPr="00DF6C3B" w:rsidRDefault="00BF35CB" w:rsidP="000711C7">
            <w:pPr>
              <w:rPr>
                <w:rFonts w:ascii="Arial" w:hAnsi="Arial" w:cs="Arial"/>
              </w:rPr>
            </w:pPr>
          </w:p>
        </w:tc>
      </w:tr>
      <w:tr w:rsidR="00BF35CB" w:rsidRPr="00257811" w:rsidTr="00BF35CB">
        <w:trPr>
          <w:trHeight w:val="567"/>
        </w:trPr>
        <w:tc>
          <w:tcPr>
            <w:tcW w:w="851" w:type="dxa"/>
          </w:tcPr>
          <w:p w:rsidR="00BF35CB" w:rsidRPr="003F47CF" w:rsidRDefault="00BF35CB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7D82B4"/>
            </w:tcBorders>
            <w:tcMar>
              <w:bottom w:w="57" w:type="dxa"/>
            </w:tcMar>
            <w:vAlign w:val="center"/>
          </w:tcPr>
          <w:p w:rsidR="00BF35CB" w:rsidRPr="00670638" w:rsidRDefault="00BF35CB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BF35CB" w:rsidRPr="00554E08" w:rsidRDefault="00BF35CB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BF35CB" w:rsidRPr="000C2F8A" w:rsidRDefault="00BF35CB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BF35CB" w:rsidRPr="00DF6C3B" w:rsidRDefault="00BF35CB" w:rsidP="000711C7">
            <w:pPr>
              <w:rPr>
                <w:rFonts w:ascii="Arial" w:hAnsi="Arial" w:cs="Arial"/>
              </w:rPr>
            </w:pPr>
          </w:p>
        </w:tc>
      </w:tr>
      <w:tr w:rsidR="00BF35CB" w:rsidRPr="00257811" w:rsidTr="00BF35CB">
        <w:trPr>
          <w:trHeight w:val="567"/>
        </w:trPr>
        <w:tc>
          <w:tcPr>
            <w:tcW w:w="851" w:type="dxa"/>
          </w:tcPr>
          <w:p w:rsidR="00BF35CB" w:rsidRPr="003F47CF" w:rsidRDefault="00BF35CB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4FA11030" wp14:editId="70F6DD12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48895</wp:posOffset>
                      </wp:positionV>
                      <wp:extent cx="273050" cy="273050"/>
                      <wp:effectExtent l="0" t="0" r="12700" b="12700"/>
                      <wp:wrapNone/>
                      <wp:docPr id="23" name="Round Diagonal Corner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7D82B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F35CB" w:rsidRPr="00387A75" w:rsidRDefault="00BF35CB" w:rsidP="00BF35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3" o:spid="_x0000_s1049" style="position:absolute;margin-left:-1.05pt;margin-top:3.85pt;width:21.5pt;height:21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" adj="-11796480,,5400" path="m45509,l273050,r,l273050,227541v,25134,-20375,45509,-45509,45509l,273050r,l,45509c,20375,20375,,45509,xe" filled="f" strokecolor="#7d82b4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BF35CB" w:rsidRPr="00387A75" w:rsidRDefault="00BF35CB" w:rsidP="00BF35C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7D82B4"/>
            </w:tcBorders>
            <w:tcMar>
              <w:bottom w:w="57" w:type="dxa"/>
            </w:tcMar>
            <w:vAlign w:val="center"/>
          </w:tcPr>
          <w:p w:rsidR="00BF35CB" w:rsidRPr="00670638" w:rsidRDefault="00BF35CB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BF35CB" w:rsidRPr="00554E08" w:rsidRDefault="00BF35CB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BF35CB" w:rsidRPr="000C2F8A" w:rsidRDefault="00BF35CB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BF35CB" w:rsidRPr="00DF6C3B" w:rsidRDefault="00BF35CB" w:rsidP="000711C7">
            <w:pPr>
              <w:rPr>
                <w:rFonts w:ascii="Arial" w:hAnsi="Arial" w:cs="Arial"/>
              </w:rPr>
            </w:pPr>
          </w:p>
        </w:tc>
      </w:tr>
      <w:tr w:rsidR="00BF35CB" w:rsidRPr="00257811" w:rsidTr="00BF35CB">
        <w:trPr>
          <w:trHeight w:val="567"/>
        </w:trPr>
        <w:tc>
          <w:tcPr>
            <w:tcW w:w="851" w:type="dxa"/>
          </w:tcPr>
          <w:p w:rsidR="00BF35CB" w:rsidRPr="003F47CF" w:rsidRDefault="00BF35CB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7D82B4"/>
              <w:bottom w:val="single" w:sz="4" w:space="0" w:color="7D82B4"/>
            </w:tcBorders>
            <w:tcMar>
              <w:bottom w:w="57" w:type="dxa"/>
            </w:tcMar>
            <w:vAlign w:val="center"/>
          </w:tcPr>
          <w:p w:rsidR="00BF35CB" w:rsidRPr="00670638" w:rsidRDefault="00BF35CB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BF35CB" w:rsidRPr="00554E08" w:rsidRDefault="00BF35CB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BF35CB" w:rsidRPr="000C2F8A" w:rsidRDefault="00BF35CB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BF35CB" w:rsidRPr="00DF6C3B" w:rsidRDefault="00BF35CB" w:rsidP="000711C7">
            <w:pPr>
              <w:rPr>
                <w:rFonts w:ascii="Arial" w:hAnsi="Arial" w:cs="Arial"/>
              </w:rPr>
            </w:pPr>
          </w:p>
        </w:tc>
      </w:tr>
      <w:tr w:rsidR="00BF35CB" w:rsidRPr="00257811" w:rsidTr="00BF35CB">
        <w:trPr>
          <w:trHeight w:val="567"/>
        </w:trPr>
        <w:tc>
          <w:tcPr>
            <w:tcW w:w="851" w:type="dxa"/>
          </w:tcPr>
          <w:p w:rsidR="00BF35CB" w:rsidRPr="003F47CF" w:rsidRDefault="00BF35CB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7D82B4"/>
              <w:bottom w:val="single" w:sz="4" w:space="0" w:color="7D82B4"/>
            </w:tcBorders>
            <w:tcMar>
              <w:bottom w:w="57" w:type="dxa"/>
            </w:tcMar>
            <w:vAlign w:val="center"/>
          </w:tcPr>
          <w:p w:rsidR="00BF35CB" w:rsidRPr="00670638" w:rsidRDefault="00BF35CB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BF35CB" w:rsidRPr="00554E08" w:rsidRDefault="00BF35CB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BF35CB" w:rsidRPr="000C2F8A" w:rsidRDefault="00BF35CB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BF35CB" w:rsidRPr="00DF6C3B" w:rsidRDefault="00BF35CB" w:rsidP="000711C7">
            <w:pPr>
              <w:rPr>
                <w:rFonts w:ascii="Arial" w:hAnsi="Arial" w:cs="Arial"/>
              </w:rPr>
            </w:pPr>
          </w:p>
        </w:tc>
      </w:tr>
    </w:tbl>
    <w:p w:rsidR="00721422" w:rsidRDefault="00721422"/>
    <w:sectPr w:rsidR="00721422" w:rsidSect="005B6197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45E" w:rsidRDefault="0034145E" w:rsidP="0034145E">
      <w:pPr>
        <w:spacing w:after="0" w:line="240" w:lineRule="auto"/>
      </w:pPr>
      <w:r>
        <w:separator/>
      </w:r>
    </w:p>
  </w:endnote>
  <w:endnote w:type="continuationSeparator" w:id="0">
    <w:p w:rsidR="0034145E" w:rsidRDefault="0034145E" w:rsidP="00341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175" w:rsidRDefault="00BF35CB">
    <w:pPr>
      <w:pStyle w:val="Footer"/>
    </w:pPr>
    <w:r>
      <w:t>Final September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45E" w:rsidRDefault="0034145E" w:rsidP="0034145E">
      <w:pPr>
        <w:spacing w:after="0" w:line="240" w:lineRule="auto"/>
      </w:pPr>
      <w:r>
        <w:separator/>
      </w:r>
    </w:p>
  </w:footnote>
  <w:footnote w:type="continuationSeparator" w:id="0">
    <w:p w:rsidR="0034145E" w:rsidRDefault="0034145E" w:rsidP="003414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E0"/>
    <w:rsid w:val="00016825"/>
    <w:rsid w:val="000711C7"/>
    <w:rsid w:val="000930D7"/>
    <w:rsid w:val="00093198"/>
    <w:rsid w:val="000C2F8A"/>
    <w:rsid w:val="000D48A8"/>
    <w:rsid w:val="001A35E0"/>
    <w:rsid w:val="001D2FB1"/>
    <w:rsid w:val="002326D7"/>
    <w:rsid w:val="00257811"/>
    <w:rsid w:val="002731F3"/>
    <w:rsid w:val="00290B95"/>
    <w:rsid w:val="002F14E7"/>
    <w:rsid w:val="00337D33"/>
    <w:rsid w:val="0034145E"/>
    <w:rsid w:val="00387A75"/>
    <w:rsid w:val="003F47CF"/>
    <w:rsid w:val="00436909"/>
    <w:rsid w:val="00521555"/>
    <w:rsid w:val="00554E08"/>
    <w:rsid w:val="0056195D"/>
    <w:rsid w:val="0058055D"/>
    <w:rsid w:val="005B6197"/>
    <w:rsid w:val="005C3E61"/>
    <w:rsid w:val="00610BB7"/>
    <w:rsid w:val="00670638"/>
    <w:rsid w:val="006C0C43"/>
    <w:rsid w:val="006D153C"/>
    <w:rsid w:val="00721422"/>
    <w:rsid w:val="00874108"/>
    <w:rsid w:val="008E7A30"/>
    <w:rsid w:val="009D3072"/>
    <w:rsid w:val="00A17561"/>
    <w:rsid w:val="00A319E2"/>
    <w:rsid w:val="00A55F70"/>
    <w:rsid w:val="00B42352"/>
    <w:rsid w:val="00B53487"/>
    <w:rsid w:val="00BF35CB"/>
    <w:rsid w:val="00C06175"/>
    <w:rsid w:val="00C1089B"/>
    <w:rsid w:val="00CC657C"/>
    <w:rsid w:val="00DE2F11"/>
    <w:rsid w:val="00DF6C3B"/>
    <w:rsid w:val="00E37D9E"/>
    <w:rsid w:val="00E51279"/>
    <w:rsid w:val="00E66B98"/>
    <w:rsid w:val="00F71236"/>
    <w:rsid w:val="00FF2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414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145E"/>
  </w:style>
  <w:style w:type="paragraph" w:styleId="Footer">
    <w:name w:val="footer"/>
    <w:basedOn w:val="Normal"/>
    <w:link w:val="FooterChar"/>
    <w:uiPriority w:val="99"/>
    <w:unhideWhenUsed/>
    <w:rsid w:val="003414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145E"/>
  </w:style>
  <w:style w:type="paragraph" w:styleId="BalloonText">
    <w:name w:val="Balloon Text"/>
    <w:basedOn w:val="Normal"/>
    <w:link w:val="BalloonTextChar"/>
    <w:uiPriority w:val="99"/>
    <w:semiHidden/>
    <w:unhideWhenUsed/>
    <w:rsid w:val="00341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4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414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145E"/>
  </w:style>
  <w:style w:type="paragraph" w:styleId="Footer">
    <w:name w:val="footer"/>
    <w:basedOn w:val="Normal"/>
    <w:link w:val="FooterChar"/>
    <w:uiPriority w:val="99"/>
    <w:unhideWhenUsed/>
    <w:rsid w:val="003414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145E"/>
  </w:style>
  <w:style w:type="paragraph" w:styleId="BalloonText">
    <w:name w:val="Balloon Text"/>
    <w:basedOn w:val="Normal"/>
    <w:link w:val="BalloonTextChar"/>
    <w:uiPriority w:val="99"/>
    <w:semiHidden/>
    <w:unhideWhenUsed/>
    <w:rsid w:val="00341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4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AQA">
      <a:dk1>
        <a:sysClr val="windowText" lastClr="000000"/>
      </a:dk1>
      <a:lt1>
        <a:srgbClr val="FFFFFF"/>
      </a:lt1>
      <a:dk2>
        <a:srgbClr val="008CC8"/>
      </a:dk2>
      <a:lt2>
        <a:srgbClr val="E16446"/>
      </a:lt2>
      <a:accent1>
        <a:srgbClr val="00B9AD"/>
      </a:accent1>
      <a:accent2>
        <a:srgbClr val="C84B32"/>
      </a:accent2>
      <a:accent3>
        <a:srgbClr val="4B9646"/>
      </a:accent3>
      <a:accent4>
        <a:srgbClr val="325F78"/>
      </a:accent4>
      <a:accent5>
        <a:srgbClr val="783C2D"/>
      </a:accent5>
      <a:accent6>
        <a:srgbClr val="C873A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E9C5A-1183-4EE9-8154-E956B4075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8F5A1EA2.dotm</Template>
  <TotalTime>0</TotalTime>
  <Pages>2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Reactions Acids and alkalis</dc:title>
  <dc:creator>AQA</dc:creator>
  <dcterms:created xsi:type="dcterms:W3CDTF">2016-08-04T15:27:00Z</dcterms:created>
  <dcterms:modified xsi:type="dcterms:W3CDTF">2019-09-17T08:29:00Z</dcterms:modified>
</cp:coreProperties>
</file>