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856" w:rsidRPr="00DC63DC" w:rsidRDefault="00862856">
      <w:pPr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35200" behindDoc="0" locked="0" layoutInCell="1" allowOverlap="1" wp14:anchorId="6AF33034" wp14:editId="0E8D361D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3DC">
        <w:tab/>
      </w:r>
      <w:r w:rsidR="00DC63DC">
        <w:tab/>
      </w:r>
      <w:r w:rsidR="00DC63DC">
        <w:tab/>
      </w:r>
      <w:r w:rsidR="00DC63DC">
        <w:tab/>
      </w:r>
      <w:r w:rsidR="00DC63DC">
        <w:tab/>
      </w:r>
      <w:r w:rsidR="00DC63DC">
        <w:tab/>
      </w:r>
      <w:r w:rsidR="00DC63DC">
        <w:tab/>
      </w:r>
      <w:r w:rsidR="00DC63DC">
        <w:tab/>
      </w:r>
      <w:r w:rsidR="00DC63DC">
        <w:tab/>
      </w:r>
      <w:r w:rsidR="00DC63DC">
        <w:rPr>
          <w:rFonts w:ascii="Arial" w:hAnsi="Arial" w:cs="Arial"/>
        </w:rPr>
        <w:t>Name: __________________________</w:t>
      </w:r>
    </w:p>
    <w:p w:rsidR="00862856" w:rsidRPr="00DC63DC" w:rsidRDefault="00DC63DC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</w:rPr>
        <w:t>Date: ___________________________</w:t>
      </w:r>
    </w:p>
    <w:p w:rsidR="00862856" w:rsidRDefault="00862856">
      <w:r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5A61B21A" wp14:editId="70FA78CB">
            <wp:simplePos x="0" y="0"/>
            <wp:positionH relativeFrom="page">
              <wp:posOffset>0</wp:posOffset>
            </wp:positionH>
            <wp:positionV relativeFrom="page">
              <wp:posOffset>1262380</wp:posOffset>
            </wp:positionV>
            <wp:extent cx="6621780" cy="12407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2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9"/>
                    <a:stretch/>
                  </pic:blipFill>
                  <pic:spPr bwMode="auto">
                    <a:xfrm>
                      <a:off x="0" y="0"/>
                      <a:ext cx="6621780" cy="124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856" w:rsidRDefault="00862856"/>
    <w:p w:rsidR="00862856" w:rsidRDefault="00862856"/>
    <w:p w:rsidR="00862856" w:rsidRDefault="00862856"/>
    <w:p w:rsidR="00862856" w:rsidRDefault="00862856">
      <w:pPr>
        <w:sectPr w:rsidR="00862856" w:rsidSect="00862856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46E49" w:rsidRPr="00DD61BB" w:rsidRDefault="00C46E49">
      <w:pPr>
        <w:rPr>
          <w:color w:val="9999FF"/>
        </w:rPr>
      </w:pPr>
    </w:p>
    <w:p w:rsidR="00C46E49" w:rsidRPr="00AB544F" w:rsidRDefault="00B42037">
      <w:pPr>
        <w:rPr>
          <w:color w:val="7D82B4"/>
        </w:rPr>
      </w:pPr>
      <w:r>
        <w:rPr>
          <w:rFonts w:ascii="Arial" w:hAnsi="Arial" w:cs="Arial"/>
          <w:color w:val="9999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10" o:title="ENQUIRY_PROCESSES_ICONS_Lavender-02"/>
          </v:shape>
        </w:pict>
      </w:r>
      <w:r w:rsidR="00DD61BB">
        <w:rPr>
          <w:rFonts w:ascii="Arial" w:hAnsi="Arial" w:cs="Arial"/>
          <w:color w:val="9999FF"/>
        </w:rPr>
        <w:t xml:space="preserve"> </w:t>
      </w:r>
      <w:r>
        <w:rPr>
          <w:rFonts w:ascii="Arial" w:hAnsi="Arial" w:cs="Arial"/>
          <w:color w:val="9999FF"/>
        </w:rPr>
        <w:pict>
          <v:shape id="_x0000_i1026" type="#_x0000_t75" style="width:22.2pt;height:22.2pt">
            <v:imagedata r:id="rId11" o:title="ENQUIRY_PROCESSES_ICONS_Lavender-03"/>
          </v:shape>
        </w:pict>
      </w:r>
      <w:r w:rsidR="00DD61BB">
        <w:rPr>
          <w:rFonts w:ascii="Arial" w:hAnsi="Arial" w:cs="Arial"/>
          <w:color w:val="9999FF"/>
        </w:rPr>
        <w:t xml:space="preserve"> </w:t>
      </w:r>
      <w:r>
        <w:rPr>
          <w:rFonts w:ascii="Arial" w:hAnsi="Arial" w:cs="Arial"/>
          <w:color w:val="9999FF"/>
        </w:rPr>
        <w:pict>
          <v:shape id="_x0000_i1027" type="#_x0000_t75" style="width:22.2pt;height:22.2pt">
            <v:imagedata r:id="rId12" o:title="ENQUIRY_PROCESSES_ICONS_Lavender-01"/>
          </v:shape>
        </w:pict>
      </w:r>
      <w:r w:rsidR="00DD61BB">
        <w:rPr>
          <w:rFonts w:ascii="Arial" w:hAnsi="Arial" w:cs="Arial"/>
          <w:color w:val="9999FF"/>
        </w:rPr>
        <w:t xml:space="preserve"> </w:t>
      </w:r>
      <w:r>
        <w:rPr>
          <w:rFonts w:ascii="Arial" w:hAnsi="Arial" w:cs="Arial"/>
          <w:color w:val="9999FF"/>
        </w:rPr>
        <w:pict>
          <v:shape id="_x0000_i1028" type="#_x0000_t75" style="width:22.2pt;height:22.2pt">
            <v:imagedata r:id="rId13" o:title="ENQUIRY_PROCESSES_ICONS_Lavender-04"/>
          </v:shape>
        </w:pict>
      </w:r>
      <w:r w:rsidR="00DD61BB">
        <w:rPr>
          <w:rFonts w:ascii="Arial" w:hAnsi="Arial" w:cs="Arial"/>
          <w:color w:val="9999FF"/>
        </w:rPr>
        <w:t xml:space="preserve"> </w:t>
      </w:r>
      <w:r w:rsidR="00DD61BB" w:rsidRPr="00AB544F">
        <w:rPr>
          <w:rFonts w:ascii="Arial" w:hAnsi="Arial" w:cs="Arial"/>
          <w:color w:val="7D82B4"/>
        </w:rPr>
        <w:t>Investigate changes in mass for chemical and physical processes.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874108">
        <w:trPr>
          <w:trHeight w:val="652"/>
        </w:trPr>
        <w:tc>
          <w:tcPr>
            <w:tcW w:w="4867" w:type="dxa"/>
            <w:gridSpan w:val="2"/>
            <w:shd w:val="clear" w:color="auto" w:fill="7D82B4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7D82B4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7D82B4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E5FF13A" wp14:editId="11B5FE2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AB544F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</w:pPr>
                                  <w:r w:rsidRPr="00AB544F"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3F8EC6C" id="Round Diagonal Corner Rectangle 4" o:spid="_x0000_s1026" style="position:absolute;left:0;text-align:left;margin-left:-1.3pt;margin-top:3.6pt;width:21.5pt;height:2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" adj="-11796480,,5400" path="m45509,l273050,r,l273050,227541v,25134,-20375,45509,-45509,45509l,273050r,l,45509c,20375,20375,,45509,xe" fillcolor="white [3212]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AB544F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</w:pPr>
                            <w:r w:rsidRPr="00AB544F"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0DE343CF" wp14:editId="62AD0D6D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AB544F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</w:pPr>
                                  <w:r w:rsidRPr="00AB544F"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B350BDF" id="Round Diagonal Corner Rectangle 3" o:spid="_x0000_s1027" style="position:absolute;left:0;text-align:left;margin-left:-256.3pt;margin-top:3.6pt;width:21.5pt;height:21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" adj="-11796480,,5400" path="m45509,l273050,r,l273050,227541v,25134,-20375,45509,-45509,45509l,273050r,l,45509c,20375,20375,,45509,xe" fillcolor="white [3212]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AB544F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</w:pPr>
                            <w:r w:rsidRPr="00AB544F"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874108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  <w:r w:rsidRPr="00874108">
              <w:rPr>
                <w:rFonts w:ascii="Arial" w:hAnsi="Arial" w:cs="Arial"/>
                <w:color w:val="7D82B4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54E08" w:rsidRPr="00257811" w:rsidTr="00874108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23E8F567" wp14:editId="3B1B2BF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11B736D" id="Round Diagonal Corner Rectangle 2" o:spid="_x0000_s1028" style="position:absolute;margin-left:-1.15pt;margin-top:3.65pt;width:21.55pt;height:21.5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E318B7" w:rsidP="000711C7">
            <w:pPr>
              <w:rPr>
                <w:rFonts w:ascii="Arial" w:hAnsi="Arial" w:cs="Arial"/>
              </w:rPr>
            </w:pPr>
            <w:r w:rsidRPr="00E318B7">
              <w:rPr>
                <w:rFonts w:ascii="Arial" w:hAnsi="Arial" w:cs="Arial"/>
              </w:rPr>
              <w:t>Combustion is a reaction with oxygen in which energy is transferred to the surroundings as heat and light</w:t>
            </w:r>
            <w:r w:rsidR="00C46E4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1C734BE6" wp14:editId="0E3378D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48B6D63" id="Round Diagonal Corner Rectangle 15" o:spid="_x0000_s1029" style="position:absolute;margin-left:-1.3pt;margin-top:3.65pt;width:21.5pt;height:21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182143" w:rsidP="000711C7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Explain why a reaction is an example of combustion or thermal decomposition</w:t>
            </w:r>
            <w:r w:rsidR="00C46E49">
              <w:rPr>
                <w:rFonts w:ascii="Arial" w:hAnsi="Arial" w:cs="Arial"/>
              </w:rPr>
              <w:t>.</w:t>
            </w:r>
          </w:p>
        </w:tc>
      </w:tr>
      <w:tr w:rsidR="00554E08" w:rsidRPr="00257811" w:rsidTr="00874108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67B0ACF8" wp14:editId="7FE89B8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04D54CE" id="Round Diagonal Corner Rectangle 7" o:spid="_x0000_s1030" style="position:absolute;margin-left:-1.15pt;margin-top:3.85pt;width:21.55pt;height:21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82143" w:rsidP="000711C7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Thermal decomposition is a reaction where a single reactant is broken down into simpler products by heating</w:t>
            </w:r>
            <w:r w:rsidR="00C46E4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554E08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19A295E8" wp14:editId="0D5DAA4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46496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2EEDA3F" id="Round Diagonal Corner Rectangle 16" o:spid="_x0000_s1031" style="position:absolute;margin-left:-1.3pt;margin-top:3.65pt;width:21.5pt;height:21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182143" w:rsidP="000711C7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Predict the products of the combustion or thermal decomposition of a given reactant and show the reaction as a word equation</w:t>
            </w:r>
            <w:r w:rsidR="00C46E49">
              <w:rPr>
                <w:rFonts w:ascii="Arial" w:hAnsi="Arial" w:cs="Arial"/>
              </w:rPr>
              <w:t>.</w:t>
            </w:r>
          </w:p>
        </w:tc>
      </w:tr>
      <w:tr w:rsidR="00182143" w:rsidRPr="00257811" w:rsidTr="00182143">
        <w:trPr>
          <w:trHeight w:val="720"/>
        </w:trPr>
        <w:tc>
          <w:tcPr>
            <w:tcW w:w="851" w:type="dxa"/>
            <w:vMerge w:val="restart"/>
          </w:tcPr>
          <w:p w:rsidR="00182143" w:rsidRPr="003F47CF" w:rsidRDefault="0018214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D5ABDE2" wp14:editId="7D33819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106539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1821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3D40F29" id="Round Diagonal Corner Rectangle 8" o:spid="_x0000_s1032" style="position:absolute;margin-left:-1.15pt;margin-top:8.4pt;width:21.55pt;height:21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hArwIAAK8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82143" w:rsidRPr="00387A75" w:rsidRDefault="001821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182143" w:rsidRPr="00182143" w:rsidRDefault="00182143" w:rsidP="000711C7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Chemical changes can be described by a model where atoms and molecules in reactants rearrange to make the products and the total number of atoms is conserved</w:t>
            </w:r>
            <w:r w:rsidR="00C46E4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182143" w:rsidRPr="003F47CF" w:rsidRDefault="0018214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C0016D6" wp14:editId="6A78EF6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67945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1821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EFDC886" id="Round Diagonal Corner Rectangle 18" o:spid="_x0000_s1033" style="position:absolute;margin-left:-1.3pt;margin-top:5.35pt;width:21.5pt;height:21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82143" w:rsidRPr="00387A75" w:rsidRDefault="001821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82143" w:rsidRPr="00257811" w:rsidRDefault="00182143" w:rsidP="002A0F3E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Explain observations about mass in a chemical or physical change</w:t>
            </w:r>
            <w:r w:rsidR="00C46E49">
              <w:rPr>
                <w:rFonts w:ascii="Arial" w:hAnsi="Arial" w:cs="Arial"/>
              </w:rPr>
              <w:t>.</w:t>
            </w:r>
          </w:p>
        </w:tc>
      </w:tr>
      <w:tr w:rsidR="00182143" w:rsidRPr="00257811" w:rsidTr="00874108">
        <w:trPr>
          <w:trHeight w:val="720"/>
        </w:trPr>
        <w:tc>
          <w:tcPr>
            <w:tcW w:w="851" w:type="dxa"/>
            <w:vMerge/>
          </w:tcPr>
          <w:p w:rsidR="00182143" w:rsidRPr="003F47CF" w:rsidRDefault="0018214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182143" w:rsidRPr="00182143" w:rsidRDefault="0018214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182143" w:rsidRPr="003F47CF" w:rsidRDefault="0018214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C8600B7" wp14:editId="7BD6375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106045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1821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9CCF393" id="Round Diagonal Corner Rectangle 19" o:spid="_x0000_s1034" style="position:absolute;margin-left:-1.3pt;margin-top:8.35pt;width:21.5pt;height:2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82143" w:rsidRPr="00387A75" w:rsidRDefault="001821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82143" w:rsidRPr="00257811" w:rsidRDefault="00182143" w:rsidP="00A458D8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Use particle diagrams to show what happens in a reaction</w:t>
            </w:r>
            <w:r w:rsidR="00C46E49">
              <w:rPr>
                <w:rFonts w:ascii="Arial" w:hAnsi="Arial" w:cs="Arial"/>
              </w:rPr>
              <w:t>.</w:t>
            </w:r>
          </w:p>
        </w:tc>
      </w:tr>
      <w:tr w:rsidR="00182143" w:rsidRPr="00257811" w:rsidTr="00874108">
        <w:trPr>
          <w:trHeight w:val="72"/>
        </w:trPr>
        <w:tc>
          <w:tcPr>
            <w:tcW w:w="4867" w:type="dxa"/>
            <w:gridSpan w:val="2"/>
            <w:tcBorders>
              <w:bottom w:val="single" w:sz="4" w:space="0" w:color="7D82B4"/>
            </w:tcBorders>
            <w:vAlign w:val="center"/>
          </w:tcPr>
          <w:p w:rsidR="00182143" w:rsidRPr="001D2FB1" w:rsidRDefault="00182143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D82B4"/>
            </w:tcBorders>
          </w:tcPr>
          <w:p w:rsidR="00182143" w:rsidRPr="003F47CF" w:rsidRDefault="0094280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6415A353" wp14:editId="2D27932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158376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280D" w:rsidRPr="00387A75" w:rsidRDefault="00815548" w:rsidP="0094280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1.3pt;margin-top:12.45pt;width:21.5pt;height:21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4280D" w:rsidRPr="00387A75" w:rsidRDefault="00815548" w:rsidP="009428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</w:p>
        </w:tc>
      </w:tr>
      <w:tr w:rsidR="00182143" w:rsidRPr="00257811" w:rsidTr="00874108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D82B4"/>
            </w:tcBorders>
            <w:vAlign w:val="center"/>
          </w:tcPr>
          <w:p w:rsidR="00182143" w:rsidRPr="0094280D" w:rsidRDefault="00182143" w:rsidP="00B53487">
            <w:pPr>
              <w:rPr>
                <w:rFonts w:ascii="Arial" w:hAnsi="Arial" w:cs="Arial"/>
                <w:color w:val="7D82B4"/>
                <w:sz w:val="26"/>
                <w:szCs w:val="26"/>
              </w:rPr>
            </w:pPr>
            <w:r w:rsidRPr="0094280D">
              <w:rPr>
                <w:rFonts w:ascii="Arial" w:hAnsi="Arial" w:cs="Arial"/>
                <w:color w:val="7D82B4"/>
                <w:sz w:val="26"/>
                <w:szCs w:val="26"/>
              </w:rPr>
              <w:t>Skill</w:t>
            </w:r>
            <w:r w:rsidR="00DD61BB" w:rsidRPr="0094280D">
              <w:rPr>
                <w:rFonts w:ascii="Arial" w:hAnsi="Arial" w:cs="Arial"/>
                <w:color w:val="7D82B4"/>
                <w:sz w:val="26"/>
                <w:szCs w:val="26"/>
              </w:rPr>
              <w:t>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/>
            <w:tcBorders>
              <w:left w:val="single" w:sz="4" w:space="0" w:color="7D82B4"/>
            </w:tcBorders>
          </w:tcPr>
          <w:p w:rsidR="00182143" w:rsidRPr="003F47CF" w:rsidRDefault="0018214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</w:p>
        </w:tc>
      </w:tr>
      <w:tr w:rsidR="00182143" w:rsidRPr="00257811" w:rsidTr="0094280D">
        <w:trPr>
          <w:trHeight w:val="567"/>
        </w:trPr>
        <w:tc>
          <w:tcPr>
            <w:tcW w:w="851" w:type="dxa"/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24402A6" wp14:editId="662673D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45226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1821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DEF47C4" id="Round Diagonal Corner Rectangle 9" o:spid="_x0000_s1036" style="position:absolute;margin-left:-1.15pt;margin-top:3.55pt;width:21.55pt;height:21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82143" w:rsidRPr="00387A75" w:rsidRDefault="001821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Write word equations from information about chemical reactions</w:t>
            </w:r>
            <w:r w:rsidR="00C46E4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</w:p>
        </w:tc>
      </w:tr>
      <w:tr w:rsidR="0094280D" w:rsidRPr="00257811" w:rsidTr="0094280D">
        <w:trPr>
          <w:trHeight w:val="99"/>
        </w:trPr>
        <w:tc>
          <w:tcPr>
            <w:tcW w:w="4867" w:type="dxa"/>
            <w:gridSpan w:val="2"/>
            <w:tcBorders>
              <w:bottom w:val="single" w:sz="4" w:space="0" w:color="7D82B4"/>
            </w:tcBorders>
            <w:vAlign w:val="center"/>
          </w:tcPr>
          <w:p w:rsidR="0094280D" w:rsidRPr="0094280D" w:rsidRDefault="0094280D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D82B4"/>
            </w:tcBorders>
          </w:tcPr>
          <w:p w:rsidR="0094280D" w:rsidRPr="0094280D" w:rsidRDefault="0094280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D82B4"/>
            </w:tcBorders>
          </w:tcPr>
          <w:p w:rsidR="0094280D" w:rsidRPr="0094280D" w:rsidRDefault="0094280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94280D" w:rsidRPr="0094280D" w:rsidRDefault="0094280D" w:rsidP="000711C7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4280D" w:rsidRPr="00257811" w:rsidTr="0094280D">
        <w:trPr>
          <w:trHeight w:val="403"/>
        </w:trPr>
        <w:tc>
          <w:tcPr>
            <w:tcW w:w="4867" w:type="dxa"/>
            <w:gridSpan w:val="2"/>
            <w:vMerge w:val="restart"/>
            <w:tcBorders>
              <w:top w:val="single" w:sz="4" w:space="0" w:color="7D82B4"/>
            </w:tcBorders>
            <w:vAlign w:val="center"/>
          </w:tcPr>
          <w:p w:rsidR="0094280D" w:rsidRPr="0058055D" w:rsidRDefault="0094280D" w:rsidP="00B53487">
            <w:pPr>
              <w:rPr>
                <w:rFonts w:ascii="Arial" w:hAnsi="Arial" w:cs="Arial"/>
                <w:color w:val="C873A0" w:themeColor="accent6"/>
                <w:sz w:val="26"/>
                <w:szCs w:val="26"/>
              </w:rPr>
            </w:pPr>
            <w:r w:rsidRPr="00874108">
              <w:rPr>
                <w:rFonts w:ascii="Arial" w:hAnsi="Arial" w:cs="Arial"/>
                <w:color w:val="7D82B4"/>
                <w:sz w:val="26"/>
                <w:szCs w:val="26"/>
              </w:rPr>
              <w:t>Key</w:t>
            </w:r>
            <w:r w:rsidRPr="0058055D">
              <w:rPr>
                <w:rFonts w:ascii="Arial" w:hAnsi="Arial" w:cs="Arial"/>
                <w:color w:val="C873A0" w:themeColor="accent6"/>
                <w:sz w:val="26"/>
                <w:szCs w:val="26"/>
              </w:rPr>
              <w:t xml:space="preserve"> </w:t>
            </w:r>
            <w:r w:rsidRPr="00874108">
              <w:rPr>
                <w:rFonts w:ascii="Arial" w:hAnsi="Arial" w:cs="Arial"/>
                <w:color w:val="7D82B4"/>
                <w:sz w:val="26"/>
                <w:szCs w:val="26"/>
              </w:rPr>
              <w:t>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D82B4"/>
            </w:tcBorders>
          </w:tcPr>
          <w:p w:rsidR="0094280D" w:rsidRPr="00554E08" w:rsidRDefault="0094280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D82B4"/>
            </w:tcBorders>
          </w:tcPr>
          <w:p w:rsidR="0094280D" w:rsidRPr="003F47CF" w:rsidRDefault="0094280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94280D" w:rsidRPr="0094280D" w:rsidRDefault="0094280D" w:rsidP="000711C7">
            <w:pPr>
              <w:rPr>
                <w:rFonts w:ascii="Arial" w:hAnsi="Arial" w:cs="Arial"/>
                <w:sz w:val="18"/>
              </w:rPr>
            </w:pPr>
          </w:p>
        </w:tc>
      </w:tr>
      <w:tr w:rsidR="0094280D" w:rsidRPr="00257811" w:rsidTr="0094280D">
        <w:trPr>
          <w:trHeight w:val="95"/>
        </w:trPr>
        <w:tc>
          <w:tcPr>
            <w:tcW w:w="4867" w:type="dxa"/>
            <w:gridSpan w:val="2"/>
            <w:vMerge/>
            <w:vAlign w:val="center"/>
          </w:tcPr>
          <w:p w:rsidR="0094280D" w:rsidRPr="00874108" w:rsidRDefault="0094280D" w:rsidP="00B53487">
            <w:pPr>
              <w:rPr>
                <w:rFonts w:ascii="Arial" w:hAnsi="Arial" w:cs="Arial"/>
                <w:color w:val="7D82B4"/>
                <w:sz w:val="26"/>
                <w:szCs w:val="26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D82B4"/>
            </w:tcBorders>
          </w:tcPr>
          <w:p w:rsidR="0094280D" w:rsidRPr="00554E08" w:rsidRDefault="0094280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D82B4"/>
            </w:tcBorders>
          </w:tcPr>
          <w:p w:rsidR="0094280D" w:rsidRPr="003F47CF" w:rsidRDefault="0094280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94280D" w:rsidRPr="0094280D" w:rsidRDefault="0094280D" w:rsidP="000711C7">
            <w:pPr>
              <w:rPr>
                <w:rFonts w:ascii="Arial" w:hAnsi="Arial" w:cs="Arial"/>
                <w:sz w:val="18"/>
              </w:rPr>
            </w:pPr>
          </w:p>
        </w:tc>
      </w:tr>
      <w:tr w:rsidR="00182143" w:rsidRPr="00257811" w:rsidTr="0094280D">
        <w:trPr>
          <w:trHeight w:val="567"/>
        </w:trPr>
        <w:tc>
          <w:tcPr>
            <w:tcW w:w="851" w:type="dxa"/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C3701A1" wp14:editId="1546675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39790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1821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C31A3C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A7F5BD9" id="Round Diagonal Corner Rectangle 11" o:spid="_x0000_s1037" style="position:absolute;margin-left:-1.15pt;margin-top:3.15pt;width:21.55pt;height:21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v0rwIAALI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82143" w:rsidRPr="00387A75" w:rsidRDefault="001821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C31A3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  <w:r w:rsidRPr="00C31A3C">
              <w:rPr>
                <w:rFonts w:ascii="Arial" w:hAnsi="Arial" w:cs="Arial"/>
                <w:b/>
              </w:rPr>
              <w:t>Fuel</w:t>
            </w:r>
            <w:r w:rsidR="00C46E49">
              <w:rPr>
                <w:rFonts w:ascii="Arial" w:hAnsi="Arial" w:cs="Arial"/>
                <w:b/>
              </w:rPr>
              <w:t>:</w:t>
            </w:r>
            <w:r w:rsidRPr="00182143">
              <w:rPr>
                <w:rFonts w:ascii="Arial" w:hAnsi="Arial" w:cs="Arial"/>
              </w:rPr>
              <w:t xml:space="preserve"> Stores energy in a chemical store which it can release as heat</w:t>
            </w:r>
            <w:r w:rsidR="00C46E4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</w:p>
        </w:tc>
      </w:tr>
      <w:tr w:rsidR="00182143" w:rsidRPr="00257811" w:rsidTr="0094280D">
        <w:trPr>
          <w:trHeight w:val="567"/>
        </w:trPr>
        <w:tc>
          <w:tcPr>
            <w:tcW w:w="851" w:type="dxa"/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8F82796" wp14:editId="7313864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56370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1821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C31A3C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F16FD73" id="Round Diagonal Corner Rectangle 12" o:spid="_x0000_s1038" style="position:absolute;margin-left:-1.15pt;margin-top:4.45pt;width:21.55pt;height:2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AQrwIAALI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82143" w:rsidRPr="00387A75" w:rsidRDefault="001821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C31A3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  <w:r w:rsidRPr="00C31A3C">
              <w:rPr>
                <w:rFonts w:ascii="Arial" w:hAnsi="Arial" w:cs="Arial"/>
                <w:b/>
              </w:rPr>
              <w:t>Chemical reaction</w:t>
            </w:r>
            <w:r w:rsidR="00C46E49">
              <w:rPr>
                <w:rFonts w:ascii="Arial" w:hAnsi="Arial" w:cs="Arial"/>
                <w:b/>
              </w:rPr>
              <w:t>:</w:t>
            </w:r>
            <w:r w:rsidRPr="00182143">
              <w:rPr>
                <w:rFonts w:ascii="Arial" w:hAnsi="Arial" w:cs="Arial"/>
              </w:rPr>
              <w:t xml:space="preserve"> A change in which a new substance is formed</w:t>
            </w:r>
            <w:r w:rsidR="00C46E4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182143" w:rsidRPr="003F47CF" w:rsidRDefault="0094280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F140586" wp14:editId="4E24BF8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48596</wp:posOffset>
                      </wp:positionV>
                      <wp:extent cx="273050" cy="27305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280D" w:rsidRPr="00387A75" w:rsidRDefault="00815548" w:rsidP="0094280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0" o:spid="_x0000_s1039" style="position:absolute;margin-left:-1.3pt;margin-top:3.85pt;width:21.5pt;height:21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4280D" w:rsidRPr="00387A75" w:rsidRDefault="00815548" w:rsidP="009428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</w:p>
        </w:tc>
      </w:tr>
      <w:tr w:rsidR="00182143" w:rsidRPr="00257811" w:rsidTr="0094280D">
        <w:trPr>
          <w:trHeight w:val="654"/>
        </w:trPr>
        <w:tc>
          <w:tcPr>
            <w:tcW w:w="851" w:type="dxa"/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2D422FC" wp14:editId="4F4F1D4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43469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1821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C31A3C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399F732" id="Round Diagonal Corner Rectangle 13" o:spid="_x0000_s1040" style="position:absolute;margin-left:-1.15pt;margin-top:3.4pt;width:21.55pt;height:2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82143" w:rsidRPr="00387A75" w:rsidRDefault="001821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C31A3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  <w:r w:rsidRPr="00C31A3C">
              <w:rPr>
                <w:rFonts w:ascii="Arial" w:hAnsi="Arial" w:cs="Arial"/>
                <w:b/>
              </w:rPr>
              <w:t>Physical change</w:t>
            </w:r>
            <w:r w:rsidR="00C46E49">
              <w:rPr>
                <w:rFonts w:ascii="Arial" w:hAnsi="Arial" w:cs="Arial"/>
                <w:b/>
              </w:rPr>
              <w:t>:</w:t>
            </w:r>
            <w:r w:rsidRPr="00182143">
              <w:rPr>
                <w:rFonts w:ascii="Arial" w:hAnsi="Arial" w:cs="Arial"/>
              </w:rPr>
              <w:t xml:space="preserve"> One that changes the physical properties of a substance, but no new substance is formed</w:t>
            </w:r>
            <w:r w:rsidR="00C46E4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</w:p>
        </w:tc>
      </w:tr>
      <w:tr w:rsidR="00182143" w:rsidRPr="00257811" w:rsidTr="0094280D">
        <w:trPr>
          <w:trHeight w:val="679"/>
        </w:trPr>
        <w:tc>
          <w:tcPr>
            <w:tcW w:w="851" w:type="dxa"/>
          </w:tcPr>
          <w:p w:rsidR="00182143" w:rsidRPr="000C2F8A" w:rsidRDefault="00182143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923E146" wp14:editId="60860D2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33111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C31A3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893D1B6" id="Round Diagonal Corner Rectangle 25" o:spid="_x0000_s1041" style="position:absolute;margin-left:-1.15pt;margin-top:2.6pt;width:21.55pt;height:21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82143" w:rsidRPr="00387A75" w:rsidRDefault="00C31A3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82143" w:rsidRPr="00257811" w:rsidRDefault="00182143" w:rsidP="00F838A3">
            <w:pPr>
              <w:rPr>
                <w:rFonts w:ascii="Arial" w:hAnsi="Arial" w:cs="Arial"/>
              </w:rPr>
            </w:pPr>
            <w:r w:rsidRPr="00C31A3C">
              <w:rPr>
                <w:rFonts w:ascii="Arial" w:hAnsi="Arial" w:cs="Arial"/>
                <w:b/>
              </w:rPr>
              <w:t>Reactants</w:t>
            </w:r>
            <w:r w:rsidR="00C46E49">
              <w:rPr>
                <w:rFonts w:ascii="Arial" w:hAnsi="Arial" w:cs="Arial"/>
                <w:b/>
              </w:rPr>
              <w:t>:</w:t>
            </w:r>
            <w:r w:rsidRPr="00182143">
              <w:rPr>
                <w:rFonts w:ascii="Arial" w:hAnsi="Arial" w:cs="Arial"/>
              </w:rPr>
              <w:t xml:space="preserve">  Substances that react together</w:t>
            </w:r>
            <w:r w:rsidR="00F838A3">
              <w:rPr>
                <w:rFonts w:ascii="Arial" w:hAnsi="Arial" w:cs="Arial"/>
              </w:rPr>
              <w:t>,</w:t>
            </w:r>
            <w:r w:rsidRPr="00182143">
              <w:rPr>
                <w:rFonts w:ascii="Arial" w:hAnsi="Arial" w:cs="Arial"/>
              </w:rPr>
              <w:t xml:space="preserve"> shown before the arrow in an equation.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</w:p>
        </w:tc>
      </w:tr>
      <w:tr w:rsidR="00182143" w:rsidRPr="00257811" w:rsidTr="0094280D">
        <w:trPr>
          <w:trHeight w:val="567"/>
        </w:trPr>
        <w:tc>
          <w:tcPr>
            <w:tcW w:w="851" w:type="dxa"/>
          </w:tcPr>
          <w:p w:rsidR="00182143" w:rsidRPr="003F47CF" w:rsidRDefault="0018214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1B35907" wp14:editId="286B1C7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63285</wp:posOffset>
                      </wp:positionV>
                      <wp:extent cx="273600" cy="273600"/>
                      <wp:effectExtent l="0" t="0" r="12700" b="12700"/>
                      <wp:wrapNone/>
                      <wp:docPr id="1" name="Round Diagonal Corner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C31A3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ED34262" id="Round Diagonal Corner Rectangle 1" o:spid="_x0000_s1042" style="position:absolute;margin-left:-1.15pt;margin-top:5pt;width:21.55pt;height:21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gmrQIAALA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82143" w:rsidRPr="00387A75" w:rsidRDefault="00C31A3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  <w:r w:rsidRPr="00C31A3C">
              <w:rPr>
                <w:rFonts w:ascii="Arial" w:hAnsi="Arial" w:cs="Arial"/>
                <w:b/>
              </w:rPr>
              <w:t>Products</w:t>
            </w:r>
            <w:r w:rsidR="00C46E49">
              <w:rPr>
                <w:rFonts w:ascii="Arial" w:hAnsi="Arial" w:cs="Arial"/>
                <w:b/>
              </w:rPr>
              <w:t>:</w:t>
            </w:r>
            <w:r w:rsidRPr="00182143">
              <w:rPr>
                <w:rFonts w:ascii="Arial" w:hAnsi="Arial" w:cs="Arial"/>
              </w:rPr>
              <w:t xml:space="preserve"> Substances formed in a chemical reaction, shown after the reaction arrow in an equation</w:t>
            </w:r>
            <w:r w:rsidR="00C46E4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</w:p>
        </w:tc>
      </w:tr>
      <w:tr w:rsidR="00182143" w:rsidRPr="00257811" w:rsidTr="00874108">
        <w:trPr>
          <w:trHeight w:val="567"/>
        </w:trPr>
        <w:tc>
          <w:tcPr>
            <w:tcW w:w="851" w:type="dxa"/>
          </w:tcPr>
          <w:p w:rsidR="00182143" w:rsidRPr="003F47CF" w:rsidRDefault="0018214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02EC5B0" wp14:editId="0D62B1F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21731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1821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0062547" id="Round Diagonal Corner Rectangle 6" o:spid="_x0000_s1043" style="position:absolute;margin-left:-1.15pt;margin-top:1.7pt;width:21.55pt;height:21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82143" w:rsidRPr="00387A75" w:rsidRDefault="001821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  <w:r w:rsidRPr="00C31A3C">
              <w:rPr>
                <w:rFonts w:ascii="Arial" w:hAnsi="Arial" w:cs="Arial"/>
                <w:b/>
              </w:rPr>
              <w:t>Conserved</w:t>
            </w:r>
            <w:r w:rsidR="00C46E49">
              <w:rPr>
                <w:rFonts w:ascii="Arial" w:hAnsi="Arial" w:cs="Arial"/>
                <w:b/>
              </w:rPr>
              <w:t>:</w:t>
            </w:r>
            <w:r w:rsidRPr="00182143">
              <w:rPr>
                <w:rFonts w:ascii="Arial" w:hAnsi="Arial" w:cs="Arial"/>
              </w:rPr>
              <w:t xml:space="preserve"> When the quantity of something does not change after a process takes place</w:t>
            </w:r>
            <w:r w:rsidR="00C46E4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182143" w:rsidRPr="00554E08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</w:p>
        </w:tc>
      </w:tr>
      <w:tr w:rsidR="00182143" w:rsidRPr="00257811" w:rsidTr="00AB544F">
        <w:trPr>
          <w:trHeight w:val="652"/>
        </w:trPr>
        <w:tc>
          <w:tcPr>
            <w:tcW w:w="851" w:type="dxa"/>
            <w:shd w:val="clear" w:color="auto" w:fill="BEC1DA"/>
            <w:vAlign w:val="center"/>
          </w:tcPr>
          <w:p w:rsidR="00182143" w:rsidRPr="000C2F8A" w:rsidRDefault="00182143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1E5290C6" wp14:editId="6088C44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BEC1D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AB544F" w:rsidRDefault="00182143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</w:pPr>
                                  <w:r w:rsidRPr="00AB544F"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76CF55F" id="Round Diagonal Corner Rectangle 5" o:spid="_x0000_s1044" style="position:absolute;margin-left:-1.15pt;margin-top:.95pt;width:21.55pt;height:21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" adj="-11796480,,5400" path="m45601,l273600,r,l273600,227999v,25185,-20416,45601,-45601,45601l,273600r,l,45601c,20416,20416,,45601,xe" fillcolor="white [3212]" strokecolor="#bec1da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82143" w:rsidRPr="00AB544F" w:rsidRDefault="00182143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</w:pPr>
                            <w:r w:rsidRPr="00AB544F"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BEC1DA"/>
            <w:vAlign w:val="center"/>
          </w:tcPr>
          <w:p w:rsidR="00182143" w:rsidRPr="00B53487" w:rsidRDefault="00182143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BEC1DA"/>
          </w:tcPr>
          <w:p w:rsidR="00182143" w:rsidRPr="00554E08" w:rsidRDefault="00182143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BEC1DA"/>
            <w:vAlign w:val="center"/>
          </w:tcPr>
          <w:p w:rsidR="00182143" w:rsidRPr="000C2F8A" w:rsidRDefault="00182143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BEC1DA"/>
            <w:vAlign w:val="center"/>
          </w:tcPr>
          <w:p w:rsidR="00182143" w:rsidRPr="00257811" w:rsidRDefault="00182143" w:rsidP="00016825">
            <w:pPr>
              <w:rPr>
                <w:rFonts w:ascii="Arial" w:hAnsi="Arial" w:cs="Arial"/>
              </w:rPr>
            </w:pPr>
          </w:p>
        </w:tc>
      </w:tr>
      <w:tr w:rsidR="00182143" w:rsidRPr="00257811" w:rsidTr="00DF6C3B">
        <w:trPr>
          <w:trHeight w:val="567"/>
        </w:trPr>
        <w:tc>
          <w:tcPr>
            <w:tcW w:w="851" w:type="dxa"/>
          </w:tcPr>
          <w:p w:rsidR="00182143" w:rsidRPr="003F47CF" w:rsidRDefault="0018214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9DFF65E" wp14:editId="1FFB750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1821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2F337DD" id="Round Diagonal Corner Rectangle 14" o:spid="_x0000_s1045" style="position:absolute;margin-left:-1.15pt;margin-top:4.65pt;width:21.55pt;height:21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82143" w:rsidRPr="00387A75" w:rsidRDefault="001821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82143" w:rsidRPr="00257811" w:rsidRDefault="00182143" w:rsidP="000711C7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Compare the pros and cons of fuels in terms of their products of combustion</w:t>
            </w:r>
            <w:r w:rsidR="00C46E4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182143" w:rsidRPr="00554E08" w:rsidRDefault="0018214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82143" w:rsidRPr="000C2F8A" w:rsidRDefault="0018214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82143" w:rsidRPr="00DF6C3B" w:rsidRDefault="00182143" w:rsidP="000711C7">
            <w:pPr>
              <w:rPr>
                <w:rFonts w:ascii="Arial" w:hAnsi="Arial" w:cs="Arial"/>
              </w:rPr>
            </w:pPr>
          </w:p>
        </w:tc>
      </w:tr>
      <w:tr w:rsidR="006346A2" w:rsidRPr="00257811" w:rsidTr="00DF6C3B">
        <w:trPr>
          <w:trHeight w:val="567"/>
        </w:trPr>
        <w:tc>
          <w:tcPr>
            <w:tcW w:w="851" w:type="dxa"/>
          </w:tcPr>
          <w:p w:rsidR="006346A2" w:rsidRPr="003F47CF" w:rsidRDefault="006346A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58E586B1" wp14:editId="786D0CA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346A2" w:rsidRPr="00387A75" w:rsidRDefault="006346A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1" o:spid="_x0000_s1047" style="position:absolute;margin-left:-1.15pt;margin-top:3.95pt;width:21.55pt;height:21.5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346A2" w:rsidRPr="00387A75" w:rsidRDefault="006346A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346A2" w:rsidRPr="00257811" w:rsidRDefault="006346A2" w:rsidP="000711C7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Use known masses of reactants or products to calculate unknown masses of the remaining reactant or product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6346A2" w:rsidRPr="00554E08" w:rsidRDefault="006346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6346A2" w:rsidRPr="000C2F8A" w:rsidRDefault="006346A2" w:rsidP="00AC213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346A2" w:rsidRPr="00DF6C3B" w:rsidRDefault="006346A2" w:rsidP="006346A2">
            <w:pPr>
              <w:rPr>
                <w:rFonts w:ascii="Arial" w:hAnsi="Arial" w:cs="Arial"/>
              </w:rPr>
            </w:pPr>
          </w:p>
        </w:tc>
      </w:tr>
      <w:tr w:rsidR="006346A2" w:rsidRPr="00257811" w:rsidTr="00DF6C3B">
        <w:trPr>
          <w:trHeight w:val="567"/>
        </w:trPr>
        <w:tc>
          <w:tcPr>
            <w:tcW w:w="851" w:type="dxa"/>
          </w:tcPr>
          <w:p w:rsidR="006346A2" w:rsidRPr="003F47CF" w:rsidRDefault="006346A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B520D9A" wp14:editId="45E0C82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346A2" w:rsidRPr="00387A75" w:rsidRDefault="006346A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2" o:spid="_x0000_s1049" style="position:absolute;margin-left:-1.15pt;margin-top:3.75pt;width:21.55pt;height:21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346A2" w:rsidRPr="00387A75" w:rsidRDefault="006346A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346A2" w:rsidRPr="00257811" w:rsidRDefault="006346A2" w:rsidP="000711C7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Devise a general rule for how a set of compounds reacts with oxygen or thermally decomposes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6346A2" w:rsidRPr="00554E08" w:rsidRDefault="006346A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6346A2" w:rsidRPr="000C2F8A" w:rsidRDefault="006346A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346A2" w:rsidRPr="00DF6C3B" w:rsidRDefault="006346A2" w:rsidP="000711C7">
            <w:pPr>
              <w:rPr>
                <w:rFonts w:ascii="Arial" w:hAnsi="Arial" w:cs="Arial"/>
              </w:rPr>
            </w:pPr>
          </w:p>
        </w:tc>
      </w:tr>
      <w:tr w:rsidR="0087626C" w:rsidRPr="00257811" w:rsidTr="0087626C">
        <w:trPr>
          <w:trHeight w:val="528"/>
        </w:trPr>
        <w:tc>
          <w:tcPr>
            <w:tcW w:w="851" w:type="dxa"/>
          </w:tcPr>
          <w:p w:rsidR="0087626C" w:rsidRPr="003F47CF" w:rsidRDefault="0087626C">
            <w:pPr>
              <w:rPr>
                <w:noProof/>
                <w:sz w:val="2"/>
                <w:szCs w:val="2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732EA55" wp14:editId="7754B78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57785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143" w:rsidRPr="00387A75" w:rsidRDefault="001821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48" style="position:absolute;margin-left:-.9pt;margin-top:4.55pt;width:21.5pt;height:2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82143" w:rsidRPr="00387A75" w:rsidRDefault="001821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7626C" w:rsidRPr="00182143" w:rsidRDefault="0087626C" w:rsidP="000711C7">
            <w:pPr>
              <w:rPr>
                <w:rFonts w:ascii="Arial" w:hAnsi="Arial" w:cs="Arial"/>
              </w:rPr>
            </w:pPr>
            <w:r w:rsidRPr="00182143">
              <w:rPr>
                <w:rFonts w:ascii="Arial" w:hAnsi="Arial" w:cs="Arial"/>
              </w:rPr>
              <w:t>Balance a symbol equation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87626C" w:rsidRPr="00554E08" w:rsidRDefault="0087626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7626C" w:rsidRPr="000C2F8A" w:rsidRDefault="008762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7626C" w:rsidRPr="00DF6C3B" w:rsidRDefault="0087626C" w:rsidP="000711C7">
            <w:pPr>
              <w:rPr>
                <w:rFonts w:ascii="Arial" w:hAnsi="Arial" w:cs="Arial"/>
              </w:rPr>
            </w:pPr>
          </w:p>
        </w:tc>
      </w:tr>
      <w:tr w:rsidR="0087626C" w:rsidRPr="00257811" w:rsidTr="0087626C">
        <w:trPr>
          <w:trHeight w:val="567"/>
        </w:trPr>
        <w:tc>
          <w:tcPr>
            <w:tcW w:w="851" w:type="dxa"/>
          </w:tcPr>
          <w:p w:rsidR="0087626C" w:rsidRPr="003F47CF" w:rsidRDefault="0087626C">
            <w:pPr>
              <w:rPr>
                <w:noProof/>
                <w:sz w:val="2"/>
                <w:szCs w:val="2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B898424" wp14:editId="159F3E3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57785</wp:posOffset>
                      </wp:positionV>
                      <wp:extent cx="273050" cy="27305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346A2" w:rsidRPr="00387A75" w:rsidRDefault="006346A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7" o:spid="_x0000_s1049" style="position:absolute;margin-left:-.9pt;margin-top:4.55pt;width:21.5pt;height:2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346A2" w:rsidRPr="00387A75" w:rsidRDefault="006346A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7626C" w:rsidRPr="00182143" w:rsidRDefault="0087626C" w:rsidP="00071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mass of reactant in equation to determine mass of product </w:t>
            </w: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 xml:space="preserve"> magnesium and oxygen.</w:t>
            </w:r>
          </w:p>
        </w:tc>
        <w:tc>
          <w:tcPr>
            <w:tcW w:w="236" w:type="dxa"/>
            <w:tcBorders>
              <w:right w:val="nil"/>
            </w:tcBorders>
          </w:tcPr>
          <w:p w:rsidR="0087626C" w:rsidRPr="00554E08" w:rsidRDefault="0087626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7626C" w:rsidRPr="000C2F8A" w:rsidRDefault="008762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7626C" w:rsidRPr="00DF6C3B" w:rsidRDefault="0087626C" w:rsidP="000711C7">
            <w:pPr>
              <w:rPr>
                <w:rFonts w:ascii="Arial" w:hAnsi="Arial" w:cs="Arial"/>
              </w:rPr>
            </w:pPr>
          </w:p>
        </w:tc>
      </w:tr>
      <w:tr w:rsidR="0087626C" w:rsidRPr="00257811" w:rsidTr="0087626C">
        <w:trPr>
          <w:trHeight w:val="567"/>
        </w:trPr>
        <w:tc>
          <w:tcPr>
            <w:tcW w:w="851" w:type="dxa"/>
          </w:tcPr>
          <w:p w:rsidR="0087626C" w:rsidRPr="003F47CF" w:rsidRDefault="0087626C">
            <w:pPr>
              <w:rPr>
                <w:noProof/>
                <w:sz w:val="2"/>
                <w:szCs w:val="2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19234B0E" wp14:editId="7A0327F5">
                      <wp:simplePos x="0" y="0"/>
                      <wp:positionH relativeFrom="column">
                        <wp:posOffset>-10379</wp:posOffset>
                      </wp:positionH>
                      <wp:positionV relativeFrom="paragraph">
                        <wp:posOffset>57785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7626C" w:rsidRPr="00387A75" w:rsidRDefault="0087626C" w:rsidP="008762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50" style="position:absolute;margin-left:-.8pt;margin-top:4.55pt;width:21.5pt;height:21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7626C" w:rsidRPr="00387A75" w:rsidRDefault="0087626C" w:rsidP="008762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87626C" w:rsidRPr="00182143" w:rsidRDefault="008762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7626C" w:rsidRPr="00554E08" w:rsidRDefault="0087626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7626C" w:rsidRPr="000C2F8A" w:rsidRDefault="008762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7626C" w:rsidRPr="00DF6C3B" w:rsidRDefault="0087626C" w:rsidP="000711C7">
            <w:pPr>
              <w:rPr>
                <w:rFonts w:ascii="Arial" w:hAnsi="Arial" w:cs="Arial"/>
              </w:rPr>
            </w:pPr>
          </w:p>
        </w:tc>
      </w:tr>
      <w:tr w:rsidR="0087626C" w:rsidRPr="00257811" w:rsidTr="0087626C">
        <w:trPr>
          <w:trHeight w:val="567"/>
        </w:trPr>
        <w:tc>
          <w:tcPr>
            <w:tcW w:w="851" w:type="dxa"/>
          </w:tcPr>
          <w:p w:rsidR="0087626C" w:rsidRPr="003F47CF" w:rsidRDefault="0087626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87626C" w:rsidRPr="00182143" w:rsidRDefault="008762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7626C" w:rsidRPr="00554E08" w:rsidRDefault="0087626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7626C" w:rsidRPr="000C2F8A" w:rsidRDefault="008762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7626C" w:rsidRPr="00DF6C3B" w:rsidRDefault="0087626C" w:rsidP="000711C7">
            <w:pPr>
              <w:rPr>
                <w:rFonts w:ascii="Arial" w:hAnsi="Arial" w:cs="Arial"/>
              </w:rPr>
            </w:pPr>
          </w:p>
        </w:tc>
      </w:tr>
      <w:tr w:rsidR="0087626C" w:rsidRPr="00257811" w:rsidTr="0087626C">
        <w:trPr>
          <w:trHeight w:val="567"/>
        </w:trPr>
        <w:tc>
          <w:tcPr>
            <w:tcW w:w="851" w:type="dxa"/>
          </w:tcPr>
          <w:p w:rsidR="0087626C" w:rsidRPr="003F47CF" w:rsidRDefault="0087626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87626C" w:rsidRPr="00182143" w:rsidRDefault="008762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7626C" w:rsidRPr="00554E08" w:rsidRDefault="0087626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7626C" w:rsidRPr="000C2F8A" w:rsidRDefault="008762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7626C" w:rsidRPr="00DF6C3B" w:rsidRDefault="0087626C" w:rsidP="000711C7">
            <w:pPr>
              <w:rPr>
                <w:rFonts w:ascii="Arial" w:hAnsi="Arial" w:cs="Arial"/>
              </w:rPr>
            </w:pPr>
          </w:p>
        </w:tc>
      </w:tr>
      <w:tr w:rsidR="0087626C" w:rsidRPr="00257811" w:rsidTr="0087626C">
        <w:trPr>
          <w:trHeight w:val="567"/>
        </w:trPr>
        <w:tc>
          <w:tcPr>
            <w:tcW w:w="851" w:type="dxa"/>
          </w:tcPr>
          <w:p w:rsidR="0087626C" w:rsidRPr="003F47CF" w:rsidRDefault="0087626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87626C" w:rsidRPr="00182143" w:rsidRDefault="008762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7626C" w:rsidRPr="00554E08" w:rsidRDefault="0087626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7626C" w:rsidRPr="000C2F8A" w:rsidRDefault="008762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7626C" w:rsidRPr="00DF6C3B" w:rsidRDefault="0087626C" w:rsidP="000711C7">
            <w:pPr>
              <w:rPr>
                <w:rFonts w:ascii="Arial" w:hAnsi="Arial" w:cs="Arial"/>
              </w:rPr>
            </w:pPr>
          </w:p>
        </w:tc>
      </w:tr>
      <w:tr w:rsidR="0087626C" w:rsidRPr="00257811" w:rsidTr="0087626C">
        <w:trPr>
          <w:trHeight w:val="567"/>
        </w:trPr>
        <w:tc>
          <w:tcPr>
            <w:tcW w:w="851" w:type="dxa"/>
          </w:tcPr>
          <w:p w:rsidR="0087626C" w:rsidRPr="003F47CF" w:rsidRDefault="0087626C">
            <w:pPr>
              <w:rPr>
                <w:noProof/>
                <w:sz w:val="2"/>
                <w:szCs w:val="2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10C0EAFB" wp14:editId="54034FE3">
                      <wp:simplePos x="0" y="0"/>
                      <wp:positionH relativeFrom="column">
                        <wp:posOffset>-9109</wp:posOffset>
                      </wp:positionH>
                      <wp:positionV relativeFrom="paragraph">
                        <wp:posOffset>56602</wp:posOffset>
                      </wp:positionV>
                      <wp:extent cx="273050" cy="273050"/>
                      <wp:effectExtent l="0" t="0" r="12700" b="12700"/>
                      <wp:wrapNone/>
                      <wp:docPr id="28" name="Round Diagonal Corner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7626C" w:rsidRPr="00387A75" w:rsidRDefault="0087626C" w:rsidP="008762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8" o:spid="_x0000_s1051" style="position:absolute;margin-left:-.7pt;margin-top:4.45pt;width:21.5pt;height:21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7626C" w:rsidRPr="00387A75" w:rsidRDefault="0087626C" w:rsidP="008762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87626C" w:rsidRPr="00182143" w:rsidRDefault="008762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7626C" w:rsidRPr="00554E08" w:rsidRDefault="0087626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7626C" w:rsidRPr="000C2F8A" w:rsidRDefault="008762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7626C" w:rsidRPr="00DF6C3B" w:rsidRDefault="0087626C" w:rsidP="000711C7">
            <w:pPr>
              <w:rPr>
                <w:rFonts w:ascii="Arial" w:hAnsi="Arial" w:cs="Arial"/>
              </w:rPr>
            </w:pPr>
          </w:p>
        </w:tc>
      </w:tr>
      <w:tr w:rsidR="0087626C" w:rsidRPr="00257811" w:rsidTr="0087626C">
        <w:trPr>
          <w:trHeight w:val="567"/>
        </w:trPr>
        <w:tc>
          <w:tcPr>
            <w:tcW w:w="851" w:type="dxa"/>
          </w:tcPr>
          <w:p w:rsidR="0087626C" w:rsidRDefault="0087626C">
            <w:pPr>
              <w:rPr>
                <w:noProof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87626C" w:rsidRPr="00182143" w:rsidRDefault="008762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7626C" w:rsidRPr="00554E08" w:rsidRDefault="0087626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7626C" w:rsidRPr="000C2F8A" w:rsidRDefault="008762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7626C" w:rsidRPr="00DF6C3B" w:rsidRDefault="0087626C" w:rsidP="000711C7">
            <w:pPr>
              <w:rPr>
                <w:rFonts w:ascii="Arial" w:hAnsi="Arial" w:cs="Arial"/>
              </w:rPr>
            </w:pPr>
          </w:p>
        </w:tc>
      </w:tr>
      <w:tr w:rsidR="0087626C" w:rsidRPr="00257811" w:rsidTr="0087626C">
        <w:trPr>
          <w:trHeight w:val="567"/>
        </w:trPr>
        <w:tc>
          <w:tcPr>
            <w:tcW w:w="851" w:type="dxa"/>
          </w:tcPr>
          <w:p w:rsidR="0087626C" w:rsidRDefault="0087626C">
            <w:pPr>
              <w:rPr>
                <w:noProof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87626C" w:rsidRPr="00182143" w:rsidRDefault="008762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7626C" w:rsidRPr="00554E08" w:rsidRDefault="0087626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7626C" w:rsidRPr="000C2F8A" w:rsidRDefault="008762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7626C" w:rsidRPr="00DF6C3B" w:rsidRDefault="0087626C" w:rsidP="000711C7">
            <w:pPr>
              <w:rPr>
                <w:rFonts w:ascii="Arial" w:hAnsi="Arial" w:cs="Arial"/>
              </w:rPr>
            </w:pPr>
          </w:p>
        </w:tc>
      </w:tr>
      <w:tr w:rsidR="0087626C" w:rsidRPr="00257811" w:rsidTr="0087626C">
        <w:trPr>
          <w:trHeight w:val="567"/>
        </w:trPr>
        <w:tc>
          <w:tcPr>
            <w:tcW w:w="851" w:type="dxa"/>
          </w:tcPr>
          <w:p w:rsidR="0087626C" w:rsidRDefault="0087626C">
            <w:pPr>
              <w:rPr>
                <w:noProof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87626C" w:rsidRPr="00182143" w:rsidRDefault="008762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7626C" w:rsidRPr="00554E08" w:rsidRDefault="0087626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7626C" w:rsidRPr="000C2F8A" w:rsidRDefault="008762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7626C" w:rsidRPr="00DF6C3B" w:rsidRDefault="0087626C" w:rsidP="000711C7">
            <w:pPr>
              <w:rPr>
                <w:rFonts w:ascii="Arial" w:hAnsi="Arial" w:cs="Arial"/>
              </w:rPr>
            </w:pPr>
          </w:p>
        </w:tc>
      </w:tr>
    </w:tbl>
    <w:p w:rsidR="005323D3" w:rsidRDefault="005323D3"/>
    <w:sectPr w:rsidR="005323D3" w:rsidSect="00862856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7E7" w:rsidRDefault="004757E7" w:rsidP="004757E7">
      <w:pPr>
        <w:spacing w:after="0" w:line="240" w:lineRule="auto"/>
      </w:pPr>
      <w:r>
        <w:separator/>
      </w:r>
    </w:p>
  </w:endnote>
  <w:endnote w:type="continuationSeparator" w:id="0">
    <w:p w:rsidR="004757E7" w:rsidRDefault="004757E7" w:rsidP="0047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2A2" w:rsidRDefault="0087626C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7E7" w:rsidRDefault="004757E7" w:rsidP="004757E7">
      <w:pPr>
        <w:spacing w:after="0" w:line="240" w:lineRule="auto"/>
      </w:pPr>
      <w:r>
        <w:separator/>
      </w:r>
    </w:p>
  </w:footnote>
  <w:footnote w:type="continuationSeparator" w:id="0">
    <w:p w:rsidR="004757E7" w:rsidRDefault="004757E7" w:rsidP="00475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930D7"/>
    <w:rsid w:val="00093198"/>
    <w:rsid w:val="000C2F8A"/>
    <w:rsid w:val="000D48A8"/>
    <w:rsid w:val="00182143"/>
    <w:rsid w:val="001A35E0"/>
    <w:rsid w:val="001D2FB1"/>
    <w:rsid w:val="00257811"/>
    <w:rsid w:val="002A6D16"/>
    <w:rsid w:val="00387A75"/>
    <w:rsid w:val="003F47CF"/>
    <w:rsid w:val="004757E7"/>
    <w:rsid w:val="00521555"/>
    <w:rsid w:val="005323D3"/>
    <w:rsid w:val="00554E08"/>
    <w:rsid w:val="0056195D"/>
    <w:rsid w:val="0058055D"/>
    <w:rsid w:val="005C3E61"/>
    <w:rsid w:val="006346A2"/>
    <w:rsid w:val="006D153C"/>
    <w:rsid w:val="00815548"/>
    <w:rsid w:val="0084225D"/>
    <w:rsid w:val="00862856"/>
    <w:rsid w:val="00862E41"/>
    <w:rsid w:val="00874108"/>
    <w:rsid w:val="0087626C"/>
    <w:rsid w:val="008E7A30"/>
    <w:rsid w:val="0094280D"/>
    <w:rsid w:val="00A17561"/>
    <w:rsid w:val="00AB544F"/>
    <w:rsid w:val="00B42037"/>
    <w:rsid w:val="00B42352"/>
    <w:rsid w:val="00B53487"/>
    <w:rsid w:val="00BC7D89"/>
    <w:rsid w:val="00C1089B"/>
    <w:rsid w:val="00C31A3C"/>
    <w:rsid w:val="00C46E49"/>
    <w:rsid w:val="00CC657C"/>
    <w:rsid w:val="00CD62A2"/>
    <w:rsid w:val="00D44E6F"/>
    <w:rsid w:val="00DC63DC"/>
    <w:rsid w:val="00DD61BB"/>
    <w:rsid w:val="00DF6C3B"/>
    <w:rsid w:val="00E240B4"/>
    <w:rsid w:val="00E318B7"/>
    <w:rsid w:val="00E50911"/>
    <w:rsid w:val="00E66B98"/>
    <w:rsid w:val="00F8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7E7"/>
  </w:style>
  <w:style w:type="paragraph" w:styleId="Footer">
    <w:name w:val="footer"/>
    <w:basedOn w:val="Normal"/>
    <w:link w:val="FooterChar"/>
    <w:uiPriority w:val="99"/>
    <w:unhideWhenUsed/>
    <w:rsid w:val="0047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7E7"/>
  </w:style>
  <w:style w:type="paragraph" w:styleId="BalloonText">
    <w:name w:val="Balloon Text"/>
    <w:basedOn w:val="Normal"/>
    <w:link w:val="BalloonTextChar"/>
    <w:uiPriority w:val="99"/>
    <w:semiHidden/>
    <w:unhideWhenUsed/>
    <w:rsid w:val="0047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7E7"/>
  </w:style>
  <w:style w:type="paragraph" w:styleId="Footer">
    <w:name w:val="footer"/>
    <w:basedOn w:val="Normal"/>
    <w:link w:val="FooterChar"/>
    <w:uiPriority w:val="99"/>
    <w:unhideWhenUsed/>
    <w:rsid w:val="0047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7E7"/>
  </w:style>
  <w:style w:type="paragraph" w:styleId="BalloonText">
    <w:name w:val="Balloon Text"/>
    <w:basedOn w:val="Normal"/>
    <w:link w:val="BalloonTextChar"/>
    <w:uiPriority w:val="99"/>
    <w:semiHidden/>
    <w:unhideWhenUsed/>
    <w:rsid w:val="0047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CCF68845.dotm</Template>
  <TotalTime>1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Reactions Types of reaction</dc:title>
  <dc:creator>AQA</dc:creator>
  <dcterms:created xsi:type="dcterms:W3CDTF">2016-08-04T15:37:00Z</dcterms:created>
  <dcterms:modified xsi:type="dcterms:W3CDTF">2019-09-17T10:36:00Z</dcterms:modified>
</cp:coreProperties>
</file>