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7C5" w:rsidRPr="000A1D47" w:rsidRDefault="00C027C5">
      <w:pPr>
        <w:rPr>
          <w:rFonts w:ascii="Arial" w:hAnsi="Arial" w:cs="Arial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44ABD7A9" wp14:editId="0F7D3EDF">
            <wp:simplePos x="0" y="0"/>
            <wp:positionH relativeFrom="page">
              <wp:posOffset>383963</wp:posOffset>
            </wp:positionH>
            <wp:positionV relativeFrom="page">
              <wp:posOffset>349885</wp:posOffset>
            </wp:positionV>
            <wp:extent cx="1296000" cy="583200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D47">
        <w:tab/>
      </w:r>
      <w:r w:rsidR="000A1D47">
        <w:tab/>
      </w:r>
      <w:r w:rsidR="000A1D47">
        <w:tab/>
      </w:r>
      <w:r w:rsidR="000A1D47">
        <w:tab/>
      </w:r>
      <w:r w:rsidR="000A1D47">
        <w:tab/>
      </w:r>
      <w:r w:rsidR="000A1D47">
        <w:tab/>
      </w:r>
      <w:r w:rsidR="000A1D47">
        <w:tab/>
      </w:r>
      <w:r w:rsidR="000A1D47">
        <w:tab/>
      </w:r>
      <w:r w:rsidR="000A1D47">
        <w:tab/>
      </w:r>
      <w:r w:rsidR="000A1D47">
        <w:rPr>
          <w:rFonts w:ascii="Arial" w:hAnsi="Arial" w:cs="Arial"/>
        </w:rPr>
        <w:t>Name: _________________________</w:t>
      </w:r>
    </w:p>
    <w:p w:rsidR="00C027C5" w:rsidRPr="000A1D47" w:rsidRDefault="000A1D47">
      <w:pPr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</w:rPr>
        <w:t>Date: __________________________</w:t>
      </w:r>
    </w:p>
    <w:p w:rsidR="00C027C5" w:rsidRDefault="00D84E21"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28294FB8" wp14:editId="53E3FE44">
            <wp:simplePos x="0" y="0"/>
            <wp:positionH relativeFrom="page">
              <wp:posOffset>259237</wp:posOffset>
            </wp:positionH>
            <wp:positionV relativeFrom="page">
              <wp:posOffset>1269971</wp:posOffset>
            </wp:positionV>
            <wp:extent cx="5397500" cy="13385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15_v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33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7C5" w:rsidRDefault="00C027C5"/>
    <w:p w:rsidR="00C027C5" w:rsidRDefault="00C027C5"/>
    <w:p w:rsidR="00C027C5" w:rsidRDefault="00C027C5"/>
    <w:p w:rsidR="00C027C5" w:rsidRDefault="00C027C5"/>
    <w:p w:rsidR="00C027C5" w:rsidRDefault="00C027C5">
      <w:pPr>
        <w:sectPr w:rsidR="00C027C5" w:rsidSect="00C027C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D79F3" w:rsidRPr="00390C68" w:rsidRDefault="00390C68" w:rsidP="00390C68">
      <w:pPr>
        <w:rPr>
          <w:color w:val="C873A0" w:themeColor="accent6"/>
        </w:rPr>
      </w:pPr>
      <w:r>
        <w:rPr>
          <w:rFonts w:ascii="Arial" w:hAnsi="Arial" w:cs="Arial"/>
          <w:color w:val="C873A0" w:themeColor="accent6"/>
        </w:rPr>
        <w:lastRenderedPageBreak/>
        <w:t xml:space="preserve"> </w:t>
      </w:r>
      <w:r w:rsidR="0039387D">
        <w:rPr>
          <w:rFonts w:ascii="Arial" w:hAnsi="Arial" w:cs="Arial"/>
          <w:color w:val="C873A0" w:themeColor="accent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8pt;height:21.8pt">
            <v:imagedata r:id="rId10" o:title="ENQUIRY_PROCESSES_ICONS_Pink-02"/>
          </v:shape>
        </w:pict>
      </w:r>
      <w:r>
        <w:rPr>
          <w:rFonts w:ascii="Arial" w:hAnsi="Arial" w:cs="Arial"/>
          <w:color w:val="C873A0" w:themeColor="accent6"/>
        </w:rPr>
        <w:t xml:space="preserve"> </w:t>
      </w:r>
      <w:r w:rsidR="0039387D">
        <w:rPr>
          <w:rFonts w:ascii="Arial" w:hAnsi="Arial" w:cs="Arial"/>
          <w:color w:val="C873A0" w:themeColor="accent6"/>
        </w:rPr>
        <w:pict>
          <v:shape id="_x0000_i1026" type="#_x0000_t75" style="width:21.8pt;height:21.8pt">
            <v:imagedata r:id="rId11" o:title="ENQUIRY_PROCESSES_ICONS_Pink-03"/>
          </v:shape>
        </w:pict>
      </w:r>
      <w:r>
        <w:rPr>
          <w:rFonts w:ascii="Arial" w:hAnsi="Arial" w:cs="Arial"/>
          <w:color w:val="C873A0" w:themeColor="accent6"/>
        </w:rPr>
        <w:t xml:space="preserve"> </w:t>
      </w:r>
      <w:r w:rsidR="0039387D">
        <w:rPr>
          <w:rFonts w:ascii="Arial" w:hAnsi="Arial" w:cs="Arial"/>
          <w:color w:val="C873A0" w:themeColor="accent6"/>
        </w:rPr>
        <w:pict>
          <v:shape id="_x0000_i1027" type="#_x0000_t75" style="width:21.8pt;height:21.8pt">
            <v:imagedata r:id="rId12" o:title="ENQUIRY_PROCESSES_ICONS_Pink-04"/>
          </v:shape>
        </w:pict>
      </w:r>
      <w:r>
        <w:rPr>
          <w:rFonts w:ascii="Arial" w:hAnsi="Arial" w:cs="Arial"/>
          <w:color w:val="C873A0" w:themeColor="accent6"/>
        </w:rPr>
        <w:t xml:space="preserve"> </w:t>
      </w:r>
      <w:r w:rsidRPr="000304F2">
        <w:rPr>
          <w:rFonts w:ascii="Arial" w:hAnsi="Arial" w:cs="Arial"/>
          <w:color w:val="C873A0"/>
        </w:rPr>
        <w:t>Relate the impact of different types of waves on living cells to their frequency and the energy carried by the wave.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554E08">
        <w:trPr>
          <w:trHeight w:val="652"/>
        </w:trPr>
        <w:tc>
          <w:tcPr>
            <w:tcW w:w="4867" w:type="dxa"/>
            <w:gridSpan w:val="2"/>
            <w:shd w:val="clear" w:color="auto" w:fill="C873A0" w:themeFill="accent6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C873A0" w:themeFill="accent6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C873A0" w:themeFill="accent6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0950596" wp14:editId="300413A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0304F2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</w:pPr>
                                  <w:r w:rsidRPr="000304F2"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0950596" id="Round Diagonal Corner Rectangle 4" o:spid="_x0000_s1026" style="position:absolute;left:0;text-align:left;margin-left:-1.3pt;margin-top:3.6pt;width:21.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" adj="-11796480,,5400" path="m45509,l273050,r,l273050,227541v,25134,-20375,45509,-45509,45509l,273050r,l,45509c,20375,20375,,45509,xe" fillcolor="white [3212]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0304F2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</w:pPr>
                            <w:r w:rsidRPr="000304F2"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7729E13" wp14:editId="7326FF6A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0304F2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</w:pPr>
                                  <w:r w:rsidRPr="000304F2"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7729E13" id="Round Diagonal Corner Rectangle 3" o:spid="_x0000_s1027" style="position:absolute;left:0;text-align:left;margin-left:-256.3pt;margin-top:3.6pt;width:21.5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" adj="-11796480,,5400" path="m45509,l273050,r,l273050,227541v,25134,-20375,45509,-45509,45509l,273050r,l,45509c,20375,20375,,45509,xe" fillcolor="white [3212]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0304F2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</w:pPr>
                            <w:r w:rsidRPr="000304F2"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0304F2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0304F2" w:rsidRDefault="00554E08">
            <w:pPr>
              <w:rPr>
                <w:rFonts w:ascii="Arial" w:hAnsi="Arial" w:cs="Arial"/>
                <w:color w:val="C873A0"/>
                <w:sz w:val="26"/>
                <w:szCs w:val="26"/>
              </w:rPr>
            </w:pPr>
            <w:r w:rsidRPr="000304F2">
              <w:rPr>
                <w:rFonts w:ascii="Arial" w:hAnsi="Arial" w:cs="Arial"/>
                <w:color w:val="C873A0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54E08" w:rsidRPr="00257811" w:rsidTr="000304F2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A216E68" wp14:editId="2F95710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A216E68" id="Round Diagonal Corner Rectangle 2" o:spid="_x0000_s1028" style="position:absolute;margin-left:-1.15pt;margin-top:3.65pt;width:21.55pt;height:21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AB5E48" w:rsidP="000711C7">
            <w:pPr>
              <w:rPr>
                <w:rFonts w:ascii="Arial" w:hAnsi="Arial" w:cs="Arial"/>
              </w:rPr>
            </w:pPr>
            <w:r w:rsidRPr="00AB5E48">
              <w:rPr>
                <w:rFonts w:ascii="Arial" w:hAnsi="Arial" w:cs="Arial"/>
              </w:rPr>
              <w:t>When a wave travels through a substance, particles move to and fro. Energy is transferred in the direction of movement of the wave. Waves of higher amplitude or higher frequency transfer more energy</w:t>
            </w:r>
            <w:r w:rsidR="000D79F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31D42C7" wp14:editId="6497991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31D42C7" id="Round Diagonal Corner Rectangle 15" o:spid="_x0000_s1029" style="position:absolute;margin-left:-1.3pt;margin-top:3.65pt;width:21.5pt;height:2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top w:w="85" w:type="dxa"/>
              <w:bottom w:w="57" w:type="dxa"/>
            </w:tcMar>
          </w:tcPr>
          <w:p w:rsidR="00554E08" w:rsidRPr="00257811" w:rsidRDefault="00AB5E48" w:rsidP="00AB5E48">
            <w:pPr>
              <w:rPr>
                <w:rFonts w:ascii="Arial" w:hAnsi="Arial" w:cs="Arial"/>
              </w:rPr>
            </w:pPr>
            <w:r w:rsidRPr="00AB5E48">
              <w:rPr>
                <w:rFonts w:ascii="Arial" w:hAnsi="Arial" w:cs="Arial"/>
              </w:rPr>
              <w:t>Explain differences in the damage done to living cells by light and other waves, in terms of their frequency</w:t>
            </w:r>
            <w:r w:rsidR="000D79F3">
              <w:rPr>
                <w:rFonts w:ascii="Arial" w:hAnsi="Arial" w:cs="Arial"/>
              </w:rPr>
              <w:t>.</w:t>
            </w:r>
          </w:p>
        </w:tc>
      </w:tr>
      <w:tr w:rsidR="00554E08" w:rsidRPr="00257811" w:rsidTr="00A20821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554E08" w:rsidRPr="003F47CF" w:rsidRDefault="00AB5E4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43BF84A" wp14:editId="0BB0EC07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45176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6D90E87" id="Round Diagonal Corner Rectangle 16" o:spid="_x0000_s1030" style="position:absolute;margin-left:-1.3pt;margin-top:3.55pt;width:21.5pt;height:21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AB5E48" w:rsidP="000711C7">
            <w:pPr>
              <w:rPr>
                <w:rFonts w:ascii="Arial" w:hAnsi="Arial" w:cs="Arial"/>
              </w:rPr>
            </w:pPr>
            <w:r w:rsidRPr="00AB5E48">
              <w:rPr>
                <w:rFonts w:ascii="Arial" w:hAnsi="Arial" w:cs="Arial"/>
              </w:rPr>
              <w:t>Explain how audio equipment converts sound into a changing pattern of electric current</w:t>
            </w:r>
            <w:r w:rsidR="000D79F3">
              <w:rPr>
                <w:rFonts w:ascii="Arial" w:hAnsi="Arial" w:cs="Arial"/>
              </w:rPr>
              <w:t>.</w:t>
            </w:r>
          </w:p>
        </w:tc>
      </w:tr>
      <w:tr w:rsidR="001D2FB1" w:rsidRPr="00257811" w:rsidTr="00A20821">
        <w:trPr>
          <w:trHeight w:val="72"/>
        </w:trPr>
        <w:tc>
          <w:tcPr>
            <w:tcW w:w="4867" w:type="dxa"/>
            <w:gridSpan w:val="2"/>
            <w:tcBorders>
              <w:bottom w:val="single" w:sz="4" w:space="0" w:color="C873A0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1D2FB1" w:rsidRPr="00554E08" w:rsidRDefault="001D2FB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0D79F3" w:rsidRPr="00257811" w:rsidTr="00A20821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C873A0"/>
            </w:tcBorders>
            <w:vAlign w:val="center"/>
          </w:tcPr>
          <w:p w:rsidR="000D79F3" w:rsidRPr="000304F2" w:rsidRDefault="000D79F3" w:rsidP="00FC0AAB">
            <w:pPr>
              <w:rPr>
                <w:rFonts w:ascii="Arial" w:hAnsi="Arial" w:cs="Arial"/>
                <w:color w:val="C873A0"/>
                <w:sz w:val="26"/>
                <w:szCs w:val="26"/>
              </w:rPr>
            </w:pPr>
            <w:r w:rsidRPr="000304F2">
              <w:rPr>
                <w:rFonts w:ascii="Arial" w:hAnsi="Arial" w:cs="Arial"/>
                <w:color w:val="C873A0"/>
                <w:sz w:val="26"/>
                <w:szCs w:val="26"/>
              </w:rPr>
              <w:t>Key words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0D79F3" w:rsidRPr="00554E08" w:rsidRDefault="000D79F3" w:rsidP="00FC0AA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0D79F3" w:rsidRPr="003F47CF" w:rsidRDefault="000D79F3" w:rsidP="00FC0AA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D79F3" w:rsidRPr="00257811" w:rsidRDefault="000D79F3" w:rsidP="00FC0AAB">
            <w:pPr>
              <w:rPr>
                <w:rFonts w:ascii="Arial" w:hAnsi="Arial" w:cs="Arial"/>
              </w:rPr>
            </w:pPr>
          </w:p>
        </w:tc>
      </w:tr>
      <w:tr w:rsidR="000D79F3" w:rsidRPr="00257811" w:rsidTr="00A20821">
        <w:trPr>
          <w:trHeight w:val="815"/>
        </w:trPr>
        <w:tc>
          <w:tcPr>
            <w:tcW w:w="851" w:type="dxa"/>
          </w:tcPr>
          <w:p w:rsidR="000D79F3" w:rsidRPr="003F47CF" w:rsidRDefault="000D79F3" w:rsidP="00FC0AAB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12E19A" wp14:editId="4065778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55228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D79F3" w:rsidRPr="005825A7" w:rsidRDefault="000D79F3" w:rsidP="000D79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="006E4FC8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DE62321" id="Round Diagonal Corner Rectangle 11" o:spid="_x0000_s1031" style="position:absolute;margin-left:-1.15pt;margin-top:4.35pt;width:21.55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D79F3" w:rsidRPr="005825A7" w:rsidRDefault="000D79F3" w:rsidP="000D79F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 w:rsidR="006E4FC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D79F3" w:rsidRPr="00257811" w:rsidRDefault="006E4FC8" w:rsidP="006E4FC8">
            <w:pPr>
              <w:rPr>
                <w:rFonts w:ascii="Arial" w:hAnsi="Arial" w:cs="Arial"/>
              </w:rPr>
            </w:pPr>
            <w:r w:rsidRPr="006E4FC8">
              <w:rPr>
                <w:rFonts w:ascii="Arial" w:hAnsi="Arial" w:cs="Arial"/>
                <w:b/>
              </w:rPr>
              <w:t>Ultrasound:</w:t>
            </w:r>
            <w:r w:rsidRPr="006E4FC8">
              <w:rPr>
                <w:rFonts w:ascii="Arial" w:hAnsi="Arial" w:cs="Arial"/>
              </w:rPr>
              <w:t xml:space="preserve"> Sound waves with frequencies higher than</w:t>
            </w:r>
            <w:r>
              <w:rPr>
                <w:rFonts w:ascii="Arial" w:hAnsi="Arial" w:cs="Arial"/>
              </w:rPr>
              <w:t xml:space="preserve"> </w:t>
            </w:r>
            <w:r w:rsidRPr="006E4FC8">
              <w:rPr>
                <w:rFonts w:ascii="Arial" w:hAnsi="Arial" w:cs="Arial"/>
              </w:rPr>
              <w:t>the human auditory range.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0D79F3" w:rsidRPr="00554E08" w:rsidRDefault="000D79F3" w:rsidP="00FC0AA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0D79F3" w:rsidRPr="003F47CF" w:rsidRDefault="00A20821" w:rsidP="00FC0AAB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FA78B27" wp14:editId="29921C7A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43180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237D" w:rsidRPr="00387A75" w:rsidRDefault="0012237D" w:rsidP="001223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2" style="position:absolute;margin-left:-1pt;margin-top:3.4pt;width:21.5pt;height:2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2237D" w:rsidRPr="00387A75" w:rsidRDefault="0012237D" w:rsidP="0012237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0D79F3" w:rsidRPr="00257811" w:rsidRDefault="000D79F3" w:rsidP="00FC0AAB">
            <w:pPr>
              <w:rPr>
                <w:rFonts w:ascii="Arial" w:hAnsi="Arial" w:cs="Arial"/>
              </w:rPr>
            </w:pPr>
          </w:p>
        </w:tc>
      </w:tr>
      <w:tr w:rsidR="000D79F3" w:rsidRPr="00257811" w:rsidTr="00A20821">
        <w:trPr>
          <w:trHeight w:val="837"/>
        </w:trPr>
        <w:tc>
          <w:tcPr>
            <w:tcW w:w="851" w:type="dxa"/>
          </w:tcPr>
          <w:p w:rsidR="000D79F3" w:rsidRPr="003F47CF" w:rsidRDefault="000D79F3" w:rsidP="00FC0AAB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78BC91" wp14:editId="27E6F51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56370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D79F3" w:rsidRPr="005825A7" w:rsidRDefault="000D79F3" w:rsidP="000D79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="006E4FC8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8A7FA01" id="Round Diagonal Corner Rectangle 12" o:spid="_x0000_s1032" style="position:absolute;margin-left:-1.15pt;margin-top:4.45pt;width:21.55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D79F3" w:rsidRPr="005825A7" w:rsidRDefault="000D79F3" w:rsidP="000D79F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 w:rsidR="006E4FC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D79F3" w:rsidRPr="00257811" w:rsidRDefault="006E4FC8" w:rsidP="006E4FC8">
            <w:pPr>
              <w:rPr>
                <w:rFonts w:ascii="Arial" w:hAnsi="Arial" w:cs="Arial"/>
              </w:rPr>
            </w:pPr>
            <w:r w:rsidRPr="006E4FC8">
              <w:rPr>
                <w:rFonts w:ascii="Arial" w:hAnsi="Arial" w:cs="Arial"/>
                <w:b/>
              </w:rPr>
              <w:t>Ultraviolet (UV):</w:t>
            </w:r>
            <w:r w:rsidRPr="006E4FC8">
              <w:rPr>
                <w:rFonts w:ascii="Arial" w:hAnsi="Arial" w:cs="Arial"/>
              </w:rPr>
              <w:t xml:space="preserve"> Waves with frequencies higher than</w:t>
            </w:r>
            <w:r>
              <w:rPr>
                <w:rFonts w:ascii="Arial" w:hAnsi="Arial" w:cs="Arial"/>
              </w:rPr>
              <w:t xml:space="preserve"> </w:t>
            </w:r>
            <w:r w:rsidRPr="006E4FC8">
              <w:rPr>
                <w:rFonts w:ascii="Arial" w:hAnsi="Arial" w:cs="Arial"/>
              </w:rPr>
              <w:t>light, which human eyes cannot detect.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0D79F3" w:rsidRPr="00554E08" w:rsidRDefault="000D79F3" w:rsidP="00FC0AA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single" w:sz="4" w:space="0" w:color="C873A0" w:themeColor="accent6"/>
              <w:left w:val="single" w:sz="4" w:space="0" w:color="C873A0"/>
            </w:tcBorders>
          </w:tcPr>
          <w:p w:rsidR="000D79F3" w:rsidRPr="003F47CF" w:rsidRDefault="000D79F3" w:rsidP="00FC0AA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0D79F3" w:rsidRPr="00257811" w:rsidRDefault="000D79F3" w:rsidP="00FC0AAB">
            <w:pPr>
              <w:rPr>
                <w:rFonts w:ascii="Arial" w:hAnsi="Arial" w:cs="Arial"/>
              </w:rPr>
            </w:pPr>
          </w:p>
        </w:tc>
      </w:tr>
      <w:tr w:rsidR="000D79F3" w:rsidRPr="00257811" w:rsidTr="00A20821">
        <w:trPr>
          <w:trHeight w:val="567"/>
        </w:trPr>
        <w:tc>
          <w:tcPr>
            <w:tcW w:w="851" w:type="dxa"/>
          </w:tcPr>
          <w:p w:rsidR="000D79F3" w:rsidRPr="003F47CF" w:rsidRDefault="000D79F3" w:rsidP="00FC0AAB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AF5D479" wp14:editId="13E4D07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37356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D79F3" w:rsidRPr="005825A7" w:rsidRDefault="000D79F3" w:rsidP="000D79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="006E4FC8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503EC2A" id="Round Diagonal Corner Rectangle 13" o:spid="_x0000_s1034" style="position:absolute;margin-left:-1.15pt;margin-top:2.95pt;width:21.55pt;height:2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D79F3" w:rsidRPr="005825A7" w:rsidRDefault="000D79F3" w:rsidP="000D79F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 w:rsidR="006E4FC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D79F3" w:rsidRPr="00257811" w:rsidRDefault="006E4FC8" w:rsidP="006E4FC8">
            <w:pPr>
              <w:rPr>
                <w:rFonts w:ascii="Arial" w:hAnsi="Arial" w:cs="Arial"/>
              </w:rPr>
            </w:pPr>
            <w:r w:rsidRPr="006E4FC8">
              <w:rPr>
                <w:rFonts w:ascii="Arial" w:hAnsi="Arial" w:cs="Arial"/>
                <w:b/>
              </w:rPr>
              <w:t>Microphone:</w:t>
            </w:r>
            <w:r w:rsidRPr="006E4FC8">
              <w:rPr>
                <w:rFonts w:ascii="Arial" w:hAnsi="Arial" w:cs="Arial"/>
              </w:rPr>
              <w:t xml:space="preserve"> Turns the pressure wave of sound hitting</w:t>
            </w:r>
            <w:r>
              <w:rPr>
                <w:rFonts w:ascii="Arial" w:hAnsi="Arial" w:cs="Arial"/>
              </w:rPr>
              <w:t xml:space="preserve"> </w:t>
            </w:r>
            <w:r w:rsidRPr="006E4FC8">
              <w:rPr>
                <w:rFonts w:ascii="Arial" w:hAnsi="Arial" w:cs="Arial"/>
              </w:rPr>
              <w:t>it into an electrical signal.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0D79F3" w:rsidRPr="00554E08" w:rsidRDefault="000D79F3" w:rsidP="00FC0AA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0D79F3" w:rsidRPr="003F47CF" w:rsidRDefault="000D79F3" w:rsidP="00FC0AA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0D79F3" w:rsidRPr="00257811" w:rsidRDefault="000D79F3" w:rsidP="00FC0AAB">
            <w:pPr>
              <w:rPr>
                <w:rFonts w:ascii="Arial" w:hAnsi="Arial" w:cs="Arial"/>
              </w:rPr>
            </w:pPr>
          </w:p>
        </w:tc>
      </w:tr>
      <w:tr w:rsidR="000D79F3" w:rsidRPr="00257811" w:rsidTr="00A20821">
        <w:trPr>
          <w:trHeight w:val="567"/>
        </w:trPr>
        <w:tc>
          <w:tcPr>
            <w:tcW w:w="851" w:type="dxa"/>
          </w:tcPr>
          <w:p w:rsidR="000D79F3" w:rsidRPr="000C2F8A" w:rsidRDefault="000D79F3" w:rsidP="00FC0AAB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18C9D9" wp14:editId="46044F3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33111</wp:posOffset>
                      </wp:positionV>
                      <wp:extent cx="273600" cy="27360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D79F3" w:rsidRPr="005825A7" w:rsidRDefault="000D79F3" w:rsidP="000D79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="006E4FC8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D809F8C" id="Round Diagonal Corner Rectangle 25" o:spid="_x0000_s1035" style="position:absolute;margin-left:-1.15pt;margin-top:2.6pt;width:21.55pt;height:2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D79F3" w:rsidRPr="005825A7" w:rsidRDefault="000D79F3" w:rsidP="000D79F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 w:rsidR="006E4FC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D79F3" w:rsidRPr="00257811" w:rsidRDefault="006E4FC8" w:rsidP="006E4FC8">
            <w:pPr>
              <w:rPr>
                <w:rFonts w:ascii="Arial" w:hAnsi="Arial" w:cs="Arial"/>
              </w:rPr>
            </w:pPr>
            <w:r w:rsidRPr="006E4FC8">
              <w:rPr>
                <w:rFonts w:ascii="Arial" w:hAnsi="Arial" w:cs="Arial"/>
                <w:b/>
              </w:rPr>
              <w:t>Loudspeaker:</w:t>
            </w:r>
            <w:r w:rsidR="00671A53">
              <w:rPr>
                <w:rFonts w:ascii="Arial" w:hAnsi="Arial" w:cs="Arial"/>
                <w:b/>
              </w:rPr>
              <w:t xml:space="preserve"> </w:t>
            </w:r>
            <w:r w:rsidRPr="006E4FC8">
              <w:rPr>
                <w:rFonts w:ascii="Arial" w:hAnsi="Arial" w:cs="Arial"/>
              </w:rPr>
              <w:t>Turns an electrical signal into a pressure</w:t>
            </w:r>
            <w:r>
              <w:rPr>
                <w:rFonts w:ascii="Arial" w:hAnsi="Arial" w:cs="Arial"/>
              </w:rPr>
              <w:t xml:space="preserve"> </w:t>
            </w:r>
            <w:r w:rsidRPr="006E4FC8">
              <w:rPr>
                <w:rFonts w:ascii="Arial" w:hAnsi="Arial" w:cs="Arial"/>
              </w:rPr>
              <w:t>wave of sound.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0D79F3" w:rsidRPr="00554E08" w:rsidRDefault="000D79F3" w:rsidP="00FC0AA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0D79F3" w:rsidRPr="003F47CF" w:rsidRDefault="000D79F3" w:rsidP="00FC0AA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0D79F3" w:rsidRPr="00257811" w:rsidRDefault="000D79F3" w:rsidP="00FC0AAB">
            <w:pPr>
              <w:rPr>
                <w:rFonts w:ascii="Arial" w:hAnsi="Arial" w:cs="Arial"/>
              </w:rPr>
            </w:pPr>
          </w:p>
        </w:tc>
      </w:tr>
      <w:tr w:rsidR="000D79F3" w:rsidRPr="00257811" w:rsidTr="000304F2">
        <w:trPr>
          <w:trHeight w:val="567"/>
        </w:trPr>
        <w:tc>
          <w:tcPr>
            <w:tcW w:w="851" w:type="dxa"/>
          </w:tcPr>
          <w:p w:rsidR="000D79F3" w:rsidRPr="003F47CF" w:rsidRDefault="000D79F3" w:rsidP="00FC0AAB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86A207" wp14:editId="7002B65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64198</wp:posOffset>
                      </wp:positionV>
                      <wp:extent cx="273600" cy="273600"/>
                      <wp:effectExtent l="0" t="0" r="12700" b="12700"/>
                      <wp:wrapNone/>
                      <wp:docPr id="32" name="Round Diagonal Corner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D79F3" w:rsidRPr="005825A7" w:rsidRDefault="000D79F3" w:rsidP="000D79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="006E4FC8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886A207" id="Round Diagonal Corner Rectangle 32" o:spid="_x0000_s1036" style="position:absolute;margin-left:-1.15pt;margin-top:5.05pt;width:21.5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D79F3" w:rsidRPr="005825A7" w:rsidRDefault="000D79F3" w:rsidP="000D79F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 w:rsidR="006E4FC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D79F3" w:rsidRPr="00257811" w:rsidRDefault="006E4FC8" w:rsidP="006E4FC8">
            <w:pPr>
              <w:rPr>
                <w:rFonts w:ascii="Arial" w:hAnsi="Arial" w:cs="Arial"/>
              </w:rPr>
            </w:pPr>
            <w:r w:rsidRPr="006E4FC8">
              <w:rPr>
                <w:rFonts w:ascii="Arial" w:hAnsi="Arial" w:cs="Arial"/>
                <w:b/>
              </w:rPr>
              <w:t>Pressure wave:</w:t>
            </w:r>
            <w:r w:rsidRPr="006E4FC8">
              <w:rPr>
                <w:rFonts w:ascii="Arial" w:hAnsi="Arial" w:cs="Arial"/>
              </w:rPr>
              <w:t xml:space="preserve"> An example is sound, which has</w:t>
            </w:r>
            <w:r>
              <w:rPr>
                <w:rFonts w:ascii="Arial" w:hAnsi="Arial" w:cs="Arial"/>
              </w:rPr>
              <w:t xml:space="preserve"> </w:t>
            </w:r>
            <w:r w:rsidRPr="006E4FC8">
              <w:rPr>
                <w:rFonts w:ascii="Arial" w:hAnsi="Arial" w:cs="Arial"/>
              </w:rPr>
              <w:t xml:space="preserve">repeating patterns of </w:t>
            </w:r>
            <w:r w:rsidR="00C268E0">
              <w:rPr>
                <w:rFonts w:ascii="Arial" w:hAnsi="Arial" w:cs="Arial"/>
              </w:rPr>
              <w:t xml:space="preserve">    </w:t>
            </w:r>
            <w:r w:rsidRPr="006E4FC8">
              <w:rPr>
                <w:rFonts w:ascii="Arial" w:hAnsi="Arial" w:cs="Arial"/>
              </w:rPr>
              <w:t>high-pressure and low-pressure</w:t>
            </w:r>
            <w:r>
              <w:rPr>
                <w:rFonts w:ascii="Arial" w:hAnsi="Arial" w:cs="Arial"/>
              </w:rPr>
              <w:t xml:space="preserve"> </w:t>
            </w:r>
            <w:r w:rsidRPr="006E4FC8">
              <w:rPr>
                <w:rFonts w:ascii="Arial" w:hAnsi="Arial" w:cs="Arial"/>
              </w:rPr>
              <w:t>regions.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0D79F3" w:rsidRPr="00554E08" w:rsidRDefault="000D79F3" w:rsidP="00FC0AA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0D79F3" w:rsidRPr="003F47CF" w:rsidRDefault="000D79F3" w:rsidP="00FC0AA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D79F3" w:rsidRPr="00257811" w:rsidRDefault="000D79F3" w:rsidP="00FC0AAB">
            <w:pPr>
              <w:rPr>
                <w:rFonts w:ascii="Arial" w:hAnsi="Arial" w:cs="Arial"/>
              </w:rPr>
            </w:pPr>
          </w:p>
        </w:tc>
      </w:tr>
    </w:tbl>
    <w:p w:rsidR="000304F2" w:rsidRDefault="000304F2"/>
    <w:p w:rsidR="000304F2" w:rsidRDefault="000304F2">
      <w:r>
        <w:br w:type="page"/>
      </w:r>
    </w:p>
    <w:p w:rsidR="006E4FC8" w:rsidRDefault="006E4FC8"/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A20821">
        <w:trPr>
          <w:trHeight w:val="652"/>
        </w:trPr>
        <w:tc>
          <w:tcPr>
            <w:tcW w:w="851" w:type="dxa"/>
            <w:shd w:val="clear" w:color="auto" w:fill="E3B9D0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B23282D" wp14:editId="5EC8EAC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E3B9D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0304F2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</w:pPr>
                                  <w:r w:rsidRPr="000304F2"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31A129B" id="Round Diagonal Corner Rectangle 5" o:spid="_x0000_s1037" style="position:absolute;margin-left:-1.15pt;margin-top:.95pt;width:21.55pt;height:21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" adj="-11796480,,5400" path="m45601,l273600,r,l273600,227999v,25185,-20416,45601,-45601,45601l,273600r,l,45601c,20416,20416,,45601,xe" fillcolor="white [3212]" strokecolor="#e3b9d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0304F2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</w:pPr>
                            <w:r w:rsidRPr="000304F2"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E3B9D0"/>
            <w:vAlign w:val="center"/>
          </w:tcPr>
          <w:p w:rsidR="00554E08" w:rsidRPr="00B53487" w:rsidRDefault="00554E08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E3B9D0"/>
          </w:tcPr>
          <w:p w:rsidR="00554E08" w:rsidRPr="00554E08" w:rsidRDefault="00554E08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E3B9D0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E3B9D0"/>
            <w:vAlign w:val="center"/>
          </w:tcPr>
          <w:p w:rsidR="00554E08" w:rsidRPr="00257811" w:rsidRDefault="00554E08" w:rsidP="00016825">
            <w:pPr>
              <w:rPr>
                <w:rFonts w:ascii="Arial" w:hAnsi="Arial" w:cs="Arial"/>
              </w:rPr>
            </w:pPr>
          </w:p>
        </w:tc>
      </w:tr>
      <w:tr w:rsidR="00554E08" w:rsidRPr="00257811" w:rsidTr="00A20821">
        <w:trPr>
          <w:trHeight w:val="1199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CE31F51" wp14:editId="1035568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B5B9259" id="Round Diagonal Corner Rectangle 14" o:spid="_x0000_s1038" style="position:absolute;margin-left:-1.15pt;margin-top:4.65pt;width:21.55pt;height:21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AB5E48" w:rsidP="000711C7">
            <w:pPr>
              <w:rPr>
                <w:rFonts w:ascii="Arial" w:hAnsi="Arial" w:cs="Arial"/>
              </w:rPr>
            </w:pPr>
            <w:r w:rsidRPr="00AB5E48">
              <w:rPr>
                <w:rFonts w:ascii="Arial" w:hAnsi="Arial" w:cs="Arial"/>
              </w:rPr>
              <w:t>Suggest reasons why sound waves can agitate a liquid for cleaning objects, or massage muscles for physiotherapy</w:t>
            </w:r>
            <w:r w:rsidR="000D79F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A20821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FFDCFD0" wp14:editId="671A231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37356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6BBA227" id="Round Diagonal Corner Rectangle 21" o:spid="_x0000_s1039" style="position:absolute;margin-left:-1.15pt;margin-top:2.95pt;width:21.55pt;height:21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top w:w="85" w:type="dxa"/>
              <w:bottom w:w="57" w:type="dxa"/>
            </w:tcMar>
            <w:vAlign w:val="center"/>
          </w:tcPr>
          <w:p w:rsidR="00554E08" w:rsidRPr="00257811" w:rsidRDefault="00AB5E48" w:rsidP="000711C7">
            <w:pPr>
              <w:rPr>
                <w:rFonts w:ascii="Arial" w:hAnsi="Arial" w:cs="Arial"/>
              </w:rPr>
            </w:pPr>
            <w:r w:rsidRPr="00AB5E48">
              <w:rPr>
                <w:rFonts w:ascii="Arial" w:hAnsi="Arial" w:cs="Arial"/>
              </w:rPr>
              <w:t>Evaluate electricity production by wave energy using data for different locations and weather conditions</w:t>
            </w:r>
            <w:r w:rsidR="000D79F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A20821" w:rsidRPr="00257811" w:rsidTr="00A20821">
        <w:trPr>
          <w:trHeight w:val="567"/>
        </w:trPr>
        <w:tc>
          <w:tcPr>
            <w:tcW w:w="851" w:type="dxa"/>
          </w:tcPr>
          <w:p w:rsidR="00A20821" w:rsidRPr="003F47CF" w:rsidRDefault="00A20821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BD013FF" wp14:editId="089BEDE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26670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0821" w:rsidRPr="00387A75" w:rsidRDefault="00A20821" w:rsidP="00A208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7" o:spid="_x0000_s1040" style="position:absolute;margin-left:-1.15pt;margin-top:2.1pt;width:21.55pt;height:21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A20821" w:rsidRPr="00387A75" w:rsidRDefault="00A20821" w:rsidP="00A208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C873A0" w:themeColor="accent6"/>
            </w:tcBorders>
            <w:tcMar>
              <w:top w:w="85" w:type="dxa"/>
              <w:bottom w:w="57" w:type="dxa"/>
            </w:tcMar>
            <w:vAlign w:val="center"/>
          </w:tcPr>
          <w:p w:rsidR="00A20821" w:rsidRPr="00AB5E48" w:rsidRDefault="00A20821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20821" w:rsidRPr="00554E08" w:rsidRDefault="00A2082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20821" w:rsidRPr="000C2F8A" w:rsidRDefault="00A2082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20821" w:rsidRPr="00DF6C3B" w:rsidRDefault="00A20821" w:rsidP="000711C7">
            <w:pPr>
              <w:rPr>
                <w:rFonts w:ascii="Arial" w:hAnsi="Arial" w:cs="Arial"/>
              </w:rPr>
            </w:pPr>
          </w:p>
        </w:tc>
      </w:tr>
      <w:tr w:rsidR="00A20821" w:rsidRPr="00257811" w:rsidTr="00A20821">
        <w:trPr>
          <w:trHeight w:val="567"/>
        </w:trPr>
        <w:tc>
          <w:tcPr>
            <w:tcW w:w="851" w:type="dxa"/>
          </w:tcPr>
          <w:p w:rsidR="00A20821" w:rsidRPr="003F47CF" w:rsidRDefault="00A2082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top w:w="85" w:type="dxa"/>
              <w:bottom w:w="57" w:type="dxa"/>
            </w:tcMar>
            <w:vAlign w:val="center"/>
          </w:tcPr>
          <w:p w:rsidR="00A20821" w:rsidRPr="00AB5E48" w:rsidRDefault="00A20821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20821" w:rsidRPr="00554E08" w:rsidRDefault="00A2082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20821" w:rsidRPr="000C2F8A" w:rsidRDefault="00A2082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20821" w:rsidRPr="00DF6C3B" w:rsidRDefault="00A20821" w:rsidP="000711C7">
            <w:pPr>
              <w:rPr>
                <w:rFonts w:ascii="Arial" w:hAnsi="Arial" w:cs="Arial"/>
              </w:rPr>
            </w:pPr>
          </w:p>
        </w:tc>
      </w:tr>
      <w:tr w:rsidR="00A20821" w:rsidRPr="00257811" w:rsidTr="00A20821">
        <w:trPr>
          <w:trHeight w:val="567"/>
        </w:trPr>
        <w:tc>
          <w:tcPr>
            <w:tcW w:w="851" w:type="dxa"/>
          </w:tcPr>
          <w:p w:rsidR="00A20821" w:rsidRPr="003F47CF" w:rsidRDefault="00A2082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top w:w="85" w:type="dxa"/>
              <w:bottom w:w="57" w:type="dxa"/>
            </w:tcMar>
            <w:vAlign w:val="center"/>
          </w:tcPr>
          <w:p w:rsidR="00A20821" w:rsidRPr="00AB5E48" w:rsidRDefault="00A20821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20821" w:rsidRPr="00554E08" w:rsidRDefault="00A2082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20821" w:rsidRPr="000C2F8A" w:rsidRDefault="00A2082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20821" w:rsidRPr="00DF6C3B" w:rsidRDefault="00A20821" w:rsidP="000711C7">
            <w:pPr>
              <w:rPr>
                <w:rFonts w:ascii="Arial" w:hAnsi="Arial" w:cs="Arial"/>
              </w:rPr>
            </w:pPr>
          </w:p>
        </w:tc>
      </w:tr>
      <w:tr w:rsidR="00A20821" w:rsidRPr="00257811" w:rsidTr="00A20821">
        <w:trPr>
          <w:trHeight w:val="567"/>
        </w:trPr>
        <w:tc>
          <w:tcPr>
            <w:tcW w:w="851" w:type="dxa"/>
          </w:tcPr>
          <w:p w:rsidR="00A20821" w:rsidRPr="003F47CF" w:rsidRDefault="00A2082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C873A0" w:themeColor="accent6"/>
            </w:tcBorders>
            <w:tcMar>
              <w:top w:w="85" w:type="dxa"/>
              <w:bottom w:w="57" w:type="dxa"/>
            </w:tcMar>
            <w:vAlign w:val="center"/>
          </w:tcPr>
          <w:p w:rsidR="00A20821" w:rsidRPr="00AB5E48" w:rsidRDefault="00A20821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20821" w:rsidRPr="00554E08" w:rsidRDefault="00A2082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20821" w:rsidRPr="000C2F8A" w:rsidRDefault="00A2082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20821" w:rsidRPr="00DF6C3B" w:rsidRDefault="00A20821" w:rsidP="000711C7">
            <w:pPr>
              <w:rPr>
                <w:rFonts w:ascii="Arial" w:hAnsi="Arial" w:cs="Arial"/>
              </w:rPr>
            </w:pPr>
          </w:p>
        </w:tc>
      </w:tr>
      <w:tr w:rsidR="00A20821" w:rsidRPr="00257811" w:rsidTr="00A20821">
        <w:trPr>
          <w:trHeight w:val="567"/>
        </w:trPr>
        <w:tc>
          <w:tcPr>
            <w:tcW w:w="851" w:type="dxa"/>
          </w:tcPr>
          <w:p w:rsidR="00A20821" w:rsidRPr="003F47CF" w:rsidRDefault="00A20821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CAE4C24" wp14:editId="45AC0B65">
                      <wp:simplePos x="0" y="0"/>
                      <wp:positionH relativeFrom="column">
                        <wp:posOffset>-11846</wp:posOffset>
                      </wp:positionH>
                      <wp:positionV relativeFrom="paragraph">
                        <wp:posOffset>14167</wp:posOffset>
                      </wp:positionV>
                      <wp:extent cx="273050" cy="27305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0821" w:rsidRPr="00387A75" w:rsidRDefault="00A20821" w:rsidP="00A208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8" o:spid="_x0000_s1041" style="position:absolute;margin-left:-.95pt;margin-top:1.1pt;width:21.5pt;height:2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A20821" w:rsidRPr="00387A75" w:rsidRDefault="00A20821" w:rsidP="00A208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C873A0" w:themeColor="accent6"/>
            </w:tcBorders>
            <w:tcMar>
              <w:top w:w="85" w:type="dxa"/>
              <w:bottom w:w="57" w:type="dxa"/>
            </w:tcMar>
            <w:vAlign w:val="center"/>
          </w:tcPr>
          <w:p w:rsidR="00A20821" w:rsidRPr="00AB5E48" w:rsidRDefault="00A20821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20821" w:rsidRPr="00554E08" w:rsidRDefault="00A2082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20821" w:rsidRPr="000C2F8A" w:rsidRDefault="00A2082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20821" w:rsidRPr="00DF6C3B" w:rsidRDefault="00A20821" w:rsidP="000711C7">
            <w:pPr>
              <w:rPr>
                <w:rFonts w:ascii="Arial" w:hAnsi="Arial" w:cs="Arial"/>
              </w:rPr>
            </w:pPr>
          </w:p>
        </w:tc>
      </w:tr>
      <w:tr w:rsidR="00A20821" w:rsidRPr="00257811" w:rsidTr="00A20821">
        <w:trPr>
          <w:trHeight w:val="567"/>
        </w:trPr>
        <w:tc>
          <w:tcPr>
            <w:tcW w:w="851" w:type="dxa"/>
          </w:tcPr>
          <w:p w:rsidR="00A20821" w:rsidRPr="003F47CF" w:rsidRDefault="00A2082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top w:w="85" w:type="dxa"/>
              <w:bottom w:w="57" w:type="dxa"/>
            </w:tcMar>
            <w:vAlign w:val="center"/>
          </w:tcPr>
          <w:p w:rsidR="00A20821" w:rsidRPr="00AB5E48" w:rsidRDefault="00A20821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20821" w:rsidRPr="00554E08" w:rsidRDefault="00A2082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20821" w:rsidRPr="000C2F8A" w:rsidRDefault="00A2082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20821" w:rsidRPr="00DF6C3B" w:rsidRDefault="00A20821" w:rsidP="000711C7">
            <w:pPr>
              <w:rPr>
                <w:rFonts w:ascii="Arial" w:hAnsi="Arial" w:cs="Arial"/>
              </w:rPr>
            </w:pPr>
          </w:p>
        </w:tc>
      </w:tr>
      <w:tr w:rsidR="00A20821" w:rsidRPr="00257811" w:rsidTr="00A20821">
        <w:trPr>
          <w:trHeight w:val="567"/>
        </w:trPr>
        <w:tc>
          <w:tcPr>
            <w:tcW w:w="851" w:type="dxa"/>
          </w:tcPr>
          <w:p w:rsidR="00A20821" w:rsidRPr="003F47CF" w:rsidRDefault="00A2082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top w:w="85" w:type="dxa"/>
              <w:bottom w:w="57" w:type="dxa"/>
            </w:tcMar>
            <w:vAlign w:val="center"/>
          </w:tcPr>
          <w:p w:rsidR="00A20821" w:rsidRPr="00AB5E48" w:rsidRDefault="00A20821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20821" w:rsidRPr="00554E08" w:rsidRDefault="00A2082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20821" w:rsidRPr="000C2F8A" w:rsidRDefault="00A2082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20821" w:rsidRPr="00DF6C3B" w:rsidRDefault="00A20821" w:rsidP="000711C7">
            <w:pPr>
              <w:rPr>
                <w:rFonts w:ascii="Arial" w:hAnsi="Arial" w:cs="Arial"/>
              </w:rPr>
            </w:pPr>
          </w:p>
        </w:tc>
      </w:tr>
    </w:tbl>
    <w:p w:rsidR="000F07D7" w:rsidRDefault="000F07D7"/>
    <w:sectPr w:rsidR="000F07D7" w:rsidSect="00C027C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359" w:rsidRDefault="00754359" w:rsidP="00754359">
      <w:pPr>
        <w:spacing w:after="0" w:line="240" w:lineRule="auto"/>
      </w:pPr>
      <w:r>
        <w:separator/>
      </w:r>
    </w:p>
  </w:endnote>
  <w:endnote w:type="continuationSeparator" w:id="0">
    <w:p w:rsidR="00754359" w:rsidRDefault="00754359" w:rsidP="00754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359" w:rsidRDefault="00A20821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359" w:rsidRDefault="00754359" w:rsidP="00754359">
      <w:pPr>
        <w:spacing w:after="0" w:line="240" w:lineRule="auto"/>
      </w:pPr>
      <w:r>
        <w:separator/>
      </w:r>
    </w:p>
  </w:footnote>
  <w:footnote w:type="continuationSeparator" w:id="0">
    <w:p w:rsidR="00754359" w:rsidRDefault="00754359" w:rsidP="00754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55D9"/>
    <w:rsid w:val="00016825"/>
    <w:rsid w:val="000304F2"/>
    <w:rsid w:val="000711C7"/>
    <w:rsid w:val="000930D7"/>
    <w:rsid w:val="00093198"/>
    <w:rsid w:val="000A1D47"/>
    <w:rsid w:val="000C2F8A"/>
    <w:rsid w:val="000D48A8"/>
    <w:rsid w:val="000D79F3"/>
    <w:rsid w:val="000F07D7"/>
    <w:rsid w:val="0012237D"/>
    <w:rsid w:val="001404E4"/>
    <w:rsid w:val="001A35E0"/>
    <w:rsid w:val="001D2FB1"/>
    <w:rsid w:val="00257811"/>
    <w:rsid w:val="00367FE3"/>
    <w:rsid w:val="00387A75"/>
    <w:rsid w:val="00390C68"/>
    <w:rsid w:val="0039387D"/>
    <w:rsid w:val="003F47CF"/>
    <w:rsid w:val="00407AD4"/>
    <w:rsid w:val="00521555"/>
    <w:rsid w:val="00554E08"/>
    <w:rsid w:val="0056195D"/>
    <w:rsid w:val="0058055D"/>
    <w:rsid w:val="005C3E61"/>
    <w:rsid w:val="0063791C"/>
    <w:rsid w:val="00671A53"/>
    <w:rsid w:val="006D153C"/>
    <w:rsid w:val="006E4FC8"/>
    <w:rsid w:val="00754359"/>
    <w:rsid w:val="008E7A30"/>
    <w:rsid w:val="008F03AB"/>
    <w:rsid w:val="00A17561"/>
    <w:rsid w:val="00A20821"/>
    <w:rsid w:val="00A33FFD"/>
    <w:rsid w:val="00AB5E48"/>
    <w:rsid w:val="00B42352"/>
    <w:rsid w:val="00B53487"/>
    <w:rsid w:val="00BA5BB0"/>
    <w:rsid w:val="00C027C5"/>
    <w:rsid w:val="00C1089B"/>
    <w:rsid w:val="00C268E0"/>
    <w:rsid w:val="00CC657C"/>
    <w:rsid w:val="00D06024"/>
    <w:rsid w:val="00D335D7"/>
    <w:rsid w:val="00D56109"/>
    <w:rsid w:val="00D84E21"/>
    <w:rsid w:val="00DF6C3B"/>
    <w:rsid w:val="00F0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4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359"/>
  </w:style>
  <w:style w:type="paragraph" w:styleId="Footer">
    <w:name w:val="footer"/>
    <w:basedOn w:val="Normal"/>
    <w:link w:val="FooterChar"/>
    <w:uiPriority w:val="99"/>
    <w:unhideWhenUsed/>
    <w:rsid w:val="00754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3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4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359"/>
  </w:style>
  <w:style w:type="paragraph" w:styleId="Footer">
    <w:name w:val="footer"/>
    <w:basedOn w:val="Normal"/>
    <w:link w:val="FooterChar"/>
    <w:uiPriority w:val="99"/>
    <w:unhideWhenUsed/>
    <w:rsid w:val="00754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195B42AC.dotm</Template>
  <TotalTime>1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Waves Waves effects</dc:title>
  <dc:creator>AQA</dc:creator>
  <dcterms:created xsi:type="dcterms:W3CDTF">2016-08-04T15:48:00Z</dcterms:created>
  <dcterms:modified xsi:type="dcterms:W3CDTF">2019-09-11T13:26:00Z</dcterms:modified>
</cp:coreProperties>
</file>