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5B1" w:rsidRPr="00BD105E" w:rsidRDefault="002C15B1">
      <w:pPr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1904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45600" cy="158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5E">
        <w:tab/>
      </w:r>
      <w:r w:rsidR="00BD105E">
        <w:tab/>
      </w:r>
      <w:r w:rsidR="00BD105E">
        <w:tab/>
      </w:r>
      <w:r w:rsidR="00BD105E">
        <w:tab/>
      </w:r>
      <w:r w:rsidR="00BD105E">
        <w:tab/>
      </w:r>
      <w:r w:rsidR="00BD105E">
        <w:tab/>
      </w:r>
      <w:r w:rsidR="00BD105E">
        <w:tab/>
      </w:r>
      <w:r w:rsidR="00BD105E">
        <w:tab/>
      </w:r>
      <w:r w:rsidR="00BD105E">
        <w:tab/>
      </w:r>
      <w:r w:rsidR="00BD105E">
        <w:rPr>
          <w:rFonts w:ascii="Arial" w:hAnsi="Arial" w:cs="Arial"/>
        </w:rPr>
        <w:t>Name: ________________________</w:t>
      </w:r>
    </w:p>
    <w:p w:rsidR="002C15B1" w:rsidRPr="00BD105E" w:rsidRDefault="00BD105E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</w:rPr>
        <w:t>Date: _________________________</w:t>
      </w:r>
    </w:p>
    <w:p w:rsidR="002C15B1" w:rsidRDefault="002C15B1"/>
    <w:p w:rsidR="002C15B1" w:rsidRDefault="002C15B1"/>
    <w:p w:rsidR="002C15B1" w:rsidRDefault="002C15B1"/>
    <w:p w:rsidR="008E4902" w:rsidRDefault="008E4902"/>
    <w:p w:rsidR="008E4902" w:rsidRDefault="008E4902"/>
    <w:p w:rsidR="008E4902" w:rsidRDefault="008E4902">
      <w:pPr>
        <w:sectPr w:rsidR="008E4902" w:rsidSect="002C15B1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8E4902" w:rsidRPr="00257811" w:rsidTr="00147AA3">
        <w:trPr>
          <w:trHeight w:val="429"/>
        </w:trPr>
        <w:tc>
          <w:tcPr>
            <w:tcW w:w="10569" w:type="dxa"/>
            <w:gridSpan w:val="5"/>
            <w:tcMar>
              <w:top w:w="113" w:type="dxa"/>
            </w:tcMar>
          </w:tcPr>
          <w:p w:rsidR="008E4902" w:rsidRDefault="000C41FF" w:rsidP="008E4902">
            <w:pPr>
              <w:rPr>
                <w:rFonts w:ascii="Arial" w:hAnsi="Arial" w:cs="Arial"/>
                <w:color w:val="C873A0" w:themeColor="accent6"/>
              </w:rPr>
            </w:pPr>
            <w:r>
              <w:rPr>
                <w:rFonts w:ascii="Arial" w:hAnsi="Arial" w:cs="Arial"/>
                <w:color w:val="C873A0" w:themeColor="accent6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4pt;height:21.4pt">
                  <v:imagedata r:id="rId10" o:title="ENQUIRY_PROCESSES_ICONS_Pink-03"/>
                </v:shape>
              </w:pict>
            </w:r>
            <w:r w:rsidR="008E4902">
              <w:rPr>
                <w:rFonts w:ascii="Arial" w:hAnsi="Arial" w:cs="Arial"/>
                <w:color w:val="C873A0" w:themeColor="accent6"/>
              </w:rPr>
              <w:t xml:space="preserve"> </w:t>
            </w:r>
            <w:r>
              <w:rPr>
                <w:rFonts w:ascii="Arial" w:hAnsi="Arial" w:cs="Arial"/>
                <w:color w:val="C873A0" w:themeColor="accent6"/>
              </w:rPr>
              <w:pict>
                <v:shape id="_x0000_i1026" type="#_x0000_t75" style="width:21.4pt;height:21.4pt">
                  <v:imagedata r:id="rId11" o:title="ENQUIRY_PROCESSES_ICONS_Pink-01"/>
                </v:shape>
              </w:pict>
            </w:r>
            <w:r w:rsidR="008E4902">
              <w:rPr>
                <w:rFonts w:ascii="Arial" w:hAnsi="Arial" w:cs="Arial"/>
                <w:color w:val="C873A0" w:themeColor="accent6"/>
              </w:rPr>
              <w:t xml:space="preserve"> </w:t>
            </w:r>
            <w:r w:rsidR="008E4902" w:rsidRPr="008D7023">
              <w:rPr>
                <w:rFonts w:ascii="Arial" w:hAnsi="Arial" w:cs="Arial"/>
                <w:color w:val="C873A0"/>
              </w:rPr>
              <w:t>Use ray diagrams to model how light passes through lenses and transparent materials.</w:t>
            </w:r>
          </w:p>
          <w:p w:rsidR="008E4902" w:rsidRPr="00DF6C3B" w:rsidRDefault="008E4902" w:rsidP="008E4902">
            <w:pPr>
              <w:rPr>
                <w:rFonts w:ascii="Arial" w:hAnsi="Arial" w:cs="Arial"/>
              </w:rPr>
            </w:pPr>
          </w:p>
        </w:tc>
      </w:tr>
      <w:tr w:rsidR="00554E08" w:rsidRPr="00257811" w:rsidTr="00554E08">
        <w:trPr>
          <w:trHeight w:val="652"/>
        </w:trPr>
        <w:tc>
          <w:tcPr>
            <w:tcW w:w="4867" w:type="dxa"/>
            <w:gridSpan w:val="2"/>
            <w:shd w:val="clear" w:color="auto" w:fill="C873A0" w:themeFill="accent6"/>
            <w:vAlign w:val="center"/>
          </w:tcPr>
          <w:p w:rsidR="00554E08" w:rsidRPr="00257811" w:rsidRDefault="00F865FB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C675EEC" wp14:editId="34B165D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18415</wp:posOffset>
                      </wp:positionV>
                      <wp:extent cx="273600" cy="27360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8D7023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8D7023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C675EEC" id="Round Diagonal Corner Rectangle 3" o:spid="_x0000_s1026" style="position:absolute;left:0;text-align:left;margin-left:-1.15pt;margin-top:1.45pt;width:21.55pt;height:21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" adj="-11796480,,5400" path="m45601,l273600,r,l273600,227999v,25185,-20416,45601,-45601,45601l,273600r,l,45601c,20416,20416,,45601,xe" fillcolor="white [3212]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8D7023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8D7023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08"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C873A0" w:themeFill="accent6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C873A0" w:themeFill="accent6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49BD3DA" wp14:editId="391B0C4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27305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8D7023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8D7023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49BD3DA" id="Round Diagonal Corner Rectangle 4" o:spid="_x0000_s1027" style="position:absolute;left:0;text-align:left;margin-left:-1.4pt;margin-top:2.15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" adj="-11796480,,5400" path="m45509,l273050,r,l273050,227541v,25134,-20375,45509,-45509,45509l,273050r,l,45509c,20375,20375,,45509,xe" fillcolor="white [3212]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8D7023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8D7023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8D7023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  <w:r w:rsidRPr="008D7023">
              <w:rPr>
                <w:rFonts w:ascii="Arial" w:hAnsi="Arial" w:cs="Arial"/>
                <w:color w:val="C873A0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F736D" w:rsidRPr="00257811" w:rsidTr="008D7023">
        <w:trPr>
          <w:trHeight w:val="567"/>
        </w:trPr>
        <w:tc>
          <w:tcPr>
            <w:tcW w:w="851" w:type="dxa"/>
            <w:vMerge w:val="restart"/>
          </w:tcPr>
          <w:p w:rsidR="002F736D" w:rsidRPr="003F47CF" w:rsidRDefault="002F736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AD517CA" wp14:editId="0BFE9EB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46355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736D" w:rsidRPr="005825A7" w:rsidRDefault="002F736D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AD517CA" id="Round Diagonal Corner Rectangle 2" o:spid="_x0000_s1028" style="position:absolute;margin-left:-1.15pt;margin-top:3.65pt;width:21.55pt;height:21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0XrgIAAK8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F736D" w:rsidRPr="005825A7" w:rsidRDefault="002F736D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2F736D" w:rsidRPr="00257811" w:rsidRDefault="002F736D" w:rsidP="00A012BA">
            <w:pPr>
              <w:rPr>
                <w:rFonts w:ascii="Arial" w:hAnsi="Arial" w:cs="Arial"/>
              </w:rPr>
            </w:pPr>
            <w:r w:rsidRPr="00A012BA">
              <w:rPr>
                <w:rFonts w:ascii="Arial" w:hAnsi="Arial" w:cs="Arial"/>
              </w:rPr>
              <w:t>When a light ray meets a different medium, some of it is absorbed and some reflected. For a mirror, the angle of incidence equals the angle of reflection. The ray model can describe the formation of an image in a mirror and how objects appear different colours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2F736D" w:rsidRPr="00554E08" w:rsidRDefault="002F736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F736D" w:rsidRPr="003F47CF" w:rsidRDefault="002F736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21B8F8C" wp14:editId="365EC91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736D" w:rsidRPr="005825A7" w:rsidRDefault="002F736D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21B8F8C" id="Round Diagonal Corner Rectangle 15" o:spid="_x0000_s1029" style="position:absolute;margin-left:-1.3pt;margin-top:3.65pt;width:21.5pt;height:2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F736D" w:rsidRPr="005825A7" w:rsidRDefault="002F736D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F736D" w:rsidRPr="00257811" w:rsidRDefault="002F736D" w:rsidP="000711C7">
            <w:pPr>
              <w:rPr>
                <w:rFonts w:ascii="Arial" w:hAnsi="Arial" w:cs="Arial"/>
              </w:rPr>
            </w:pPr>
            <w:r w:rsidRPr="006A5EE8">
              <w:rPr>
                <w:rFonts w:ascii="Arial" w:hAnsi="Arial" w:cs="Arial"/>
              </w:rPr>
              <w:t>Use ray diagrams of eclipses to describe what is seen by observers in different places</w:t>
            </w:r>
            <w:r w:rsidR="008E763C">
              <w:rPr>
                <w:rFonts w:ascii="Arial" w:hAnsi="Arial" w:cs="Arial"/>
              </w:rPr>
              <w:t>.</w:t>
            </w:r>
          </w:p>
        </w:tc>
      </w:tr>
      <w:tr w:rsidR="002F736D" w:rsidRPr="00257811" w:rsidTr="008D7023">
        <w:trPr>
          <w:trHeight w:val="851"/>
        </w:trPr>
        <w:tc>
          <w:tcPr>
            <w:tcW w:w="851" w:type="dxa"/>
            <w:vMerge/>
          </w:tcPr>
          <w:p w:rsidR="002F736D" w:rsidRPr="003F47CF" w:rsidRDefault="002F736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2F736D" w:rsidRPr="00A012BA" w:rsidRDefault="002F736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2F736D" w:rsidRPr="00554E08" w:rsidRDefault="002F736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F736D" w:rsidRPr="003F47CF" w:rsidRDefault="002F736D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0394C1C" wp14:editId="1129B76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156210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736D" w:rsidRPr="005825A7" w:rsidRDefault="002F736D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0394C1C" id="Round Diagonal Corner Rectangle 16" o:spid="_x0000_s1030" style="position:absolute;margin-left:-1.3pt;margin-top:12.3pt;width:21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F736D" w:rsidRPr="005825A7" w:rsidRDefault="002F736D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F736D" w:rsidRPr="006A5EE8" w:rsidRDefault="002F736D" w:rsidP="000711C7">
            <w:pPr>
              <w:rPr>
                <w:rFonts w:ascii="Arial" w:hAnsi="Arial" w:cs="Arial"/>
              </w:rPr>
            </w:pPr>
            <w:r w:rsidRPr="006A5EE8">
              <w:rPr>
                <w:rFonts w:ascii="Arial" w:hAnsi="Arial" w:cs="Arial"/>
              </w:rPr>
              <w:t>Explain observations where coloured lights are mixed or objects are viewed in different lights</w:t>
            </w:r>
            <w:r w:rsidR="008E763C">
              <w:rPr>
                <w:rFonts w:ascii="Arial" w:hAnsi="Arial" w:cs="Arial"/>
              </w:rPr>
              <w:t>.</w:t>
            </w:r>
          </w:p>
        </w:tc>
      </w:tr>
      <w:tr w:rsidR="002F736D" w:rsidRPr="00257811" w:rsidTr="008D7023">
        <w:trPr>
          <w:trHeight w:val="639"/>
        </w:trPr>
        <w:tc>
          <w:tcPr>
            <w:tcW w:w="851" w:type="dxa"/>
            <w:vMerge/>
          </w:tcPr>
          <w:p w:rsidR="002F736D" w:rsidRPr="003F47CF" w:rsidRDefault="002F736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2F736D" w:rsidRPr="00A012BA" w:rsidRDefault="002F736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2F736D" w:rsidRPr="00554E08" w:rsidRDefault="002F736D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F736D" w:rsidRPr="003F47CF" w:rsidRDefault="002F736D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7203AAA" wp14:editId="2A77881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115743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5825A7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7203AAA" id="Round Diagonal Corner Rectangle 18" o:spid="_x0000_s1031" style="position:absolute;margin-left:-1.3pt;margin-top:9.1pt;width:21.5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5825A7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F736D" w:rsidRPr="006A5EE8" w:rsidRDefault="002F736D" w:rsidP="000711C7">
            <w:pPr>
              <w:rPr>
                <w:rFonts w:ascii="Arial" w:hAnsi="Arial" w:cs="Arial"/>
              </w:rPr>
            </w:pPr>
            <w:r w:rsidRPr="006A5EE8">
              <w:rPr>
                <w:rFonts w:ascii="Arial" w:hAnsi="Arial" w:cs="Arial"/>
              </w:rPr>
              <w:t>Use ray diagrams to describe how light passes through lenses and transparent materials</w:t>
            </w:r>
            <w:r w:rsidR="008E763C">
              <w:rPr>
                <w:rFonts w:ascii="Arial" w:hAnsi="Arial" w:cs="Arial"/>
              </w:rPr>
              <w:t>.</w:t>
            </w:r>
          </w:p>
        </w:tc>
      </w:tr>
      <w:tr w:rsidR="002F736D" w:rsidRPr="00257811" w:rsidTr="008D7023">
        <w:trPr>
          <w:trHeight w:val="567"/>
        </w:trPr>
        <w:tc>
          <w:tcPr>
            <w:tcW w:w="851" w:type="dxa"/>
            <w:vMerge w:val="restart"/>
          </w:tcPr>
          <w:p w:rsidR="002F736D" w:rsidRPr="003F47CF" w:rsidRDefault="002F736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BF014B1" wp14:editId="3456A29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F736D" w:rsidRPr="005825A7" w:rsidRDefault="002F736D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BF014B1" id="Round Diagonal Corner Rectangle 7" o:spid="_x0000_s1032" style="position:absolute;margin-left:-1.15pt;margin-top:3.85pt;width:21.5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F736D" w:rsidRPr="005825A7" w:rsidRDefault="002F736D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2F736D" w:rsidRPr="00257811" w:rsidRDefault="002F736D" w:rsidP="000711C7">
            <w:pPr>
              <w:rPr>
                <w:rFonts w:ascii="Arial" w:hAnsi="Arial" w:cs="Arial"/>
              </w:rPr>
            </w:pPr>
            <w:r w:rsidRPr="00A012BA">
              <w:rPr>
                <w:rFonts w:ascii="Arial" w:hAnsi="Arial" w:cs="Arial"/>
              </w:rPr>
              <w:t>When light enters a denser medium it bends towards the normal; when it enters a less dense medium it bends away from the normal. Refraction through lenses and prisms can be described using a ray diagram as a model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2F736D" w:rsidRPr="00554E08" w:rsidRDefault="002F736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F736D" w:rsidRPr="003F47CF" w:rsidRDefault="002F736D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AA76D76" wp14:editId="041F517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51435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AA76D76" id="Round Diagonal Corner Rectangle 19" o:spid="_x0000_s1033" style="position:absolute;margin-left:-1.3pt;margin-top:4.05pt;width:21.5pt;height:2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F736D" w:rsidRPr="00257811" w:rsidRDefault="002F736D" w:rsidP="000711C7">
            <w:pPr>
              <w:rPr>
                <w:rFonts w:ascii="Arial" w:hAnsi="Arial" w:cs="Arial"/>
              </w:rPr>
            </w:pPr>
            <w:r w:rsidRPr="006A5EE8">
              <w:rPr>
                <w:rFonts w:ascii="Arial" w:hAnsi="Arial" w:cs="Arial"/>
              </w:rPr>
              <w:t>Describe how lenses may be used to correct vision</w:t>
            </w:r>
            <w:r w:rsidR="008E763C">
              <w:rPr>
                <w:rFonts w:ascii="Arial" w:hAnsi="Arial" w:cs="Arial"/>
              </w:rPr>
              <w:t>.</w:t>
            </w:r>
          </w:p>
        </w:tc>
      </w:tr>
      <w:tr w:rsidR="002F736D" w:rsidRPr="00257811" w:rsidTr="008D7023">
        <w:trPr>
          <w:trHeight w:val="1287"/>
        </w:trPr>
        <w:tc>
          <w:tcPr>
            <w:tcW w:w="851" w:type="dxa"/>
            <w:vMerge/>
          </w:tcPr>
          <w:p w:rsidR="002F736D" w:rsidRPr="003F47CF" w:rsidRDefault="002F736D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2F736D" w:rsidRPr="00A012BA" w:rsidRDefault="002F736D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2F736D" w:rsidRPr="00554E08" w:rsidRDefault="002F736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F736D" w:rsidRPr="003F47CF" w:rsidRDefault="002F736D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F736D" w:rsidRPr="006A5EE8" w:rsidRDefault="002F736D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8D7023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C873A0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C873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8D7023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C873A0"/>
            </w:tcBorders>
            <w:vAlign w:val="center"/>
          </w:tcPr>
          <w:p w:rsidR="001D2FB1" w:rsidRPr="0058055D" w:rsidRDefault="001D2FB1" w:rsidP="00B53487">
            <w:pPr>
              <w:rPr>
                <w:rFonts w:ascii="Arial" w:hAnsi="Arial" w:cs="Arial"/>
                <w:color w:val="C873A0" w:themeColor="accent6"/>
                <w:sz w:val="26"/>
                <w:szCs w:val="26"/>
              </w:rPr>
            </w:pPr>
            <w:r w:rsidRPr="008D7023">
              <w:rPr>
                <w:rFonts w:ascii="Arial" w:hAnsi="Arial" w:cs="Arial"/>
                <w:color w:val="C873A0"/>
                <w:sz w:val="26"/>
                <w:szCs w:val="26"/>
              </w:rPr>
              <w:t>Skill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C873A0"/>
            </w:tcBorders>
          </w:tcPr>
          <w:p w:rsidR="001D2FB1" w:rsidRPr="003F47CF" w:rsidRDefault="001D2FB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D702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9CEDC79" wp14:editId="0FED0E0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83630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9CEDC79" id="Round Diagonal Corner Rectangle 8" o:spid="_x0000_s1034" style="position:absolute;margin-left:-1.15pt;margin-top:6.6pt;width:21.55pt;height:21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D2FB1" w:rsidRPr="00257811" w:rsidRDefault="00A012BA" w:rsidP="000711C7">
            <w:pPr>
              <w:rPr>
                <w:rFonts w:ascii="Arial" w:hAnsi="Arial" w:cs="Arial"/>
              </w:rPr>
            </w:pPr>
            <w:r w:rsidRPr="00A012BA">
              <w:rPr>
                <w:rFonts w:ascii="Arial" w:hAnsi="Arial" w:cs="Arial"/>
              </w:rPr>
              <w:t>Construct ray diagrams to show how light reflects off mirrors, forms images, and refracts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C249C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43F4CE7" wp14:editId="5B75FC2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192517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249C8" w:rsidRPr="00387A75" w:rsidRDefault="004126D3" w:rsidP="00C249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2pt;margin-top:15.15pt;width:21.5pt;height:2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C249C8" w:rsidRPr="00387A75" w:rsidRDefault="004126D3" w:rsidP="00C249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8D7023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C873A0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C873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C873A0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8D7023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C873A0"/>
            </w:tcBorders>
            <w:vAlign w:val="center"/>
          </w:tcPr>
          <w:p w:rsidR="001D2FB1" w:rsidRPr="0058055D" w:rsidRDefault="001D2FB1" w:rsidP="00B53487">
            <w:pPr>
              <w:rPr>
                <w:rFonts w:ascii="Arial" w:hAnsi="Arial" w:cs="Arial"/>
                <w:color w:val="C873A0" w:themeColor="accent6"/>
                <w:sz w:val="26"/>
                <w:szCs w:val="26"/>
              </w:rPr>
            </w:pPr>
            <w:r w:rsidRPr="008D7023">
              <w:rPr>
                <w:rFonts w:ascii="Arial" w:hAnsi="Arial" w:cs="Arial"/>
                <w:color w:val="C873A0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C873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C873A0" w:themeColor="accent6"/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D702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0CFAEC3" wp14:editId="1A70629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39635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0CFAEC3" id="Round Diagonal Corner Rectangle 9" o:spid="_x0000_s1036" style="position:absolute;margin-left:-1.15pt;margin-top:3.1pt;width:21.55pt;height:21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A012BA" w:rsidP="000711C7">
            <w:pPr>
              <w:rPr>
                <w:rFonts w:ascii="Arial" w:hAnsi="Arial" w:cs="Arial"/>
              </w:rPr>
            </w:pPr>
            <w:r w:rsidRPr="00A012BA">
              <w:rPr>
                <w:rFonts w:ascii="Arial" w:hAnsi="Arial" w:cs="Arial"/>
              </w:rPr>
              <w:t>Light travels at 300 million metres per second in a vacuum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D702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301C647" wp14:editId="76204A8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301C647" id="Round Diagonal Corner Rectangle 10" o:spid="_x0000_s1037" style="position:absolute;margin-left:-1.15pt;margin-top:3.85pt;width:21.55pt;height:2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O5rgIAALI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A012BA" w:rsidP="000711C7">
            <w:pPr>
              <w:rPr>
                <w:rFonts w:ascii="Arial" w:hAnsi="Arial" w:cs="Arial"/>
              </w:rPr>
            </w:pPr>
            <w:r w:rsidRPr="00A012BA">
              <w:rPr>
                <w:rFonts w:ascii="Arial" w:hAnsi="Arial" w:cs="Arial"/>
              </w:rPr>
              <w:t>Different colours of light have different frequencies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C249C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FD770B0" wp14:editId="170AEC7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72278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249C8" w:rsidRPr="00387A75" w:rsidRDefault="004126D3" w:rsidP="00C249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38" style="position:absolute;margin-left:-2pt;margin-top:5.7pt;width:21.5pt;height:2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C249C8" w:rsidRPr="00387A75" w:rsidRDefault="004126D3" w:rsidP="00C249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8D7023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C873A0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C873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C873A0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8D7023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C873A0"/>
            </w:tcBorders>
            <w:vAlign w:val="center"/>
          </w:tcPr>
          <w:p w:rsidR="001D2FB1" w:rsidRPr="0058055D" w:rsidRDefault="001D2FB1" w:rsidP="00B53487">
            <w:pPr>
              <w:rPr>
                <w:rFonts w:ascii="Arial" w:hAnsi="Arial" w:cs="Arial"/>
                <w:color w:val="C873A0" w:themeColor="accent6"/>
                <w:sz w:val="26"/>
                <w:szCs w:val="26"/>
              </w:rPr>
            </w:pPr>
            <w:r w:rsidRPr="008D7023">
              <w:rPr>
                <w:rFonts w:ascii="Arial" w:hAnsi="Arial" w:cs="Arial"/>
                <w:color w:val="C873A0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C873A0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C873A0" w:themeColor="accent6"/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D702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4EB22E8" wp14:editId="2BA7180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55228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4EB22E8" id="Round Diagonal Corner Rectangle 11" o:spid="_x0000_s1039" style="position:absolute;margin-left:-1.15pt;margin-top:4.35pt;width:21.55pt;height:21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Incident ray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The incoming ray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D702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54F2656" wp14:editId="787E992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56370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54F2656" id="Round Diagonal Corner Rectangle 12" o:spid="_x0000_s1040" style="position:absolute;margin-left:-1.15pt;margin-top:4.45pt;width:21.55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Reflected ray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The outgoing ray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D702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443BBCA" wp14:editId="75880EF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43469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443BBCA" id="Round Diagonal Corner Rectangle 13" o:spid="_x0000_s1041" style="position:absolute;margin-left:-1.15pt;margin-top:3.4pt;width:21.55pt;height:21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Normal line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From which angles are measured, at right angles to the surface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D7023">
        <w:trPr>
          <w:trHeight w:val="567"/>
        </w:trPr>
        <w:tc>
          <w:tcPr>
            <w:tcW w:w="851" w:type="dxa"/>
          </w:tcPr>
          <w:p w:rsidR="00554E08" w:rsidRPr="000C2F8A" w:rsidRDefault="005C3E61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DAB5DF0" wp14:editId="523F886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33111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E61" w:rsidRPr="005825A7" w:rsidRDefault="005C3E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DAB5DF0" id="Round Diagonal Corner Rectangle 25" o:spid="_x0000_s1042" style="position:absolute;margin-left:-1.15pt;margin-top:2.6pt;width:21.55pt;height:21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spsgIAALI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C3E61" w:rsidRPr="005825A7" w:rsidRDefault="005C3E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Angle of reflection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  <w:b/>
              </w:rPr>
              <w:t xml:space="preserve"> </w:t>
            </w:r>
            <w:r w:rsidRPr="00A507DC">
              <w:rPr>
                <w:rFonts w:ascii="Arial" w:hAnsi="Arial" w:cs="Arial"/>
              </w:rPr>
              <w:t>Between the normal and reflected ray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26BDE51" wp14:editId="5F3CB20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64198</wp:posOffset>
                      </wp:positionV>
                      <wp:extent cx="273600" cy="273600"/>
                      <wp:effectExtent l="0" t="0" r="12700" b="12700"/>
                      <wp:wrapNone/>
                      <wp:docPr id="32" name="Round Diagonal Corner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26BDE51" id="Round Diagonal Corner Rectangle 32" o:spid="_x0000_s1043" style="position:absolute;margin-left:-1.15pt;margin-top:5.05pt;width:21.55pt;height:21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Angle of incidence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Between the normal and incident ray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62D3ED4" wp14:editId="70D0485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74930</wp:posOffset>
                      </wp:positionV>
                      <wp:extent cx="273600" cy="273600"/>
                      <wp:effectExtent l="0" t="0" r="12700" b="12700"/>
                      <wp:wrapNone/>
                      <wp:docPr id="33" name="Round Diagonal Corner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62D3ED4" id="Round Diagonal Corner Rectangle 33" o:spid="_x0000_s1044" style="position:absolute;margin-left:-1.15pt;margin-top:5.9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Refraction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Change in the direction of light going from one material into another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88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7EB3E85" wp14:editId="06CA438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65056</wp:posOffset>
                      </wp:positionV>
                      <wp:extent cx="273600" cy="273600"/>
                      <wp:effectExtent l="0" t="0" r="12700" b="12700"/>
                      <wp:wrapNone/>
                      <wp:docPr id="34" name="Round Diagonal Corner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7EB3E85" id="Round Diagonal Corner Rectangle 34" o:spid="_x0000_s1045" style="position:absolute;margin-left:-1.15pt;margin-top:5.1pt;width:21.55pt;height:2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Absorption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When energy is transferred from light to a material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5D48016" wp14:editId="34428CF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52070</wp:posOffset>
                      </wp:positionV>
                      <wp:extent cx="273600" cy="273600"/>
                      <wp:effectExtent l="0" t="0" r="12700" b="12700"/>
                      <wp:wrapNone/>
                      <wp:docPr id="35" name="Round Diagonal Corner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5D48016" id="Round Diagonal Corner Rectangle 35" o:spid="_x0000_s1046" style="position:absolute;margin-left:-1.15pt;margin-top:4.1pt;width:21.55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jEsAIAALI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Scattering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When light bounces off an object in all directions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4749AFA" wp14:editId="386A5D1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69327</wp:posOffset>
                      </wp:positionV>
                      <wp:extent cx="273600" cy="273600"/>
                      <wp:effectExtent l="0" t="0" r="12700" b="12700"/>
                      <wp:wrapNone/>
                      <wp:docPr id="36" name="Round Diagonal Corner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4749AFA" id="Round Diagonal Corner Rectangle 36" o:spid="_x0000_s1047" style="position:absolute;margin-left:-1.15pt;margin-top:5.45pt;width:21.55pt;height:2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MgsAIAALI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Transparent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A material that allows all light to pass through it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2A5D1C6" wp14:editId="4E6D668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56320</wp:posOffset>
                      </wp:positionV>
                      <wp:extent cx="273600" cy="273600"/>
                      <wp:effectExtent l="0" t="0" r="12700" b="12700"/>
                      <wp:wrapNone/>
                      <wp:docPr id="37" name="Round Diagonal Corner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2A5D1C6" id="Round Diagonal Corner Rectangle 37" o:spid="_x0000_s1048" style="position:absolute;margin-left:-1.15pt;margin-top:4.45pt;width:21.55pt;height:21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6043651" wp14:editId="7AA4AE5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1374580</wp:posOffset>
                      </wp:positionV>
                      <wp:extent cx="273600" cy="273600"/>
                      <wp:effectExtent l="0" t="0" r="12700" b="12700"/>
                      <wp:wrapNone/>
                      <wp:docPr id="40" name="Round Diagonal Corner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6043651" id="Round Diagonal Corner Rectangle 40" o:spid="_x0000_s1049" style="position:absolute;margin-left:-1.15pt;margin-top:108.25pt;width:21.55pt;height:21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Translucent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A material that allows some light to pass through it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9337F71" wp14:editId="67ACC2D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57109</wp:posOffset>
                      </wp:positionV>
                      <wp:extent cx="273600" cy="273600"/>
                      <wp:effectExtent l="0" t="0" r="12700" b="12700"/>
                      <wp:wrapNone/>
                      <wp:docPr id="38" name="Round Diagonal Corner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9337F71" id="Round Diagonal Corner Rectangle 38" o:spid="_x0000_s1050" style="position:absolute;margin-left:-1.15pt;margin-top:4.5pt;width:21.5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Opaque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A material that allows no light to pass through it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0B7ACEF" wp14:editId="21720DA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77470</wp:posOffset>
                      </wp:positionV>
                      <wp:extent cx="273600" cy="273600"/>
                      <wp:effectExtent l="0" t="0" r="12700" b="12700"/>
                      <wp:wrapNone/>
                      <wp:docPr id="39" name="Round Diagonal Corner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0B7ACEF" id="Round Diagonal Corner Rectangle 39" o:spid="_x0000_s1051" style="position:absolute;margin-left:-1.15pt;margin-top:6.1pt;width:21.55pt;height:2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FF766B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Convex</w:t>
            </w:r>
            <w:r w:rsidRPr="00354A30">
              <w:rPr>
                <w:rFonts w:ascii="Arial" w:hAnsi="Arial" w:cs="Arial"/>
                <w:b/>
              </w:rPr>
              <w:t xml:space="preserve"> lens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A lens that is thi</w:t>
            </w:r>
            <w:r w:rsidR="00FF766B">
              <w:rPr>
                <w:rFonts w:ascii="Arial" w:hAnsi="Arial" w:cs="Arial"/>
              </w:rPr>
              <w:t>ck</w:t>
            </w:r>
            <w:r w:rsidRPr="00A507DC">
              <w:rPr>
                <w:rFonts w:ascii="Arial" w:hAnsi="Arial" w:cs="Arial"/>
              </w:rPr>
              <w:t>er in the middle which bends light rays towards each other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A507DC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BA01E2">
            <w:pPr>
              <w:rPr>
                <w:rFonts w:ascii="Arial" w:hAnsi="Arial" w:cs="Arial"/>
              </w:rPr>
            </w:pPr>
            <w:r w:rsidRPr="00BA01E2">
              <w:rPr>
                <w:rFonts w:ascii="Arial" w:hAnsi="Arial" w:cs="Arial"/>
                <w:b/>
              </w:rPr>
              <w:t>Concave lens</w:t>
            </w:r>
            <w:r w:rsidR="00BA01E2">
              <w:rPr>
                <w:rFonts w:ascii="Arial" w:hAnsi="Arial" w:cs="Arial"/>
              </w:rPr>
              <w:t>:</w:t>
            </w:r>
            <w:r w:rsidRPr="00A507DC">
              <w:rPr>
                <w:rFonts w:ascii="Arial" w:hAnsi="Arial" w:cs="Arial"/>
              </w:rPr>
              <w:t xml:space="preserve"> A lens that is thi</w:t>
            </w:r>
            <w:r w:rsidR="00D7607D">
              <w:rPr>
                <w:rFonts w:ascii="Arial" w:hAnsi="Arial" w:cs="Arial"/>
              </w:rPr>
              <w:t>nner</w:t>
            </w:r>
            <w:r w:rsidRPr="00A507DC">
              <w:rPr>
                <w:rFonts w:ascii="Arial" w:hAnsi="Arial" w:cs="Arial"/>
              </w:rPr>
              <w:t xml:space="preserve"> in the middle which spreads out light rays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A507DC" w:rsidRPr="00257811" w:rsidTr="008D7023">
        <w:trPr>
          <w:trHeight w:val="567"/>
        </w:trPr>
        <w:tc>
          <w:tcPr>
            <w:tcW w:w="851" w:type="dxa"/>
          </w:tcPr>
          <w:p w:rsidR="00A507DC" w:rsidRPr="003F47CF" w:rsidRDefault="00135C62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9C2B19B" wp14:editId="1D246FB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58811</wp:posOffset>
                      </wp:positionV>
                      <wp:extent cx="273600" cy="273600"/>
                      <wp:effectExtent l="0" t="0" r="12700" b="12700"/>
                      <wp:wrapNone/>
                      <wp:docPr id="41" name="Round Diagonal Corner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35C62" w:rsidRPr="005825A7" w:rsidRDefault="00135C62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9C2B19B" id="Round Diagonal Corner Rectangle 41" o:spid="_x0000_s1052" style="position:absolute;margin-left:-1.15pt;margin-top:4.65pt;width:21.55pt;height:21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35C62" w:rsidRPr="005825A7" w:rsidRDefault="00135C62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  <w:r w:rsidRPr="00A507DC">
              <w:rPr>
                <w:rFonts w:ascii="Arial" w:hAnsi="Arial" w:cs="Arial"/>
                <w:b/>
              </w:rPr>
              <w:t>Retina</w:t>
            </w:r>
            <w:r w:rsidR="008E763C">
              <w:rPr>
                <w:rFonts w:ascii="Arial" w:hAnsi="Arial" w:cs="Arial"/>
                <w:b/>
              </w:rPr>
              <w:t>:</w:t>
            </w:r>
            <w:r w:rsidRPr="00A507DC">
              <w:rPr>
                <w:rFonts w:ascii="Arial" w:hAnsi="Arial" w:cs="Arial"/>
              </w:rPr>
              <w:t xml:space="preserve"> Layer at the back of the eye with light detecting cells and where </w:t>
            </w:r>
            <w:r w:rsidR="00BA01E2">
              <w:rPr>
                <w:rFonts w:ascii="Arial" w:hAnsi="Arial" w:cs="Arial"/>
              </w:rPr>
              <w:t>i</w:t>
            </w:r>
            <w:r w:rsidRPr="00A507DC">
              <w:rPr>
                <w:rFonts w:ascii="Arial" w:hAnsi="Arial" w:cs="Arial"/>
              </w:rPr>
              <w:t>mage is formed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A507DC" w:rsidRPr="00554E08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A507DC" w:rsidRPr="003F47CF" w:rsidRDefault="00A507D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A507DC" w:rsidRPr="00257811" w:rsidRDefault="00A507DC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191573">
        <w:trPr>
          <w:trHeight w:val="652"/>
        </w:trPr>
        <w:tc>
          <w:tcPr>
            <w:tcW w:w="851" w:type="dxa"/>
            <w:shd w:val="clear" w:color="auto" w:fill="E3B9D0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E95A5D9" wp14:editId="6E083D1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8D7023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8D7023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E434877" id="Round Diagonal Corner Rectangle 5" o:spid="_x0000_s1053" style="position:absolute;margin-left:-1.15pt;margin-top:.95pt;width:21.55pt;height:21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" adj="-11796480,,5400" path="m45601,l273600,r,l273600,227999v,25185,-20416,45601,-45601,45601l,273600r,l,45601c,20416,20416,,45601,xe" fillcolor="white [3212]" strokecolor="#e9c7d9 [1305]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8D7023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8D7023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E3B9D0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E3B9D0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E3B9D0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E3B9D0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19157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D1C6B3B" wp14:editId="564A822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97155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88607AA" id="Round Diagonal Corner Rectangle 14" o:spid="_x0000_s1054" style="position:absolute;margin-left:-1.15pt;margin-top:7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E45B4" w:rsidP="000711C7">
            <w:pPr>
              <w:rPr>
                <w:rFonts w:ascii="Arial" w:hAnsi="Arial" w:cs="Arial"/>
              </w:rPr>
            </w:pPr>
            <w:r w:rsidRPr="001E45B4">
              <w:rPr>
                <w:rFonts w:ascii="Arial" w:hAnsi="Arial" w:cs="Arial"/>
              </w:rPr>
              <w:t>Use a ray diagram to predict how an image will change in different situations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191573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371376B" wp14:editId="2967BE64">
                      <wp:simplePos x="0" y="0"/>
                      <wp:positionH relativeFrom="column">
                        <wp:posOffset>-11298</wp:posOffset>
                      </wp:positionH>
                      <wp:positionV relativeFrom="paragraph">
                        <wp:posOffset>97812</wp:posOffset>
                      </wp:positionV>
                      <wp:extent cx="273600" cy="27360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573" w:rsidRPr="005825A7" w:rsidRDefault="00191573" w:rsidP="001915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55" style="position:absolute;margin-left:-.9pt;margin-top:7.7pt;width:21.55pt;height:21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573" w:rsidRPr="005825A7" w:rsidRDefault="00191573" w:rsidP="0019157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19157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AB44DA2" wp14:editId="2213286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20B8283" id="Round Diagonal Corner Rectangle 21" o:spid="_x0000_s1055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E45B4" w:rsidP="000711C7">
            <w:pPr>
              <w:rPr>
                <w:rFonts w:ascii="Arial" w:hAnsi="Arial" w:cs="Arial"/>
              </w:rPr>
            </w:pPr>
            <w:r w:rsidRPr="001E45B4">
              <w:rPr>
                <w:rFonts w:ascii="Arial" w:hAnsi="Arial" w:cs="Arial"/>
              </w:rPr>
              <w:t>Predict whether light will reflect, refract or scatter when it hits the surface of a given material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191573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BF75CA6" wp14:editId="0BAA3F8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25A7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5825A7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E9449EC" id="Round Diagonal Corner Rectangle 22" o:spid="_x0000_s1056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25A7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5825A7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E45B4" w:rsidP="000711C7">
            <w:pPr>
              <w:rPr>
                <w:rFonts w:ascii="Arial" w:hAnsi="Arial" w:cs="Arial"/>
              </w:rPr>
            </w:pPr>
            <w:r w:rsidRPr="001E45B4">
              <w:rPr>
                <w:rFonts w:ascii="Arial" w:hAnsi="Arial" w:cs="Arial"/>
              </w:rPr>
              <w:t>Use ray diagrams to explain how a device with multiple mirrors works</w:t>
            </w:r>
            <w:r w:rsidR="008E763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91573" w:rsidRPr="00257811" w:rsidTr="00191573">
        <w:trPr>
          <w:trHeight w:val="567"/>
        </w:trPr>
        <w:tc>
          <w:tcPr>
            <w:tcW w:w="851" w:type="dxa"/>
          </w:tcPr>
          <w:p w:rsidR="00191573" w:rsidRPr="003F47CF" w:rsidRDefault="0019157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F070B82" wp14:editId="3C515869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70529</wp:posOffset>
                      </wp:positionV>
                      <wp:extent cx="273600" cy="27360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1573" w:rsidRPr="005825A7" w:rsidRDefault="00191573" w:rsidP="001915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58" style="position:absolute;margin-left:-1.05pt;margin-top:5.55pt;width:21.55pt;height:21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91573" w:rsidRPr="005825A7" w:rsidRDefault="00191573" w:rsidP="0019157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191573" w:rsidRPr="001E45B4" w:rsidRDefault="0019157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191573" w:rsidRPr="00554E08" w:rsidRDefault="0019157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91573" w:rsidRPr="000C2F8A" w:rsidRDefault="0019157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Borders>
              <w:top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191573" w:rsidRPr="00257811" w:rsidRDefault="00191573" w:rsidP="000711C7">
            <w:pPr>
              <w:rPr>
                <w:rFonts w:ascii="Arial" w:hAnsi="Arial" w:cs="Arial"/>
              </w:rPr>
            </w:pPr>
          </w:p>
        </w:tc>
      </w:tr>
      <w:tr w:rsidR="00191573" w:rsidRPr="00257811" w:rsidTr="00191573">
        <w:trPr>
          <w:trHeight w:val="567"/>
        </w:trPr>
        <w:tc>
          <w:tcPr>
            <w:tcW w:w="851" w:type="dxa"/>
          </w:tcPr>
          <w:p w:rsidR="00191573" w:rsidRPr="003F47CF" w:rsidRDefault="0019157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191573" w:rsidRPr="001E45B4" w:rsidRDefault="0019157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191573" w:rsidRPr="00554E08" w:rsidRDefault="0019157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91573" w:rsidRPr="000C2F8A" w:rsidRDefault="0019157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573" w:rsidRPr="00257811" w:rsidRDefault="00191573" w:rsidP="000711C7">
            <w:pPr>
              <w:rPr>
                <w:rFonts w:ascii="Arial" w:hAnsi="Arial" w:cs="Arial"/>
              </w:rPr>
            </w:pPr>
          </w:p>
        </w:tc>
      </w:tr>
      <w:tr w:rsidR="00191573" w:rsidRPr="00257811" w:rsidTr="00191573">
        <w:trPr>
          <w:trHeight w:val="567"/>
        </w:trPr>
        <w:tc>
          <w:tcPr>
            <w:tcW w:w="851" w:type="dxa"/>
          </w:tcPr>
          <w:p w:rsidR="00191573" w:rsidRPr="003F47CF" w:rsidRDefault="0019157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191573" w:rsidRPr="001E45B4" w:rsidRDefault="0019157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191573" w:rsidRPr="00554E08" w:rsidRDefault="0019157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91573" w:rsidRPr="000C2F8A" w:rsidRDefault="0019157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573" w:rsidRPr="00257811" w:rsidRDefault="00191573" w:rsidP="000711C7">
            <w:pPr>
              <w:rPr>
                <w:rFonts w:ascii="Arial" w:hAnsi="Arial" w:cs="Arial"/>
              </w:rPr>
            </w:pPr>
          </w:p>
        </w:tc>
      </w:tr>
      <w:tr w:rsidR="00191573" w:rsidRPr="00257811" w:rsidTr="00191573">
        <w:trPr>
          <w:trHeight w:val="567"/>
        </w:trPr>
        <w:tc>
          <w:tcPr>
            <w:tcW w:w="851" w:type="dxa"/>
          </w:tcPr>
          <w:p w:rsidR="00191573" w:rsidRPr="003F47CF" w:rsidRDefault="0019157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191573" w:rsidRPr="001E45B4" w:rsidRDefault="0019157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191573" w:rsidRPr="00554E08" w:rsidRDefault="0019157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191573" w:rsidRPr="000C2F8A" w:rsidRDefault="0019157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91573" w:rsidRPr="00257811" w:rsidRDefault="00191573" w:rsidP="000711C7">
            <w:pPr>
              <w:rPr>
                <w:rFonts w:ascii="Arial" w:hAnsi="Arial" w:cs="Arial"/>
              </w:rPr>
            </w:pPr>
          </w:p>
        </w:tc>
      </w:tr>
    </w:tbl>
    <w:p w:rsidR="00575CBB" w:rsidRDefault="00575CBB"/>
    <w:sectPr w:rsidR="00575CBB" w:rsidSect="002C15B1">
      <w:type w:val="continuous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C07" w:rsidRDefault="007A4C07" w:rsidP="007A4C07">
      <w:pPr>
        <w:spacing w:after="0" w:line="240" w:lineRule="auto"/>
      </w:pPr>
      <w:r>
        <w:separator/>
      </w:r>
    </w:p>
  </w:endnote>
  <w:endnote w:type="continuationSeparator" w:id="0">
    <w:p w:rsidR="007A4C07" w:rsidRDefault="007A4C07" w:rsidP="007A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BF1" w:rsidRDefault="00191573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C07" w:rsidRDefault="007A4C07" w:rsidP="007A4C07">
      <w:pPr>
        <w:spacing w:after="0" w:line="240" w:lineRule="auto"/>
      </w:pPr>
      <w:r>
        <w:separator/>
      </w:r>
    </w:p>
  </w:footnote>
  <w:footnote w:type="continuationSeparator" w:id="0">
    <w:p w:rsidR="007A4C07" w:rsidRDefault="007A4C07" w:rsidP="007A4C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930D7"/>
    <w:rsid w:val="000C2F8A"/>
    <w:rsid w:val="000C41FF"/>
    <w:rsid w:val="000D48A8"/>
    <w:rsid w:val="00135C62"/>
    <w:rsid w:val="00191573"/>
    <w:rsid w:val="001A35E0"/>
    <w:rsid w:val="001D2FB1"/>
    <w:rsid w:val="001E45B4"/>
    <w:rsid w:val="00257811"/>
    <w:rsid w:val="002C15B1"/>
    <w:rsid w:val="002F736D"/>
    <w:rsid w:val="00354A30"/>
    <w:rsid w:val="003F47CF"/>
    <w:rsid w:val="004126D3"/>
    <w:rsid w:val="004A09BB"/>
    <w:rsid w:val="00521555"/>
    <w:rsid w:val="00554E08"/>
    <w:rsid w:val="0056195D"/>
    <w:rsid w:val="00575CBB"/>
    <w:rsid w:val="0058055D"/>
    <w:rsid w:val="005825A7"/>
    <w:rsid w:val="005C3E61"/>
    <w:rsid w:val="006A5EE8"/>
    <w:rsid w:val="006D153C"/>
    <w:rsid w:val="006F3BF4"/>
    <w:rsid w:val="00713BF1"/>
    <w:rsid w:val="007A4C07"/>
    <w:rsid w:val="008D7023"/>
    <w:rsid w:val="008E4902"/>
    <w:rsid w:val="008E763C"/>
    <w:rsid w:val="008E7A30"/>
    <w:rsid w:val="00A012BA"/>
    <w:rsid w:val="00A17561"/>
    <w:rsid w:val="00A507DC"/>
    <w:rsid w:val="00B42352"/>
    <w:rsid w:val="00B53487"/>
    <w:rsid w:val="00BA01E2"/>
    <w:rsid w:val="00BD105E"/>
    <w:rsid w:val="00C249C8"/>
    <w:rsid w:val="00C80143"/>
    <w:rsid w:val="00CC657C"/>
    <w:rsid w:val="00D7607D"/>
    <w:rsid w:val="00F3555D"/>
    <w:rsid w:val="00F865FB"/>
    <w:rsid w:val="00FF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C07"/>
  </w:style>
  <w:style w:type="paragraph" w:styleId="Footer">
    <w:name w:val="footer"/>
    <w:basedOn w:val="Normal"/>
    <w:link w:val="FooterChar"/>
    <w:uiPriority w:val="99"/>
    <w:unhideWhenUsed/>
    <w:rsid w:val="007A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C07"/>
  </w:style>
  <w:style w:type="paragraph" w:styleId="BalloonText">
    <w:name w:val="Balloon Text"/>
    <w:basedOn w:val="Normal"/>
    <w:link w:val="BalloonTextChar"/>
    <w:uiPriority w:val="99"/>
    <w:semiHidden/>
    <w:unhideWhenUsed/>
    <w:rsid w:val="007A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C07"/>
  </w:style>
  <w:style w:type="paragraph" w:styleId="Footer">
    <w:name w:val="footer"/>
    <w:basedOn w:val="Normal"/>
    <w:link w:val="FooterChar"/>
    <w:uiPriority w:val="99"/>
    <w:unhideWhenUsed/>
    <w:rsid w:val="007A4C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C07"/>
  </w:style>
  <w:style w:type="paragraph" w:styleId="BalloonText">
    <w:name w:val="Balloon Text"/>
    <w:basedOn w:val="Normal"/>
    <w:link w:val="BalloonTextChar"/>
    <w:uiPriority w:val="99"/>
    <w:semiHidden/>
    <w:unhideWhenUsed/>
    <w:rsid w:val="007A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1EFDDF02.dotm</Template>
  <TotalTime>0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Waves Light</dc:title>
  <dc:creator>AQA</dc:creator>
  <dcterms:created xsi:type="dcterms:W3CDTF">2016-08-04T15:40:00Z</dcterms:created>
  <dcterms:modified xsi:type="dcterms:W3CDTF">2019-09-17T11:00:00Z</dcterms:modified>
</cp:coreProperties>
</file>