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DD" w:rsidRDefault="004066DD" w:rsidP="009B0058">
      <w:pPr>
        <w:tabs>
          <w:tab w:val="left" w:pos="2970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3764668B" wp14:editId="21BEB239">
            <wp:simplePos x="0" y="0"/>
            <wp:positionH relativeFrom="page">
              <wp:posOffset>425238</wp:posOffset>
            </wp:positionH>
            <wp:positionV relativeFrom="page">
              <wp:posOffset>330835</wp:posOffset>
            </wp:positionV>
            <wp:extent cx="1296000" cy="58320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058">
        <w:tab/>
      </w:r>
    </w:p>
    <w:p w:rsidR="004066DD" w:rsidRDefault="004066DD"/>
    <w:p w:rsidR="004066DD" w:rsidRDefault="004066DD"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335F882D" wp14:editId="72F7F3E5">
            <wp:simplePos x="0" y="0"/>
            <wp:positionH relativeFrom="page">
              <wp:posOffset>0</wp:posOffset>
            </wp:positionH>
            <wp:positionV relativeFrom="page">
              <wp:posOffset>1262380</wp:posOffset>
            </wp:positionV>
            <wp:extent cx="6621780" cy="1283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1"/>
                    <a:stretch/>
                  </pic:blipFill>
                  <pic:spPr bwMode="auto">
                    <a:xfrm>
                      <a:off x="0" y="0"/>
                      <a:ext cx="6621780" cy="128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6DD" w:rsidRDefault="004066DD"/>
    <w:p w:rsidR="004066DD" w:rsidRDefault="004066DD"/>
    <w:p w:rsidR="004066DD" w:rsidRDefault="004066DD">
      <w:pPr>
        <w:sectPr w:rsidR="004066DD" w:rsidSect="004066DD">
          <w:head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7F21F7" w:rsidRPr="00B77347" w:rsidRDefault="00C40748">
      <w:pPr>
        <w:rPr>
          <w:color w:val="C873A0"/>
        </w:rPr>
      </w:pPr>
      <w:r>
        <w:rPr>
          <w:rFonts w:ascii="Arial" w:hAnsi="Arial" w:cs="Arial"/>
          <w:color w:val="C873A0" w:themeColor="accent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3" o:title="ENQUIRY_PROCESSES_ICONS_Pink-02"/>
          </v:shape>
        </w:pict>
      </w:r>
      <w:r w:rsidR="001C65A0">
        <w:rPr>
          <w:rFonts w:ascii="Arial" w:hAnsi="Arial" w:cs="Arial"/>
          <w:color w:val="C873A0" w:themeColor="accent6"/>
        </w:rPr>
        <w:t xml:space="preserve"> </w:t>
      </w:r>
      <w:r>
        <w:rPr>
          <w:rFonts w:ascii="Arial" w:hAnsi="Arial" w:cs="Arial"/>
          <w:color w:val="C873A0" w:themeColor="accent6"/>
        </w:rPr>
        <w:pict>
          <v:shape id="_x0000_i1026" type="#_x0000_t75" style="width:21.8pt;height:21.8pt">
            <v:imagedata r:id="rId14" o:title="ENQUIRY_PROCESSES_ICONS_Pink-03"/>
          </v:shape>
        </w:pict>
      </w:r>
      <w:r w:rsidR="001C65A0">
        <w:rPr>
          <w:rFonts w:ascii="Arial" w:hAnsi="Arial" w:cs="Arial"/>
          <w:color w:val="C873A0" w:themeColor="accent6"/>
        </w:rPr>
        <w:t xml:space="preserve"> </w:t>
      </w:r>
      <w:r w:rsidR="001C65A0" w:rsidRPr="00B77347">
        <w:rPr>
          <w:rFonts w:ascii="Arial" w:hAnsi="Arial" w:cs="Arial"/>
          <w:color w:val="C873A0"/>
        </w:rPr>
        <w:t>Use the wave model to explain observations of the reflection, absorption and transmission of waves.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B77347">
        <w:trPr>
          <w:trHeight w:val="652"/>
        </w:trPr>
        <w:tc>
          <w:tcPr>
            <w:tcW w:w="4867" w:type="dxa"/>
            <w:gridSpan w:val="2"/>
            <w:shd w:val="clear" w:color="auto" w:fill="C873A0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C873A0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C873A0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26B1F24" wp14:editId="1296914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B7734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B77347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6" style="position:absolute;left:0;text-align:left;margin-left:-1.3pt;margin-top:3.6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B7734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B77347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55039EB" wp14:editId="61CAC024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B7734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B77347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7" style="position:absolute;left:0;text-align:left;margin-left:-256.3pt;margin-top:3.6pt;width:21.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B7734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B77347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B77347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B77347" w:rsidRDefault="00554E08">
            <w:pPr>
              <w:rPr>
                <w:rFonts w:ascii="Arial" w:hAnsi="Arial" w:cs="Arial"/>
                <w:color w:val="C873A0"/>
                <w:sz w:val="26"/>
                <w:szCs w:val="26"/>
              </w:rPr>
            </w:pPr>
            <w:r w:rsidRPr="00B77347">
              <w:rPr>
                <w:rFonts w:ascii="Arial" w:hAnsi="Arial" w:cs="Arial"/>
                <w:color w:val="C873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C46E9" w:rsidRPr="00257811" w:rsidTr="00B77347">
        <w:trPr>
          <w:trHeight w:val="771"/>
        </w:trPr>
        <w:tc>
          <w:tcPr>
            <w:tcW w:w="851" w:type="dxa"/>
            <w:vMerge w:val="restart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A3A01C4" wp14:editId="5E628A2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113030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8.9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0XrgIAAK8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</w:rPr>
              <w:t>A physical model of a transverse wave demonstrates it moves from place to place, while the material it travels through does not, and describes the properties of speed, wavelength and reflection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559EA3C" wp14:editId="657BB5E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113030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8.9pt;width:21.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</w:rPr>
              <w:t>Describe the properties of different longitudinal and transverse waves</w:t>
            </w:r>
            <w:r w:rsidR="007F21F7">
              <w:rPr>
                <w:rFonts w:ascii="Arial" w:hAnsi="Arial" w:cs="Arial"/>
              </w:rPr>
              <w:t>.</w:t>
            </w:r>
          </w:p>
        </w:tc>
      </w:tr>
      <w:tr w:rsidR="000C46E9" w:rsidRPr="00257811" w:rsidTr="00B77347">
        <w:trPr>
          <w:trHeight w:val="497"/>
        </w:trPr>
        <w:tc>
          <w:tcPr>
            <w:tcW w:w="851" w:type="dxa"/>
            <w:vMerge/>
          </w:tcPr>
          <w:p w:rsidR="000C46E9" w:rsidRPr="003F47CF" w:rsidRDefault="000C46E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0C46E9" w:rsidRPr="000C46E9" w:rsidRDefault="000C46E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FDF193" wp14:editId="0A29770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41910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0" style="position:absolute;margin-left:-1.3pt;margin-top:3.3pt;width:21.5pt;height: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79sQIAALEFAAAOAAAAZHJzL2Uyb0RvYy54bWysVE1v2zAMvQ/YfxB0X+2k6w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top w:w="57" w:type="dxa"/>
              <w:bottom w:w="57" w:type="dxa"/>
            </w:tcMar>
            <w:vAlign w:val="center"/>
          </w:tcPr>
          <w:p w:rsidR="000C46E9" w:rsidRPr="00257811" w:rsidRDefault="000C46E9" w:rsidP="007F21F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</w:rPr>
              <w:t xml:space="preserve">Use the wave model to explain observations of the reflection, absorption and transmission of </w:t>
            </w:r>
            <w:r w:rsidR="007F21F7">
              <w:rPr>
                <w:rFonts w:ascii="Arial" w:hAnsi="Arial" w:cs="Arial"/>
              </w:rPr>
              <w:t xml:space="preserve">a </w:t>
            </w:r>
            <w:r w:rsidRPr="000C46E9">
              <w:rPr>
                <w:rFonts w:ascii="Arial" w:hAnsi="Arial" w:cs="Arial"/>
              </w:rPr>
              <w:t>wave</w:t>
            </w:r>
            <w:r w:rsidR="007F21F7">
              <w:rPr>
                <w:rFonts w:ascii="Arial" w:hAnsi="Arial" w:cs="Arial"/>
              </w:rPr>
              <w:t>.</w:t>
            </w:r>
          </w:p>
        </w:tc>
      </w:tr>
      <w:tr w:rsidR="000C46E9" w:rsidRPr="00257811" w:rsidTr="00B77347">
        <w:trPr>
          <w:trHeight w:val="114"/>
        </w:trPr>
        <w:tc>
          <w:tcPr>
            <w:tcW w:w="851" w:type="dxa"/>
            <w:vMerge/>
          </w:tcPr>
          <w:p w:rsidR="000C46E9" w:rsidRPr="003F47CF" w:rsidRDefault="000C46E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0C46E9" w:rsidRPr="000C46E9" w:rsidRDefault="000C46E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0C46E9" w:rsidRDefault="000C46E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C46E9" w:rsidRPr="000C46E9" w:rsidRDefault="000C46E9" w:rsidP="000711C7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C46E9" w:rsidRPr="00257811" w:rsidTr="00B77347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0C46E9" w:rsidRPr="001D2FB1" w:rsidRDefault="000C46E9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B77347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0C46E9" w:rsidRPr="00B77347" w:rsidRDefault="000C46E9" w:rsidP="00B53487">
            <w:pPr>
              <w:rPr>
                <w:rFonts w:ascii="Arial" w:hAnsi="Arial" w:cs="Arial"/>
                <w:color w:val="C873A0"/>
                <w:sz w:val="26"/>
                <w:szCs w:val="26"/>
              </w:rPr>
            </w:pPr>
            <w:r w:rsidRPr="00B77347">
              <w:rPr>
                <w:rFonts w:ascii="Arial" w:hAnsi="Arial" w:cs="Arial"/>
                <w:color w:val="C873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B77347">
        <w:trPr>
          <w:trHeight w:val="567"/>
        </w:trPr>
        <w:tc>
          <w:tcPr>
            <w:tcW w:w="851" w:type="dxa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3C76310" wp14:editId="433046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1" style="position:absolute;margin-left:-1.15pt;margin-top:4.35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pQsAIAALE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  <w:b/>
              </w:rPr>
              <w:t>Waves</w:t>
            </w:r>
            <w:r w:rsidR="007F21F7">
              <w:rPr>
                <w:rFonts w:ascii="Arial" w:hAnsi="Arial" w:cs="Arial"/>
                <w:b/>
              </w:rPr>
              <w:t>:</w:t>
            </w:r>
            <w:r w:rsidRPr="000C46E9">
              <w:rPr>
                <w:rFonts w:ascii="Arial" w:hAnsi="Arial" w:cs="Arial"/>
              </w:rPr>
              <w:t xml:space="preserve"> Vibrations that transport energy from place to place without transporting matter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3F47CF" w:rsidRDefault="005F777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E177AB0" wp14:editId="55CA6F3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189865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F7770" w:rsidRPr="00387A75" w:rsidRDefault="00860352" w:rsidP="005F77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2" style="position:absolute;margin-left:-1.3pt;margin-top:14.95pt;width:21.5pt;height:2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bCsAIAALE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F7770" w:rsidRPr="00387A75" w:rsidRDefault="00860352" w:rsidP="005F77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B77347">
        <w:trPr>
          <w:trHeight w:val="567"/>
        </w:trPr>
        <w:tc>
          <w:tcPr>
            <w:tcW w:w="851" w:type="dxa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219F43D" wp14:editId="48BB9EC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33" style="position:absolute;margin-left:-1.15pt;margin-top:4.4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FbsQIAALE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  <w:b/>
              </w:rPr>
              <w:t>Transverse</w:t>
            </w:r>
            <w:r w:rsidRPr="000C46E9">
              <w:rPr>
                <w:rFonts w:ascii="Arial" w:hAnsi="Arial" w:cs="Arial"/>
              </w:rPr>
              <w:t xml:space="preserve"> </w:t>
            </w:r>
            <w:r w:rsidRPr="000C46E9">
              <w:rPr>
                <w:rFonts w:ascii="Arial" w:hAnsi="Arial" w:cs="Arial"/>
                <w:b/>
              </w:rPr>
              <w:t>wave</w:t>
            </w:r>
            <w:r w:rsidR="007F21F7">
              <w:rPr>
                <w:rFonts w:ascii="Arial" w:hAnsi="Arial" w:cs="Arial"/>
                <w:b/>
              </w:rPr>
              <w:t>:</w:t>
            </w:r>
            <w:r w:rsidRPr="000C46E9">
              <w:rPr>
                <w:rFonts w:ascii="Arial" w:hAnsi="Arial" w:cs="Arial"/>
              </w:rPr>
              <w:t xml:space="preserve"> Where the direction of vibration is perpendicular to that of the wave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B77347">
        <w:trPr>
          <w:trHeight w:val="567"/>
        </w:trPr>
        <w:tc>
          <w:tcPr>
            <w:tcW w:w="851" w:type="dxa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0C7113B" wp14:editId="4FECF59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34" style="position:absolute;margin-left:-1.15pt;margin-top:3.4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eNsAIAALE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  <w:b/>
              </w:rPr>
              <w:t>Transmission</w:t>
            </w:r>
            <w:r w:rsidR="007F21F7">
              <w:rPr>
                <w:rFonts w:ascii="Arial" w:hAnsi="Arial" w:cs="Arial"/>
                <w:b/>
              </w:rPr>
              <w:t>:</w:t>
            </w:r>
            <w:r w:rsidRPr="000C46E9">
              <w:rPr>
                <w:rFonts w:ascii="Arial" w:hAnsi="Arial" w:cs="Arial"/>
              </w:rPr>
              <w:t xml:space="preserve"> Where waves travel through a medium rather than be</w:t>
            </w:r>
            <w:r w:rsidR="008A5E28">
              <w:rPr>
                <w:rFonts w:ascii="Arial" w:hAnsi="Arial" w:cs="Arial"/>
              </w:rPr>
              <w:t>ing</w:t>
            </w:r>
            <w:r w:rsidRPr="000C46E9">
              <w:rPr>
                <w:rFonts w:ascii="Arial" w:hAnsi="Arial" w:cs="Arial"/>
              </w:rPr>
              <w:t xml:space="preserve"> absorbed or reflected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0C46E9" w:rsidRDefault="000C46E9" w:rsidP="000711C7">
            <w:pPr>
              <w:rPr>
                <w:rFonts w:ascii="Arial" w:hAnsi="Arial" w:cs="Arial"/>
              </w:rPr>
            </w:pPr>
          </w:p>
          <w:p w:rsidR="00083154" w:rsidRPr="00257811" w:rsidRDefault="00083154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70006C">
        <w:trPr>
          <w:trHeight w:val="652"/>
        </w:trPr>
        <w:tc>
          <w:tcPr>
            <w:tcW w:w="851" w:type="dxa"/>
            <w:shd w:val="clear" w:color="auto" w:fill="E3B9D0"/>
            <w:vAlign w:val="center"/>
          </w:tcPr>
          <w:p w:rsidR="000C46E9" w:rsidRPr="000C2F8A" w:rsidRDefault="000C46E9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57CD8E1" wp14:editId="1198F2C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3B9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B77347" w:rsidRDefault="000C46E9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B77347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35" style="position:absolute;margin-left:-1.15pt;margin-top:.95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" adj="-11796480,,5400" path="m45601,l273600,r,l273600,227999v,25185,-20416,45601,-45601,45601l,273600r,l,45601c,20416,20416,,45601,xe" fillcolor="white [3212]" strokecolor="#e3b9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B77347" w:rsidRDefault="000C46E9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B77347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3B9D0"/>
            <w:vAlign w:val="center"/>
          </w:tcPr>
          <w:p w:rsidR="000C46E9" w:rsidRPr="00B53487" w:rsidRDefault="000C46E9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3B9D0"/>
          </w:tcPr>
          <w:p w:rsidR="000C46E9" w:rsidRPr="00554E08" w:rsidRDefault="000C46E9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3B9D0"/>
            <w:vAlign w:val="center"/>
          </w:tcPr>
          <w:p w:rsidR="000C46E9" w:rsidRPr="000C2F8A" w:rsidRDefault="000C46E9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3B9D0"/>
            <w:vAlign w:val="center"/>
          </w:tcPr>
          <w:p w:rsidR="000C46E9" w:rsidRPr="00257811" w:rsidRDefault="000C46E9" w:rsidP="00016825">
            <w:pPr>
              <w:rPr>
                <w:rFonts w:ascii="Arial" w:hAnsi="Arial" w:cs="Arial"/>
              </w:rPr>
            </w:pPr>
          </w:p>
        </w:tc>
      </w:tr>
      <w:tr w:rsidR="000C46E9" w:rsidRPr="00257811" w:rsidTr="0070006C">
        <w:trPr>
          <w:trHeight w:val="567"/>
        </w:trPr>
        <w:tc>
          <w:tcPr>
            <w:tcW w:w="851" w:type="dxa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DD8AE71" wp14:editId="5CA910D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36" style="position:absolute;margin-left:-1.15pt;margin-top:4.65pt;width:21.55pt;height:21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pWsA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</w:rPr>
              <w:t>Compare and contrast the properties of sound and light waves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0C46E9" w:rsidRPr="00554E08" w:rsidRDefault="000C46E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C46E9" w:rsidRPr="000C2F8A" w:rsidRDefault="0070006C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CF92376" wp14:editId="5CD247A6">
                      <wp:simplePos x="0" y="0"/>
                      <wp:positionH relativeFrom="column">
                        <wp:posOffset>-17605</wp:posOffset>
                      </wp:positionH>
                      <wp:positionV relativeFrom="paragraph">
                        <wp:posOffset>46114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006C" w:rsidRPr="00387A75" w:rsidRDefault="0070006C" w:rsidP="007000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7" style="position:absolute;margin-left:-1.4pt;margin-top:3.65pt;width:21.55pt;height:2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O8sAIAALA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70006C" w:rsidRPr="00387A75" w:rsidRDefault="0070006C" w:rsidP="007000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C46E9" w:rsidRPr="00DF6C3B" w:rsidRDefault="000C46E9" w:rsidP="000711C7">
            <w:pPr>
              <w:rPr>
                <w:rFonts w:ascii="Arial" w:hAnsi="Arial" w:cs="Arial"/>
              </w:rPr>
            </w:pPr>
          </w:p>
        </w:tc>
      </w:tr>
      <w:tr w:rsidR="000C46E9" w:rsidRPr="00257811" w:rsidTr="0070006C">
        <w:trPr>
          <w:trHeight w:val="567"/>
        </w:trPr>
        <w:tc>
          <w:tcPr>
            <w:tcW w:w="851" w:type="dxa"/>
          </w:tcPr>
          <w:p w:rsidR="000C46E9" w:rsidRPr="003F47CF" w:rsidRDefault="000C46E9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90B665D" wp14:editId="3562CE7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46E9" w:rsidRPr="00387A75" w:rsidRDefault="000C46E9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37" style="position:absolute;margin-left:-1.15pt;margin-top:3.95pt;width:21.55pt;height:21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xhsAIAALI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C46E9" w:rsidRPr="00387A75" w:rsidRDefault="000C46E9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C46E9" w:rsidRPr="00257811" w:rsidRDefault="000C46E9" w:rsidP="000711C7">
            <w:pPr>
              <w:rPr>
                <w:rFonts w:ascii="Arial" w:hAnsi="Arial" w:cs="Arial"/>
              </w:rPr>
            </w:pPr>
            <w:r w:rsidRPr="000C46E9">
              <w:rPr>
                <w:rFonts w:ascii="Arial" w:hAnsi="Arial" w:cs="Arial"/>
              </w:rPr>
              <w:t>Suggest what happens when two waves combine</w:t>
            </w:r>
            <w:r w:rsidR="007F21F7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0C46E9" w:rsidRPr="00554E08" w:rsidRDefault="000C46E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C46E9" w:rsidRPr="000C2F8A" w:rsidRDefault="000C46E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C46E9" w:rsidRPr="00DF6C3B" w:rsidRDefault="000C46E9" w:rsidP="000711C7">
            <w:pPr>
              <w:rPr>
                <w:rFonts w:ascii="Arial" w:hAnsi="Arial" w:cs="Arial"/>
              </w:rPr>
            </w:pPr>
          </w:p>
        </w:tc>
      </w:tr>
      <w:tr w:rsidR="0070006C" w:rsidRPr="00257811" w:rsidTr="0070006C">
        <w:trPr>
          <w:trHeight w:val="567"/>
        </w:trPr>
        <w:tc>
          <w:tcPr>
            <w:tcW w:w="851" w:type="dxa"/>
          </w:tcPr>
          <w:p w:rsidR="0070006C" w:rsidRPr="003F47CF" w:rsidRDefault="0070006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A983694" wp14:editId="2C7282D7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72434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006C" w:rsidRPr="00387A75" w:rsidRDefault="0070006C" w:rsidP="007000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9" style="position:absolute;margin-left:-1.05pt;margin-top:5.7pt;width:21.55pt;height:21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70006C" w:rsidRPr="00387A75" w:rsidRDefault="0070006C" w:rsidP="007000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70006C" w:rsidRPr="000C46E9" w:rsidRDefault="007000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0006C" w:rsidRPr="00554E08" w:rsidRDefault="0070006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0006C" w:rsidRPr="000C2F8A" w:rsidRDefault="007000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70006C" w:rsidRPr="00DF6C3B" w:rsidRDefault="0070006C" w:rsidP="000711C7">
            <w:pPr>
              <w:rPr>
                <w:rFonts w:ascii="Arial" w:hAnsi="Arial" w:cs="Arial"/>
              </w:rPr>
            </w:pPr>
          </w:p>
        </w:tc>
      </w:tr>
      <w:tr w:rsidR="0070006C" w:rsidRPr="00257811" w:rsidTr="0070006C">
        <w:trPr>
          <w:trHeight w:val="567"/>
        </w:trPr>
        <w:tc>
          <w:tcPr>
            <w:tcW w:w="851" w:type="dxa"/>
          </w:tcPr>
          <w:p w:rsidR="0070006C" w:rsidRPr="003F47CF" w:rsidRDefault="0070006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70006C" w:rsidRPr="000C46E9" w:rsidRDefault="007000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0006C" w:rsidRPr="00554E08" w:rsidRDefault="0070006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0006C" w:rsidRPr="000C2F8A" w:rsidRDefault="007000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70006C" w:rsidRPr="00DF6C3B" w:rsidRDefault="0070006C" w:rsidP="000711C7">
            <w:pPr>
              <w:rPr>
                <w:rFonts w:ascii="Arial" w:hAnsi="Arial" w:cs="Arial"/>
              </w:rPr>
            </w:pPr>
          </w:p>
        </w:tc>
      </w:tr>
      <w:tr w:rsidR="0070006C" w:rsidRPr="00257811" w:rsidTr="0070006C">
        <w:trPr>
          <w:trHeight w:val="567"/>
        </w:trPr>
        <w:tc>
          <w:tcPr>
            <w:tcW w:w="851" w:type="dxa"/>
          </w:tcPr>
          <w:p w:rsidR="0070006C" w:rsidRPr="003F47CF" w:rsidRDefault="0070006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70006C" w:rsidRPr="000C46E9" w:rsidRDefault="0070006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0006C" w:rsidRPr="00554E08" w:rsidRDefault="0070006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0006C" w:rsidRPr="000C2F8A" w:rsidRDefault="007000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0006C" w:rsidRPr="00DF6C3B" w:rsidRDefault="0070006C" w:rsidP="000711C7">
            <w:pPr>
              <w:rPr>
                <w:rFonts w:ascii="Arial" w:hAnsi="Arial" w:cs="Arial"/>
              </w:rPr>
            </w:pPr>
          </w:p>
        </w:tc>
      </w:tr>
    </w:tbl>
    <w:p w:rsidR="00ED4204" w:rsidRDefault="00ED4204"/>
    <w:sectPr w:rsidR="00ED4204" w:rsidSect="004066DD">
      <w:type w:val="continuous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9AA" w:rsidRDefault="008239AA" w:rsidP="008239AA">
      <w:pPr>
        <w:spacing w:after="0" w:line="240" w:lineRule="auto"/>
      </w:pPr>
      <w:r>
        <w:separator/>
      </w:r>
    </w:p>
  </w:endnote>
  <w:endnote w:type="continuationSeparator" w:id="0">
    <w:p w:rsidR="008239AA" w:rsidRDefault="008239AA" w:rsidP="0082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41E" w:rsidRDefault="0070006C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9AA" w:rsidRDefault="008239AA" w:rsidP="008239AA">
      <w:pPr>
        <w:spacing w:after="0" w:line="240" w:lineRule="auto"/>
      </w:pPr>
      <w:r>
        <w:separator/>
      </w:r>
    </w:p>
  </w:footnote>
  <w:footnote w:type="continuationSeparator" w:id="0">
    <w:p w:rsidR="008239AA" w:rsidRDefault="008239AA" w:rsidP="00823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AA" w:rsidRDefault="008239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E19A319" wp14:editId="0892B8EC">
          <wp:simplePos x="0" y="0"/>
          <wp:positionH relativeFrom="page">
            <wp:posOffset>0</wp:posOffset>
          </wp:positionH>
          <wp:positionV relativeFrom="page">
            <wp:posOffset>1296035</wp:posOffset>
          </wp:positionV>
          <wp:extent cx="6627600" cy="106560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F_TITLES-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04" b="19311"/>
                  <a:stretch/>
                </pic:blipFill>
                <pic:spPr bwMode="auto">
                  <a:xfrm>
                    <a:off x="0" y="0"/>
                    <a:ext cx="6627600" cy="106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FCCEA1B" wp14:editId="733E0CBC">
          <wp:simplePos x="0" y="0"/>
          <wp:positionH relativeFrom="page">
            <wp:posOffset>421005</wp:posOffset>
          </wp:positionH>
          <wp:positionV relativeFrom="page">
            <wp:posOffset>540385</wp:posOffset>
          </wp:positionV>
          <wp:extent cx="1296000" cy="58320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_New_logo_strapline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058" w:rsidRPr="009B0058" w:rsidRDefault="009B0058" w:rsidP="009B0058">
    <w:pPr>
      <w:pStyle w:val="Header"/>
      <w:tabs>
        <w:tab w:val="clear" w:pos="4513"/>
        <w:tab w:val="center" w:pos="6521"/>
      </w:tabs>
      <w:rPr>
        <w:rFonts w:ascii="Arial" w:hAnsi="Arial" w:cs="Arial"/>
        <w:noProof/>
        <w:sz w:val="18"/>
        <w:lang w:eastAsia="en-GB"/>
      </w:rPr>
    </w:pPr>
    <w:r w:rsidRPr="009B0058">
      <w:rPr>
        <w:noProof/>
        <w:sz w:val="18"/>
        <w:lang w:eastAsia="en-GB"/>
      </w:rPr>
      <w:t xml:space="preserve">                                                                                                                                 </w:t>
    </w:r>
    <w:r>
      <w:rPr>
        <w:noProof/>
        <w:sz w:val="18"/>
        <w:lang w:eastAsia="en-GB"/>
      </w:rPr>
      <w:t xml:space="preserve">                                  </w:t>
    </w:r>
    <w:r w:rsidRPr="009B0058">
      <w:rPr>
        <w:rFonts w:ascii="Arial" w:hAnsi="Arial" w:cs="Arial"/>
        <w:noProof/>
        <w:sz w:val="18"/>
        <w:lang w:eastAsia="en-GB"/>
      </w:rPr>
      <w:t>Name: ________________________</w:t>
    </w:r>
    <w:r w:rsidRPr="009B0058">
      <w:rPr>
        <w:rFonts w:ascii="Arial" w:hAnsi="Arial" w:cs="Arial"/>
        <w:noProof/>
        <w:sz w:val="18"/>
        <w:lang w:eastAsia="en-GB"/>
      </w:rPr>
      <w:softHyphen/>
      <w:t>__</w:t>
    </w:r>
  </w:p>
  <w:p w:rsidR="009B0058" w:rsidRPr="009B0058" w:rsidRDefault="009B0058" w:rsidP="009B0058">
    <w:pPr>
      <w:pStyle w:val="Header"/>
      <w:tabs>
        <w:tab w:val="clear" w:pos="4513"/>
        <w:tab w:val="center" w:pos="4962"/>
      </w:tabs>
      <w:rPr>
        <w:rFonts w:ascii="Arial" w:hAnsi="Arial" w:cs="Arial"/>
        <w:noProof/>
        <w:sz w:val="18"/>
        <w:lang w:eastAsia="en-GB"/>
      </w:rPr>
    </w:pPr>
    <w:r w:rsidRPr="009B0058">
      <w:rPr>
        <w:rFonts w:ascii="Arial" w:hAnsi="Arial" w:cs="Arial"/>
        <w:noProof/>
        <w:sz w:val="18"/>
        <w:lang w:eastAsia="en-GB"/>
      </w:rPr>
      <w:tab/>
    </w:r>
  </w:p>
  <w:p w:rsidR="009B0058" w:rsidRPr="009B0058" w:rsidRDefault="009B0058" w:rsidP="009B0058">
    <w:pPr>
      <w:pStyle w:val="Header"/>
      <w:rPr>
        <w:rFonts w:ascii="Arial" w:hAnsi="Arial" w:cs="Arial"/>
      </w:rPr>
    </w:pPr>
    <w:r w:rsidRPr="009B0058">
      <w:rPr>
        <w:rFonts w:ascii="Arial" w:hAnsi="Arial" w:cs="Arial"/>
        <w:noProof/>
        <w:sz w:val="18"/>
        <w:lang w:eastAsia="en-GB"/>
      </w:rPr>
      <w:tab/>
      <w:t xml:space="preserve">                                                                                                         </w:t>
    </w:r>
    <w:r>
      <w:rPr>
        <w:rFonts w:ascii="Arial" w:hAnsi="Arial" w:cs="Arial"/>
        <w:noProof/>
        <w:sz w:val="18"/>
        <w:lang w:eastAsia="en-GB"/>
      </w:rPr>
      <w:t xml:space="preserve">                            </w:t>
    </w:r>
    <w:r w:rsidRPr="009B0058">
      <w:rPr>
        <w:rFonts w:ascii="Arial" w:hAnsi="Arial" w:cs="Arial"/>
        <w:noProof/>
        <w:sz w:val="18"/>
        <w:lang w:eastAsia="en-GB"/>
      </w:rPr>
      <w:t>Date: ___________________________</w:t>
    </w:r>
    <w:r w:rsidRPr="009B0058">
      <w:rPr>
        <w:rFonts w:ascii="Arial" w:hAnsi="Arial" w:cs="Arial"/>
        <w:noProof/>
        <w:lang w:eastAsia="en-GB"/>
      </w:rPr>
      <w:tab/>
    </w:r>
  </w:p>
  <w:p w:rsidR="009B0058" w:rsidRDefault="009B00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20205"/>
    <w:rsid w:val="000711C7"/>
    <w:rsid w:val="00083154"/>
    <w:rsid w:val="000930D7"/>
    <w:rsid w:val="00093198"/>
    <w:rsid w:val="000C2F8A"/>
    <w:rsid w:val="000C46E9"/>
    <w:rsid w:val="000D48A8"/>
    <w:rsid w:val="001A35E0"/>
    <w:rsid w:val="001C65A0"/>
    <w:rsid w:val="001D2FB1"/>
    <w:rsid w:val="00257811"/>
    <w:rsid w:val="00387A75"/>
    <w:rsid w:val="003F47CF"/>
    <w:rsid w:val="004066DD"/>
    <w:rsid w:val="00521555"/>
    <w:rsid w:val="00554E08"/>
    <w:rsid w:val="0056195D"/>
    <w:rsid w:val="0058055D"/>
    <w:rsid w:val="005C3E61"/>
    <w:rsid w:val="005C7AC3"/>
    <w:rsid w:val="005F7770"/>
    <w:rsid w:val="006D153C"/>
    <w:rsid w:val="0070006C"/>
    <w:rsid w:val="00722B1A"/>
    <w:rsid w:val="00742B33"/>
    <w:rsid w:val="007F21F7"/>
    <w:rsid w:val="008239AA"/>
    <w:rsid w:val="00860352"/>
    <w:rsid w:val="008A5E28"/>
    <w:rsid w:val="008E7A30"/>
    <w:rsid w:val="009B0058"/>
    <w:rsid w:val="00A17561"/>
    <w:rsid w:val="00AD40F2"/>
    <w:rsid w:val="00B42352"/>
    <w:rsid w:val="00B439FD"/>
    <w:rsid w:val="00B53487"/>
    <w:rsid w:val="00B77347"/>
    <w:rsid w:val="00C1089B"/>
    <w:rsid w:val="00C40748"/>
    <w:rsid w:val="00CC341E"/>
    <w:rsid w:val="00CC657C"/>
    <w:rsid w:val="00DF6C3B"/>
    <w:rsid w:val="00ED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9AA"/>
  </w:style>
  <w:style w:type="paragraph" w:styleId="Footer">
    <w:name w:val="footer"/>
    <w:basedOn w:val="Normal"/>
    <w:link w:val="FooterChar"/>
    <w:uiPriority w:val="99"/>
    <w:unhideWhenUsed/>
    <w:rsid w:val="00823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9AA"/>
  </w:style>
  <w:style w:type="paragraph" w:styleId="BalloonText">
    <w:name w:val="Balloon Text"/>
    <w:basedOn w:val="Normal"/>
    <w:link w:val="BalloonTextChar"/>
    <w:uiPriority w:val="99"/>
    <w:semiHidden/>
    <w:unhideWhenUsed/>
    <w:rsid w:val="0082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9AA"/>
  </w:style>
  <w:style w:type="paragraph" w:styleId="Footer">
    <w:name w:val="footer"/>
    <w:basedOn w:val="Normal"/>
    <w:link w:val="FooterChar"/>
    <w:uiPriority w:val="99"/>
    <w:unhideWhenUsed/>
    <w:rsid w:val="00823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9AA"/>
  </w:style>
  <w:style w:type="paragraph" w:styleId="BalloonText">
    <w:name w:val="Balloon Text"/>
    <w:basedOn w:val="Normal"/>
    <w:link w:val="BalloonTextChar"/>
    <w:uiPriority w:val="99"/>
    <w:semiHidden/>
    <w:unhideWhenUsed/>
    <w:rsid w:val="0082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46F75-9253-4730-8812-E430D329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59DE375C.dotm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 Wave properties</dc:title>
  <dc:creator>AQA</dc:creator>
  <dcterms:created xsi:type="dcterms:W3CDTF">2016-08-04T15:53:00Z</dcterms:created>
  <dcterms:modified xsi:type="dcterms:W3CDTF">2019-09-11T09:29:00Z</dcterms:modified>
</cp:coreProperties>
</file>