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6A1" w:rsidRPr="00290D32" w:rsidRDefault="001976A1">
      <w:pPr>
        <w:rPr>
          <w:rFonts w:ascii="Arial" w:hAnsi="Arial" w:cs="Arial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856896" behindDoc="0" locked="0" layoutInCell="1" allowOverlap="1" wp14:anchorId="43346DA8" wp14:editId="4D5FA2F1">
            <wp:simplePos x="0" y="0"/>
            <wp:positionH relativeFrom="page">
              <wp:posOffset>421005</wp:posOffset>
            </wp:positionH>
            <wp:positionV relativeFrom="page">
              <wp:posOffset>540385</wp:posOffset>
            </wp:positionV>
            <wp:extent cx="1296000" cy="58320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A_New_logo_straplin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D32">
        <w:tab/>
      </w:r>
      <w:r w:rsidR="00290D32">
        <w:tab/>
      </w:r>
      <w:r w:rsidR="00290D32">
        <w:tab/>
      </w:r>
      <w:r w:rsidR="00290D32">
        <w:tab/>
      </w:r>
      <w:r w:rsidR="00290D32">
        <w:tab/>
      </w:r>
      <w:r w:rsidR="00290D32">
        <w:tab/>
      </w:r>
      <w:r w:rsidR="00290D32">
        <w:tab/>
      </w:r>
      <w:r w:rsidR="00290D32">
        <w:tab/>
      </w:r>
      <w:r w:rsidR="00290D32">
        <w:tab/>
      </w:r>
      <w:r w:rsidR="00290D32">
        <w:rPr>
          <w:rFonts w:ascii="Arial" w:hAnsi="Arial" w:cs="Arial"/>
        </w:rPr>
        <w:t>Name: _________________________</w:t>
      </w:r>
    </w:p>
    <w:p w:rsidR="001976A1" w:rsidRPr="00290D32" w:rsidRDefault="00290D32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</w:rPr>
        <w:t>Date: __________________________</w:t>
      </w:r>
    </w:p>
    <w:p w:rsidR="001976A1" w:rsidRDefault="001976A1">
      <w:r>
        <w:rPr>
          <w:noProof/>
          <w:lang w:eastAsia="en-GB"/>
        </w:rPr>
        <w:drawing>
          <wp:anchor distT="0" distB="0" distL="114300" distR="114300" simplePos="0" relativeHeight="251857920" behindDoc="0" locked="0" layoutInCell="1" allowOverlap="1" wp14:anchorId="3414C7D9" wp14:editId="1C43AA46">
            <wp:simplePos x="0" y="0"/>
            <wp:positionH relativeFrom="page">
              <wp:posOffset>0</wp:posOffset>
            </wp:positionH>
            <wp:positionV relativeFrom="page">
              <wp:posOffset>1262380</wp:posOffset>
            </wp:positionV>
            <wp:extent cx="6621780" cy="12407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TITLES-13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9"/>
                    <a:stretch/>
                  </pic:blipFill>
                  <pic:spPr bwMode="auto">
                    <a:xfrm>
                      <a:off x="0" y="0"/>
                      <a:ext cx="6621780" cy="124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6A1" w:rsidRDefault="001976A1"/>
    <w:p w:rsidR="001976A1" w:rsidRDefault="001976A1"/>
    <w:p w:rsidR="001976A1" w:rsidRDefault="001976A1"/>
    <w:p w:rsidR="001976A1" w:rsidRDefault="001976A1"/>
    <w:p w:rsidR="00A81BAA" w:rsidRPr="00091080" w:rsidRDefault="00AE78D2">
      <w:pPr>
        <w:rPr>
          <w:color w:val="C873A0"/>
        </w:rPr>
      </w:pPr>
      <w:r>
        <w:rPr>
          <w:rFonts w:ascii="Arial" w:hAnsi="Arial" w:cs="Arial"/>
          <w:color w:val="C873A0" w:themeColor="accent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2pt;height:22.2pt">
            <v:imagedata r:id="rId9" o:title="ENQUIRY_PROCESSES_ICONS_Pink-02"/>
          </v:shape>
        </w:pict>
      </w:r>
      <w:r w:rsidR="002F2DED">
        <w:rPr>
          <w:rFonts w:ascii="Arial" w:hAnsi="Arial" w:cs="Arial"/>
          <w:color w:val="C873A0" w:themeColor="accent6"/>
        </w:rPr>
        <w:t xml:space="preserve"> </w:t>
      </w:r>
      <w:r>
        <w:rPr>
          <w:rFonts w:ascii="Arial" w:hAnsi="Arial" w:cs="Arial"/>
          <w:color w:val="C873A0" w:themeColor="accent6"/>
        </w:rPr>
        <w:pict>
          <v:shape id="_x0000_i1026" type="#_x0000_t75" style="width:22.2pt;height:22.2pt">
            <v:imagedata r:id="rId10" o:title="ENQUIRY_PROCESSES_ICONS_Pink-03"/>
          </v:shape>
        </w:pict>
      </w:r>
      <w:r w:rsidR="002F2DED">
        <w:rPr>
          <w:rFonts w:ascii="Arial" w:hAnsi="Arial" w:cs="Arial"/>
          <w:color w:val="C873A0" w:themeColor="accent6"/>
        </w:rPr>
        <w:t xml:space="preserve"> </w:t>
      </w:r>
      <w:r>
        <w:rPr>
          <w:rFonts w:ascii="Arial" w:hAnsi="Arial" w:cs="Arial"/>
          <w:color w:val="C873A0" w:themeColor="accent6"/>
        </w:rPr>
        <w:pict>
          <v:shape id="_x0000_i1027" type="#_x0000_t75" style="width:22.2pt;height:22.2pt">
            <v:imagedata r:id="rId11" o:title="ENQUIRY_PROCESSES_ICONS_Pink-01"/>
          </v:shape>
        </w:pict>
      </w:r>
      <w:r w:rsidR="002F2DED">
        <w:rPr>
          <w:rFonts w:ascii="Arial" w:hAnsi="Arial" w:cs="Arial"/>
          <w:color w:val="C873A0" w:themeColor="accent6"/>
        </w:rPr>
        <w:t xml:space="preserve"> </w:t>
      </w:r>
      <w:r w:rsidR="002F2DED" w:rsidRPr="00091080">
        <w:rPr>
          <w:rFonts w:ascii="Arial" w:hAnsi="Arial" w:cs="Arial"/>
          <w:color w:val="C873A0"/>
        </w:rPr>
        <w:t>Relate changes in the shape of an oscilloscope trace to changes in pitch and volume.</w:t>
      </w:r>
    </w:p>
    <w:p w:rsidR="00A81BAA" w:rsidRDefault="00A81BAA">
      <w:pPr>
        <w:sectPr w:rsidR="00A81BAA" w:rsidSect="001976A1">
          <w:footerReference w:type="default" r:id="rId12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10569" w:type="dxa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4016"/>
        <w:gridCol w:w="236"/>
        <w:gridCol w:w="704"/>
        <w:gridCol w:w="4762"/>
      </w:tblGrid>
      <w:tr w:rsidR="00554E08" w:rsidRPr="00257811" w:rsidTr="00091080">
        <w:trPr>
          <w:trHeight w:val="652"/>
        </w:trPr>
        <w:tc>
          <w:tcPr>
            <w:tcW w:w="4867" w:type="dxa"/>
            <w:gridSpan w:val="2"/>
            <w:shd w:val="clear" w:color="auto" w:fill="C873A0"/>
            <w:vAlign w:val="center"/>
          </w:tcPr>
          <w:p w:rsidR="00554E08" w:rsidRPr="00257811" w:rsidRDefault="00554E08" w:rsidP="00B53487">
            <w:pPr>
              <w:ind w:left="567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lastRenderedPageBreak/>
              <w:t>Know</w:t>
            </w:r>
          </w:p>
        </w:tc>
        <w:tc>
          <w:tcPr>
            <w:tcW w:w="236" w:type="dxa"/>
            <w:tcBorders>
              <w:left w:val="nil"/>
              <w:right w:val="single" w:sz="4" w:space="0" w:color="FFFFFF" w:themeColor="background1"/>
            </w:tcBorders>
            <w:shd w:val="clear" w:color="auto" w:fill="C873A0"/>
          </w:tcPr>
          <w:p w:rsidR="00554E08" w:rsidRPr="00554E08" w:rsidRDefault="00554E08" w:rsidP="00B53487">
            <w:pPr>
              <w:ind w:left="510"/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5466" w:type="dxa"/>
            <w:gridSpan w:val="2"/>
            <w:tcBorders>
              <w:left w:val="single" w:sz="4" w:space="0" w:color="FFFFFF" w:themeColor="background1"/>
            </w:tcBorders>
            <w:shd w:val="clear" w:color="auto" w:fill="C873A0"/>
            <w:vAlign w:val="center"/>
          </w:tcPr>
          <w:p w:rsidR="00554E08" w:rsidRPr="00257811" w:rsidRDefault="00554E08" w:rsidP="00B53487">
            <w:pPr>
              <w:ind w:left="510"/>
              <w:rPr>
                <w:rFonts w:ascii="Arial" w:hAnsi="Arial" w:cs="Arial"/>
                <w:color w:val="FFFFFF" w:themeColor="background1"/>
                <w:sz w:val="42"/>
                <w:szCs w:val="4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1B0BB1C6" wp14:editId="2AAFAE6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4" name="Round Diagonal Corner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091080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</w:pPr>
                                  <w:r w:rsidRPr="00091080"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4" o:spid="_x0000_s1026" style="position:absolute;left:0;text-align:left;margin-left:-1.3pt;margin-top:3.6pt;width:21.5pt;height:21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" adj="-11796480,,5400" path="m45509,l273050,r,l273050,227541v,25134,-20375,45509,-45509,45509l,273050r,l,45509c,20375,20375,,45509,xe" fillcolor="white [3212]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091080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</w:pPr>
                            <w:r w:rsidRPr="00091080"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30C37FF6" wp14:editId="5710DD94">
                      <wp:simplePos x="0" y="0"/>
                      <wp:positionH relativeFrom="column">
                        <wp:posOffset>-3255010</wp:posOffset>
                      </wp:positionH>
                      <wp:positionV relativeFrom="paragraph">
                        <wp:posOffset>45720</wp:posOffset>
                      </wp:positionV>
                      <wp:extent cx="273050" cy="273050"/>
                      <wp:effectExtent l="0" t="0" r="12700" b="12700"/>
                      <wp:wrapNone/>
                      <wp:docPr id="3" name="Round Diagonal Corner 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54E08" w:rsidRPr="00091080" w:rsidRDefault="00554E08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</w:pPr>
                                  <w:r w:rsidRPr="00091080"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" o:spid="_x0000_s1027" style="position:absolute;left:0;text-align:left;margin-left:-256.3pt;margin-top:3.6pt;width:21.5pt;height:21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" adj="-11796480,,5400" path="m45509,l273050,r,l273050,227541v,25134,-20375,45509,-45509,45509l,273050r,l,45509c,20375,20375,,45509,xe" fillcolor="white [3212]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554E08" w:rsidRPr="00091080" w:rsidRDefault="00554E08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</w:pPr>
                            <w:r w:rsidRPr="00091080"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7811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Apply</w:t>
            </w:r>
          </w:p>
        </w:tc>
      </w:tr>
      <w:tr w:rsidR="00554E08" w:rsidRPr="00016825" w:rsidTr="00091080">
        <w:trPr>
          <w:trHeight w:val="567"/>
        </w:trPr>
        <w:tc>
          <w:tcPr>
            <w:tcW w:w="4867" w:type="dxa"/>
            <w:gridSpan w:val="2"/>
            <w:vAlign w:val="center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  <w:r w:rsidRPr="00091080">
              <w:rPr>
                <w:rFonts w:ascii="Arial" w:hAnsi="Arial" w:cs="Arial"/>
                <w:color w:val="C873A0"/>
                <w:sz w:val="26"/>
                <w:szCs w:val="26"/>
              </w:rPr>
              <w:t>Ideas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554E08" w:rsidRPr="00554E08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554E08" w:rsidRPr="003F47CF" w:rsidRDefault="00554E0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</w:tcPr>
          <w:p w:rsidR="00554E08" w:rsidRPr="00016825" w:rsidRDefault="00554E08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2E5A7A" w:rsidRPr="00257811" w:rsidTr="00091080">
        <w:trPr>
          <w:trHeight w:val="575"/>
        </w:trPr>
        <w:tc>
          <w:tcPr>
            <w:tcW w:w="851" w:type="dxa"/>
            <w:vMerge w:val="restart"/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D114F1B" wp14:editId="5C149E9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150021</wp:posOffset>
                      </wp:positionV>
                      <wp:extent cx="273600" cy="273600"/>
                      <wp:effectExtent l="0" t="0" r="12700" b="12700"/>
                      <wp:wrapNone/>
                      <wp:docPr id="2" name="Round Diagonal Corner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" o:spid="_x0000_s1028" style="position:absolute;margin-left:-1.15pt;margin-top:11.8pt;width:21.55pt;height:21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0D1E3B">
              <w:rPr>
                <w:rFonts w:ascii="Arial" w:hAnsi="Arial" w:cs="Arial"/>
              </w:rPr>
              <w:t>Sound consists of vibrations which travel as a longitudinal wave through substances. The denser the medium, the faster sound travels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C873A0"/>
            </w:tcBorders>
          </w:tcPr>
          <w:p w:rsidR="002E5A7A" w:rsidRPr="003F47CF" w:rsidRDefault="00205318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21463CF" wp14:editId="1345E8D9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503555</wp:posOffset>
                      </wp:positionV>
                      <wp:extent cx="273050" cy="273050"/>
                      <wp:effectExtent l="0" t="0" r="12700" b="12700"/>
                      <wp:wrapNone/>
                      <wp:docPr id="16" name="Round Diagonal Corner 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D1E3B" w:rsidRPr="00387A75" w:rsidRDefault="000D1E3B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6" o:spid="_x0000_s1029" style="position:absolute;margin-left:-1.3pt;margin-top:39.65pt;width:21.5pt;height:2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D1E3B" w:rsidRPr="00387A75" w:rsidRDefault="000D1E3B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B1FB90" wp14:editId="7E0C991A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27466</wp:posOffset>
                      </wp:positionV>
                      <wp:extent cx="273050" cy="273050"/>
                      <wp:effectExtent l="0" t="0" r="12700" b="12700"/>
                      <wp:wrapNone/>
                      <wp:docPr id="15" name="Round Diagonal Corner 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5" o:spid="_x0000_s1030" style="position:absolute;margin-left:-1.3pt;margin-top:2.15pt;width:21.5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top w:w="85" w:type="dxa"/>
              <w:bottom w:w="57" w:type="dxa"/>
            </w:tcMar>
          </w:tcPr>
          <w:p w:rsidR="002E5A7A" w:rsidRPr="00257811" w:rsidRDefault="002E5A7A" w:rsidP="004E2529">
            <w:pPr>
              <w:rPr>
                <w:rFonts w:ascii="Arial" w:hAnsi="Arial" w:cs="Arial"/>
              </w:rPr>
            </w:pPr>
            <w:r w:rsidRPr="000D1E3B">
              <w:rPr>
                <w:rFonts w:ascii="Arial" w:hAnsi="Arial" w:cs="Arial"/>
              </w:rPr>
              <w:t>Explain observations where sound is reflected, transmitted or absorbed by different media</w:t>
            </w:r>
            <w:r w:rsidR="000A044C">
              <w:rPr>
                <w:rFonts w:ascii="Arial" w:hAnsi="Arial" w:cs="Arial"/>
              </w:rPr>
              <w:t>.</w:t>
            </w:r>
          </w:p>
        </w:tc>
      </w:tr>
      <w:tr w:rsidR="002E5A7A" w:rsidRPr="00257811" w:rsidTr="00091080">
        <w:trPr>
          <w:trHeight w:val="574"/>
        </w:trPr>
        <w:tc>
          <w:tcPr>
            <w:tcW w:w="851" w:type="dxa"/>
            <w:vMerge/>
          </w:tcPr>
          <w:p w:rsidR="002E5A7A" w:rsidRPr="003F47CF" w:rsidRDefault="002E5A7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2E5A7A" w:rsidRPr="000D1E3B" w:rsidRDefault="002E5A7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vMerge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762" w:type="dxa"/>
            <w:tcMar>
              <w:top w:w="85" w:type="dxa"/>
              <w:bottom w:w="57" w:type="dxa"/>
            </w:tcMar>
            <w:vAlign w:val="center"/>
          </w:tcPr>
          <w:p w:rsidR="002E5A7A" w:rsidRPr="00257811" w:rsidRDefault="002E5A7A" w:rsidP="0076717A">
            <w:pPr>
              <w:rPr>
                <w:rFonts w:ascii="Arial" w:hAnsi="Arial" w:cs="Arial"/>
              </w:rPr>
            </w:pPr>
            <w:r w:rsidRPr="000D1E3B">
              <w:rPr>
                <w:rFonts w:ascii="Arial" w:hAnsi="Arial" w:cs="Arial"/>
              </w:rPr>
              <w:t>Explain observations of how sound travels using the idea of a longitudinal wave</w:t>
            </w:r>
            <w:r w:rsidR="000A044C">
              <w:rPr>
                <w:rFonts w:ascii="Arial" w:hAnsi="Arial" w:cs="Arial"/>
              </w:rPr>
              <w:t>.</w:t>
            </w:r>
          </w:p>
        </w:tc>
      </w:tr>
      <w:tr w:rsidR="002E5A7A" w:rsidRPr="00257811" w:rsidTr="00091080">
        <w:trPr>
          <w:trHeight w:val="720"/>
        </w:trPr>
        <w:tc>
          <w:tcPr>
            <w:tcW w:w="851" w:type="dxa"/>
            <w:vMerge w:val="restart"/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AE9E2AD" wp14:editId="79AA03D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48895</wp:posOffset>
                      </wp:positionV>
                      <wp:extent cx="273600" cy="273600"/>
                      <wp:effectExtent l="0" t="0" r="12700" b="12700"/>
                      <wp:wrapNone/>
                      <wp:docPr id="7" name="Round Diagonal Corner 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7" o:spid="_x0000_s1031" style="position:absolute;margin-left:-1.15pt;margin-top:3.85pt;width:21.55pt;height:21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vMerge w:val="restart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0D1E3B">
              <w:rPr>
                <w:rFonts w:ascii="Arial" w:hAnsi="Arial" w:cs="Arial"/>
              </w:rPr>
              <w:t>The greater the amplitude of the waveform, the louder the sound. The greater the frequency (and therefore the shorter the wavelength), the higher the pitch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A61B4F6" wp14:editId="6167E5DB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86521</wp:posOffset>
                      </wp:positionV>
                      <wp:extent cx="273050" cy="273050"/>
                      <wp:effectExtent l="0" t="0" r="12700" b="12700"/>
                      <wp:wrapNone/>
                      <wp:docPr id="18" name="Round Diagonal Corner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8" o:spid="_x0000_s1032" style="position:absolute;margin-left:-1.3pt;margin-top:6.8pt;width:21.5pt;height:2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E5A7A" w:rsidRPr="00257811" w:rsidRDefault="00751060" w:rsidP="00B044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Describe</w:t>
            </w:r>
            <w:r w:rsidR="002E5A7A" w:rsidRPr="000D1E3B">
              <w:rPr>
                <w:rFonts w:ascii="Arial" w:hAnsi="Arial" w:cs="Arial"/>
              </w:rPr>
              <w:t xml:space="preserve"> the amplitude and frequency of a wave from a diagram or oscilloscope picture</w:t>
            </w:r>
            <w:r w:rsidR="000A044C">
              <w:rPr>
                <w:rFonts w:ascii="Arial" w:hAnsi="Arial" w:cs="Arial"/>
              </w:rPr>
              <w:t>.</w:t>
            </w:r>
          </w:p>
        </w:tc>
      </w:tr>
      <w:tr w:rsidR="002E5A7A" w:rsidRPr="00257811" w:rsidTr="00091080">
        <w:trPr>
          <w:trHeight w:val="627"/>
        </w:trPr>
        <w:tc>
          <w:tcPr>
            <w:tcW w:w="851" w:type="dxa"/>
            <w:vMerge/>
          </w:tcPr>
          <w:p w:rsidR="002E5A7A" w:rsidRPr="003F47CF" w:rsidRDefault="002E5A7A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vMerge/>
            <w:tcMar>
              <w:bottom w:w="57" w:type="dxa"/>
            </w:tcMar>
            <w:vAlign w:val="center"/>
          </w:tcPr>
          <w:p w:rsidR="002E5A7A" w:rsidRPr="000D1E3B" w:rsidRDefault="002E5A7A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vMerge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9E9EE01" wp14:editId="4E5C8856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70646</wp:posOffset>
                      </wp:positionV>
                      <wp:extent cx="273050" cy="273050"/>
                      <wp:effectExtent l="0" t="0" r="12700" b="12700"/>
                      <wp:wrapNone/>
                      <wp:docPr id="19" name="Round Diagonal Corner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9" o:spid="_x0000_s1033" style="position:absolute;margin-left:-1.3pt;margin-top:5.55pt;width:21.5pt;height:21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E5A7A" w:rsidRPr="00257811" w:rsidRDefault="002E5A7A" w:rsidP="001F3000">
            <w:pPr>
              <w:rPr>
                <w:rFonts w:ascii="Arial" w:hAnsi="Arial" w:cs="Arial"/>
              </w:rPr>
            </w:pPr>
            <w:r w:rsidRPr="000D1E3B">
              <w:rPr>
                <w:rFonts w:ascii="Arial" w:hAnsi="Arial" w:cs="Arial"/>
              </w:rPr>
              <w:t>Use drawings of waves to describe how sound waves change with volume or pitch</w:t>
            </w:r>
            <w:r w:rsidR="000A044C">
              <w:rPr>
                <w:rFonts w:ascii="Arial" w:hAnsi="Arial" w:cs="Arial"/>
              </w:rPr>
              <w:t>.</w:t>
            </w:r>
          </w:p>
        </w:tc>
      </w:tr>
      <w:tr w:rsidR="002E5A7A" w:rsidRPr="00257811" w:rsidTr="00091080">
        <w:trPr>
          <w:trHeight w:val="110"/>
        </w:trPr>
        <w:tc>
          <w:tcPr>
            <w:tcW w:w="4867" w:type="dxa"/>
            <w:gridSpan w:val="2"/>
            <w:tcBorders>
              <w:bottom w:val="single" w:sz="4" w:space="0" w:color="C873A0"/>
            </w:tcBorders>
            <w:vAlign w:val="center"/>
          </w:tcPr>
          <w:p w:rsidR="002E5A7A" w:rsidRPr="001D2FB1" w:rsidRDefault="002E5A7A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C873A0"/>
            </w:tcBorders>
            <w:vAlign w:val="center"/>
          </w:tcPr>
          <w:p w:rsidR="002E5A7A" w:rsidRPr="0058055D" w:rsidRDefault="002E5A7A" w:rsidP="00B53487">
            <w:pPr>
              <w:rPr>
                <w:rFonts w:ascii="Arial" w:hAnsi="Arial" w:cs="Arial"/>
                <w:color w:val="C873A0" w:themeColor="accent6"/>
                <w:sz w:val="26"/>
                <w:szCs w:val="26"/>
              </w:rPr>
            </w:pPr>
            <w:r w:rsidRPr="00091080">
              <w:rPr>
                <w:rFonts w:ascii="Arial" w:hAnsi="Arial" w:cs="Arial"/>
                <w:color w:val="C873A0"/>
                <w:sz w:val="26"/>
                <w:szCs w:val="26"/>
              </w:rPr>
              <w:t>Facts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922C0C4" wp14:editId="454A1165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39635</wp:posOffset>
                      </wp:positionV>
                      <wp:extent cx="273600" cy="273600"/>
                      <wp:effectExtent l="0" t="0" r="12700" b="12700"/>
                      <wp:wrapNone/>
                      <wp:docPr id="9" name="Round Diagonal Corner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9" o:spid="_x0000_s1034" style="position:absolute;margin-left:-1.15pt;margin-top:3.1pt;width:21.55pt;height:21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0D1E3B">
              <w:rPr>
                <w:rFonts w:ascii="Arial" w:hAnsi="Arial" w:cs="Arial"/>
              </w:rPr>
              <w:t>Sound does not travel through a vacuum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045346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458A22A3" wp14:editId="5F5FA3F9">
                      <wp:simplePos x="0" y="0"/>
                      <wp:positionH relativeFrom="column">
                        <wp:posOffset>-5171</wp:posOffset>
                      </wp:positionH>
                      <wp:positionV relativeFrom="paragraph">
                        <wp:posOffset>71755</wp:posOffset>
                      </wp:positionV>
                      <wp:extent cx="273050" cy="273050"/>
                      <wp:effectExtent l="0" t="0" r="12700" b="12700"/>
                      <wp:wrapNone/>
                      <wp:docPr id="20" name="Round Diagonal Corner 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5346" w:rsidRPr="00387A75" w:rsidRDefault="001B6D7D" w:rsidP="000453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0" o:spid="_x0000_s1035" style="position:absolute;margin-left:-.4pt;margin-top:5.65pt;width:21.5pt;height:21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45346" w:rsidRPr="00387A75" w:rsidRDefault="001B6D7D" w:rsidP="0004534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C873A0"/>
            </w:tcBorders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690"/>
        </w:trPr>
        <w:tc>
          <w:tcPr>
            <w:tcW w:w="851" w:type="dxa"/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32282B6" wp14:editId="0DFD789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49040</wp:posOffset>
                      </wp:positionV>
                      <wp:extent cx="273600" cy="273600"/>
                      <wp:effectExtent l="0" t="0" r="12700" b="12700"/>
                      <wp:wrapNone/>
                      <wp:docPr id="10" name="Round Diagonal Corner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0" o:spid="_x0000_s1036" style="position:absolute;margin-left:-1.15pt;margin-top:3.85pt;width:21.55pt;height:21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0D1E3B">
              <w:rPr>
                <w:rFonts w:ascii="Arial" w:hAnsi="Arial" w:cs="Arial"/>
              </w:rPr>
              <w:t>The speed of sound in air is 330 m/s, a million times slower than light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C873A0"/>
            </w:tcBorders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119"/>
        </w:trPr>
        <w:tc>
          <w:tcPr>
            <w:tcW w:w="4867" w:type="dxa"/>
            <w:gridSpan w:val="2"/>
            <w:tcBorders>
              <w:bottom w:val="single" w:sz="4" w:space="0" w:color="C873A0"/>
            </w:tcBorders>
            <w:vAlign w:val="center"/>
          </w:tcPr>
          <w:p w:rsidR="002E5A7A" w:rsidRPr="001D2FB1" w:rsidRDefault="002E5A7A" w:rsidP="00B53487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236" w:type="dxa"/>
            <w:vMerge w:val="restart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 w:val="restart"/>
            <w:tcBorders>
              <w:top w:val="single" w:sz="4" w:space="0" w:color="C873A0"/>
            </w:tcBorders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4867" w:type="dxa"/>
            <w:gridSpan w:val="2"/>
            <w:tcBorders>
              <w:top w:val="single" w:sz="4" w:space="0" w:color="C873A0"/>
            </w:tcBorders>
            <w:vAlign w:val="center"/>
          </w:tcPr>
          <w:p w:rsidR="002E5A7A" w:rsidRPr="0058055D" w:rsidRDefault="002E5A7A" w:rsidP="00B53487">
            <w:pPr>
              <w:rPr>
                <w:rFonts w:ascii="Arial" w:hAnsi="Arial" w:cs="Arial"/>
                <w:color w:val="C873A0" w:themeColor="accent6"/>
                <w:sz w:val="26"/>
                <w:szCs w:val="26"/>
              </w:rPr>
            </w:pPr>
            <w:r w:rsidRPr="00091080">
              <w:rPr>
                <w:rFonts w:ascii="Arial" w:hAnsi="Arial" w:cs="Arial"/>
                <w:color w:val="C873A0"/>
                <w:sz w:val="26"/>
                <w:szCs w:val="26"/>
              </w:rPr>
              <w:t>Key words</w:t>
            </w:r>
          </w:p>
        </w:tc>
        <w:tc>
          <w:tcPr>
            <w:tcW w:w="236" w:type="dxa"/>
            <w:vMerge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vMerge/>
            <w:tcBorders>
              <w:top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F7140A5" wp14:editId="66C9F93E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55228</wp:posOffset>
                      </wp:positionV>
                      <wp:extent cx="273600" cy="273600"/>
                      <wp:effectExtent l="0" t="0" r="12700" b="12700"/>
                      <wp:wrapNone/>
                      <wp:docPr id="11" name="Round Diagonal Corner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1" o:spid="_x0000_s1037" style="position:absolute;margin-left:-1.15pt;margin-top:4.35pt;width:21.55pt;height:21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97492E">
              <w:rPr>
                <w:rFonts w:ascii="Arial" w:hAnsi="Arial" w:cs="Arial"/>
                <w:b/>
              </w:rPr>
              <w:t>Vibration</w:t>
            </w:r>
            <w:r w:rsidR="000A044C">
              <w:rPr>
                <w:rFonts w:ascii="Arial" w:hAnsi="Arial" w:cs="Arial"/>
                <w:b/>
              </w:rPr>
              <w:t>:</w:t>
            </w:r>
            <w:r w:rsidRPr="0045467B">
              <w:rPr>
                <w:rFonts w:ascii="Arial" w:hAnsi="Arial" w:cs="Arial"/>
              </w:rPr>
              <w:t xml:space="preserve"> A back and forth motion that repeats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045346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6D6BB0BD" wp14:editId="57682E1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64226</wp:posOffset>
                      </wp:positionV>
                      <wp:extent cx="273050" cy="273050"/>
                      <wp:effectExtent l="0" t="0" r="12700" b="12700"/>
                      <wp:wrapNone/>
                      <wp:docPr id="8" name="Round Diagonal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45346" w:rsidRPr="00387A75" w:rsidRDefault="001B6D7D" w:rsidP="0004534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A6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8" o:spid="_x0000_s1038" style="position:absolute;margin-left:-.4pt;margin-top:5.05pt;width:21.5pt;height:21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45346" w:rsidRPr="00387A75" w:rsidRDefault="001B6D7D" w:rsidP="0004534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62" w:type="dxa"/>
            <w:tcBorders>
              <w:bottom w:val="single" w:sz="4" w:space="0" w:color="C873A0"/>
            </w:tcBorders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8A7896C" wp14:editId="0E4FC5C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56370</wp:posOffset>
                      </wp:positionV>
                      <wp:extent cx="273600" cy="273600"/>
                      <wp:effectExtent l="0" t="0" r="12700" b="12700"/>
                      <wp:wrapNone/>
                      <wp:docPr id="12" name="Round Diagonal Corner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2" o:spid="_x0000_s1039" style="position:absolute;margin-left:-1.15pt;margin-top:4.45pt;width:21.55pt;height:21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97492E">
              <w:rPr>
                <w:rFonts w:ascii="Arial" w:hAnsi="Arial" w:cs="Arial"/>
                <w:b/>
              </w:rPr>
              <w:t>Longitudinal</w:t>
            </w:r>
            <w:r w:rsidRPr="00783CDA">
              <w:rPr>
                <w:rFonts w:ascii="Arial" w:hAnsi="Arial" w:cs="Arial"/>
                <w:b/>
              </w:rPr>
              <w:t xml:space="preserve"> wave</w:t>
            </w:r>
            <w:r w:rsidR="000A044C">
              <w:rPr>
                <w:rFonts w:ascii="Arial" w:hAnsi="Arial" w:cs="Arial"/>
                <w:b/>
              </w:rPr>
              <w:t>:</w:t>
            </w:r>
            <w:r w:rsidRPr="0045467B">
              <w:rPr>
                <w:rFonts w:ascii="Arial" w:hAnsi="Arial" w:cs="Arial"/>
              </w:rPr>
              <w:t xml:space="preserve"> Where the direction of vibration is the same as that of the wave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C873A0"/>
              <w:bottom w:val="single" w:sz="4" w:space="0" w:color="C873A0"/>
            </w:tcBorders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534932F" wp14:editId="6CFF41F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43469</wp:posOffset>
                      </wp:positionV>
                      <wp:extent cx="273600" cy="273600"/>
                      <wp:effectExtent l="0" t="0" r="12700" b="12700"/>
                      <wp:wrapNone/>
                      <wp:docPr id="13" name="Round Diagonal Corner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3" o:spid="_x0000_s1040" style="position:absolute;margin-left:-1.15pt;margin-top:3.4pt;width:21.55pt;height:21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97492E">
              <w:rPr>
                <w:rFonts w:ascii="Arial" w:hAnsi="Arial" w:cs="Arial"/>
                <w:b/>
              </w:rPr>
              <w:t>Volume</w:t>
            </w:r>
            <w:r w:rsidR="000A044C">
              <w:rPr>
                <w:rFonts w:ascii="Arial" w:hAnsi="Arial" w:cs="Arial"/>
                <w:b/>
              </w:rPr>
              <w:t>:</w:t>
            </w:r>
            <w:r w:rsidRPr="0045467B">
              <w:rPr>
                <w:rFonts w:ascii="Arial" w:hAnsi="Arial" w:cs="Arial"/>
              </w:rPr>
              <w:t xml:space="preserve"> How loud or quiet a sound is, in decibels (dB)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C873A0"/>
              <w:bottom w:val="single" w:sz="4" w:space="0" w:color="C873A0"/>
            </w:tcBorders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851" w:type="dxa"/>
          </w:tcPr>
          <w:p w:rsidR="002E5A7A" w:rsidRPr="000C2F8A" w:rsidRDefault="002E5A7A">
            <w:pPr>
              <w:rPr>
                <w:rFonts w:ascii="Arial" w:hAnsi="Arial" w:cs="Arial"/>
                <w:sz w:val="26"/>
                <w:szCs w:val="26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245C7A0" wp14:editId="7A0833F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33111</wp:posOffset>
                      </wp:positionV>
                      <wp:extent cx="273600" cy="273600"/>
                      <wp:effectExtent l="0" t="0" r="12700" b="12700"/>
                      <wp:wrapNone/>
                      <wp:docPr id="25" name="Round Diagonal Corner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5" o:spid="_x0000_s1041" style="position:absolute;margin-left:-1.15pt;margin-top:2.6pt;width:21.55pt;height:21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97492E">
              <w:rPr>
                <w:rFonts w:ascii="Arial" w:hAnsi="Arial" w:cs="Arial"/>
                <w:b/>
              </w:rPr>
              <w:t>Pitch</w:t>
            </w:r>
            <w:r w:rsidR="000A044C">
              <w:rPr>
                <w:rFonts w:ascii="Arial" w:hAnsi="Arial" w:cs="Arial"/>
                <w:b/>
              </w:rPr>
              <w:t>:</w:t>
            </w:r>
            <w:r w:rsidRPr="0045467B">
              <w:rPr>
                <w:rFonts w:ascii="Arial" w:hAnsi="Arial" w:cs="Arial"/>
              </w:rPr>
              <w:t xml:space="preserve"> How low or high a sound is. A low (high) pitch sound has a low (high) frequency.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Borders>
              <w:top w:val="single" w:sz="4" w:space="0" w:color="C873A0"/>
            </w:tcBorders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B37A02D" wp14:editId="40088DA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68741</wp:posOffset>
                      </wp:positionV>
                      <wp:extent cx="273600" cy="273600"/>
                      <wp:effectExtent l="0" t="0" r="12700" b="12700"/>
                      <wp:wrapNone/>
                      <wp:docPr id="35" name="Round Diagonal Corner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5" o:spid="_x0000_s1042" style="position:absolute;margin-left:-1.15pt;margin-top:5.4pt;width:21.55pt;height:21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97492E">
              <w:rPr>
                <w:rFonts w:ascii="Arial" w:hAnsi="Arial" w:cs="Arial"/>
                <w:b/>
              </w:rPr>
              <w:t>Amplitude</w:t>
            </w:r>
            <w:r w:rsidR="000A044C">
              <w:rPr>
                <w:rFonts w:ascii="Arial" w:hAnsi="Arial" w:cs="Arial"/>
                <w:b/>
              </w:rPr>
              <w:t>:</w:t>
            </w:r>
            <w:r w:rsidRPr="0045467B">
              <w:rPr>
                <w:rFonts w:ascii="Arial" w:hAnsi="Arial" w:cs="Arial"/>
              </w:rPr>
              <w:t xml:space="preserve"> The maximum amount of vibration, measured from the middle position of the wave, in metres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32E2492" wp14:editId="3C3DA8A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45176</wp:posOffset>
                      </wp:positionV>
                      <wp:extent cx="273600" cy="273600"/>
                      <wp:effectExtent l="0" t="0" r="12700" b="12700"/>
                      <wp:wrapNone/>
                      <wp:docPr id="36" name="Round Diagonal Corner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6" o:spid="_x0000_s1043" style="position:absolute;margin-left:-1.15pt;margin-top:3.55pt;width:21.55pt;height:21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0E33A2">
              <w:rPr>
                <w:rFonts w:ascii="Arial" w:hAnsi="Arial" w:cs="Arial"/>
                <w:b/>
              </w:rPr>
              <w:t>Wavelength</w:t>
            </w:r>
            <w:r w:rsidR="000A044C">
              <w:rPr>
                <w:rFonts w:ascii="Arial" w:hAnsi="Arial" w:cs="Arial"/>
                <w:b/>
              </w:rPr>
              <w:t>:</w:t>
            </w:r>
            <w:r w:rsidRPr="0045467B">
              <w:rPr>
                <w:rFonts w:ascii="Arial" w:hAnsi="Arial" w:cs="Arial"/>
              </w:rPr>
              <w:t xml:space="preserve"> Distance between two corresponding points on a wave, in metres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47C615E" wp14:editId="52B0244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39461</wp:posOffset>
                      </wp:positionV>
                      <wp:extent cx="273600" cy="273600"/>
                      <wp:effectExtent l="0" t="0" r="12700" b="12700"/>
                      <wp:wrapNone/>
                      <wp:docPr id="37" name="Round Diagonal Corner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7" o:spid="_x0000_s1044" style="position:absolute;margin-left:-1.15pt;margin-top:3.1pt;width:21.55pt;height:21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97492E">
              <w:rPr>
                <w:rFonts w:ascii="Arial" w:hAnsi="Arial" w:cs="Arial"/>
                <w:b/>
              </w:rPr>
              <w:t>Frequency</w:t>
            </w:r>
            <w:r w:rsidR="000A044C">
              <w:rPr>
                <w:rFonts w:ascii="Arial" w:hAnsi="Arial" w:cs="Arial"/>
                <w:b/>
              </w:rPr>
              <w:t>:</w:t>
            </w:r>
            <w:r w:rsidRPr="0045467B">
              <w:rPr>
                <w:rFonts w:ascii="Arial" w:hAnsi="Arial" w:cs="Arial"/>
              </w:rPr>
              <w:t xml:space="preserve"> The number of waves produced in one second, in hertz</w:t>
            </w:r>
            <w:r w:rsidR="005E122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A6D4695" wp14:editId="5D39AD33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58964</wp:posOffset>
                      </wp:positionV>
                      <wp:extent cx="273600" cy="273600"/>
                      <wp:effectExtent l="0" t="0" r="12700" b="12700"/>
                      <wp:wrapNone/>
                      <wp:docPr id="38" name="Round Diagonal Corner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8" o:spid="_x0000_s1045" style="position:absolute;margin-left:-1.15pt;margin-top:4.65pt;width:21.55pt;height:21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97492E">
              <w:rPr>
                <w:rFonts w:ascii="Arial" w:hAnsi="Arial" w:cs="Arial"/>
                <w:b/>
              </w:rPr>
              <w:t>Vacuum</w:t>
            </w:r>
            <w:r w:rsidR="000A044C">
              <w:rPr>
                <w:rFonts w:ascii="Arial" w:hAnsi="Arial" w:cs="Arial"/>
                <w:b/>
              </w:rPr>
              <w:t>:</w:t>
            </w:r>
            <w:r w:rsidRPr="0045467B">
              <w:rPr>
                <w:rFonts w:ascii="Arial" w:hAnsi="Arial" w:cs="Arial"/>
              </w:rPr>
              <w:t xml:space="preserve"> A space with no particles of matter in it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08B66D06" wp14:editId="59813D72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75021</wp:posOffset>
                      </wp:positionV>
                      <wp:extent cx="273600" cy="273600"/>
                      <wp:effectExtent l="0" t="0" r="12700" b="12700"/>
                      <wp:wrapNone/>
                      <wp:docPr id="39" name="Round Diagonal Corner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39" o:spid="_x0000_s1046" style="position:absolute;margin-left:-1.15pt;margin-top:5.9pt;width:21.55pt;height:21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6066A">
            <w:pPr>
              <w:rPr>
                <w:rFonts w:ascii="Arial" w:hAnsi="Arial" w:cs="Arial"/>
              </w:rPr>
            </w:pPr>
            <w:r w:rsidRPr="0097492E">
              <w:rPr>
                <w:rFonts w:ascii="Arial" w:hAnsi="Arial" w:cs="Arial"/>
                <w:b/>
              </w:rPr>
              <w:t>Oscilloscope</w:t>
            </w:r>
            <w:r w:rsidR="000A044C">
              <w:rPr>
                <w:rFonts w:ascii="Arial" w:hAnsi="Arial" w:cs="Arial"/>
                <w:b/>
              </w:rPr>
              <w:t>:</w:t>
            </w:r>
            <w:r w:rsidRPr="0045467B">
              <w:rPr>
                <w:rFonts w:ascii="Arial" w:hAnsi="Arial" w:cs="Arial"/>
              </w:rPr>
              <w:t xml:space="preserve"> Device </w:t>
            </w:r>
            <w:r w:rsidR="0006066A">
              <w:rPr>
                <w:rFonts w:ascii="Arial" w:hAnsi="Arial" w:cs="Arial"/>
              </w:rPr>
              <w:t>able to view</w:t>
            </w:r>
            <w:r w:rsidRPr="0045467B">
              <w:rPr>
                <w:rFonts w:ascii="Arial" w:hAnsi="Arial" w:cs="Arial"/>
              </w:rPr>
              <w:t xml:space="preserve"> patterns of sound waves that have been turned into electrical </w:t>
            </w:r>
            <w:r w:rsidR="0006066A">
              <w:rPr>
                <w:rFonts w:ascii="Arial" w:hAnsi="Arial" w:cs="Arial"/>
              </w:rPr>
              <w:t>signals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E1F1614" wp14:editId="199EEB0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59690</wp:posOffset>
                      </wp:positionV>
                      <wp:extent cx="273600" cy="273600"/>
                      <wp:effectExtent l="0" t="0" r="12700" b="12700"/>
                      <wp:wrapNone/>
                      <wp:docPr id="40" name="Round Diagonal Corner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40" o:spid="_x0000_s1047" style="position:absolute;margin-left:-1.15pt;margin-top:4.7pt;width:21.55pt;height:21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0E7E8F">
              <w:rPr>
                <w:rFonts w:ascii="Arial" w:hAnsi="Arial" w:cs="Arial"/>
                <w:b/>
              </w:rPr>
              <w:t>Absorption</w:t>
            </w:r>
            <w:r w:rsidR="000A044C">
              <w:rPr>
                <w:rFonts w:ascii="Arial" w:hAnsi="Arial" w:cs="Arial"/>
                <w:b/>
              </w:rPr>
              <w:t>:</w:t>
            </w:r>
            <w:r w:rsidRPr="0045467B">
              <w:rPr>
                <w:rFonts w:ascii="Arial" w:hAnsi="Arial" w:cs="Arial"/>
              </w:rPr>
              <w:t xml:space="preserve"> When energy is transferred from sound to a material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0AB9615" wp14:editId="51A966F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77379</wp:posOffset>
                      </wp:positionV>
                      <wp:extent cx="273600" cy="273600"/>
                      <wp:effectExtent l="0" t="0" r="12700" b="12700"/>
                      <wp:wrapNone/>
                      <wp:docPr id="41" name="Round Diagonal Corner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41" o:spid="_x0000_s1048" style="position:absolute;margin-left:-1.15pt;margin-top:6.1pt;width:21.55pt;height:21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97492E">
              <w:rPr>
                <w:rFonts w:ascii="Arial" w:hAnsi="Arial" w:cs="Arial"/>
                <w:b/>
              </w:rPr>
              <w:t>Auditory range</w:t>
            </w:r>
            <w:r w:rsidR="000A044C">
              <w:rPr>
                <w:rFonts w:ascii="Arial" w:hAnsi="Arial" w:cs="Arial"/>
                <w:b/>
              </w:rPr>
              <w:t>:</w:t>
            </w:r>
            <w:r w:rsidRPr="0045467B">
              <w:rPr>
                <w:rFonts w:ascii="Arial" w:hAnsi="Arial" w:cs="Arial"/>
              </w:rPr>
              <w:t xml:space="preserve"> The lowest and highest frequencies that a type of animal can hear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6AE0DD10" wp14:editId="4F8D9C5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47786</wp:posOffset>
                      </wp:positionV>
                      <wp:extent cx="273600" cy="273600"/>
                      <wp:effectExtent l="0" t="0" r="12700" b="12700"/>
                      <wp:wrapNone/>
                      <wp:docPr id="42" name="Round Diagonal Corner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K1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42" o:spid="_x0000_s1049" style="position:absolute;margin-left:-1.15pt;margin-top:3.75pt;width:21.55pt;height:21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K1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97492E">
              <w:rPr>
                <w:rFonts w:ascii="Arial" w:hAnsi="Arial" w:cs="Arial"/>
                <w:b/>
              </w:rPr>
              <w:t>Echo</w:t>
            </w:r>
            <w:r w:rsidR="000A044C">
              <w:rPr>
                <w:rFonts w:ascii="Arial" w:hAnsi="Arial" w:cs="Arial"/>
                <w:b/>
              </w:rPr>
              <w:t>:</w:t>
            </w:r>
            <w:r w:rsidRPr="0045467B">
              <w:rPr>
                <w:rFonts w:ascii="Arial" w:hAnsi="Arial" w:cs="Arial"/>
              </w:rPr>
              <w:t xml:space="preserve"> Reflection of sound waves from a surface back to the listener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left w:val="nil"/>
              <w:right w:val="single" w:sz="4" w:space="0" w:color="C873A0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single" w:sz="4" w:space="0" w:color="C873A0"/>
            </w:tcBorders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91080">
        <w:trPr>
          <w:trHeight w:val="652"/>
        </w:trPr>
        <w:tc>
          <w:tcPr>
            <w:tcW w:w="851" w:type="dxa"/>
            <w:shd w:val="clear" w:color="auto" w:fill="E3B9D0"/>
            <w:vAlign w:val="center"/>
          </w:tcPr>
          <w:p w:rsidR="002E5A7A" w:rsidRPr="000C2F8A" w:rsidRDefault="002E5A7A" w:rsidP="00016825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6B43E7B" wp14:editId="4BCDABF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11840</wp:posOffset>
                      </wp:positionV>
                      <wp:extent cx="273600" cy="273600"/>
                      <wp:effectExtent l="0" t="0" r="12700" b="12700"/>
                      <wp:wrapNone/>
                      <wp:docPr id="5" name="Round Diagonal Corner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E3B9D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091080" w:rsidRDefault="002E5A7A" w:rsidP="00B534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</w:pPr>
                                  <w:r w:rsidRPr="00091080">
                                    <w:rPr>
                                      <w:rFonts w:ascii="Arial" w:hAnsi="Arial" w:cs="Arial"/>
                                      <w:color w:val="C873A0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5" o:spid="_x0000_s1050" style="position:absolute;margin-left:-1.15pt;margin-top:.95pt;width:21.55pt;height:21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" adj="-11796480,,5400" path="m45601,l273600,r,l273600,227999v,25185,-20416,45601,-45601,45601l,273600r,l,45601c,20416,20416,,45601,xe" fillcolor="white [3212]" strokecolor="#e3b9d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091080" w:rsidRDefault="002E5A7A" w:rsidP="00B5348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</w:pPr>
                            <w:r w:rsidRPr="00091080">
                              <w:rPr>
                                <w:rFonts w:ascii="Arial" w:hAnsi="Arial" w:cs="Arial"/>
                                <w:color w:val="C873A0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shd w:val="clear" w:color="auto" w:fill="E3B9D0"/>
            <w:vAlign w:val="center"/>
          </w:tcPr>
          <w:p w:rsidR="002E5A7A" w:rsidRPr="00B53487" w:rsidRDefault="002E5A7A" w:rsidP="00016825">
            <w:pPr>
              <w:rPr>
                <w:rFonts w:ascii="Arial" w:hAnsi="Arial" w:cs="Arial"/>
                <w:color w:val="FFFFFF" w:themeColor="background1"/>
              </w:rPr>
            </w:pPr>
            <w:r w:rsidRPr="00B53487">
              <w:rPr>
                <w:rFonts w:ascii="Arial" w:hAnsi="Arial" w:cs="Arial"/>
                <w:color w:val="FFFFFF" w:themeColor="background1"/>
                <w:sz w:val="42"/>
                <w:szCs w:val="42"/>
              </w:rPr>
              <w:t>Extend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E3B9D0"/>
          </w:tcPr>
          <w:p w:rsidR="002E5A7A" w:rsidRPr="00554E08" w:rsidRDefault="002E5A7A" w:rsidP="00016825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  <w:shd w:val="clear" w:color="auto" w:fill="E3B9D0"/>
            <w:vAlign w:val="center"/>
          </w:tcPr>
          <w:p w:rsidR="002E5A7A" w:rsidRPr="000C2F8A" w:rsidRDefault="002E5A7A" w:rsidP="00016825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shd w:val="clear" w:color="auto" w:fill="E3B9D0"/>
            <w:vAlign w:val="center"/>
          </w:tcPr>
          <w:p w:rsidR="002E5A7A" w:rsidRPr="00257811" w:rsidRDefault="002E5A7A" w:rsidP="00016825">
            <w:pPr>
              <w:rPr>
                <w:rFonts w:ascii="Arial" w:hAnsi="Arial" w:cs="Arial"/>
              </w:rPr>
            </w:pPr>
          </w:p>
        </w:tc>
      </w:tr>
      <w:tr w:rsidR="002E5A7A" w:rsidRPr="00257811" w:rsidTr="00DF6C3B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C4B97F9" wp14:editId="6B11F27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59055</wp:posOffset>
                      </wp:positionV>
                      <wp:extent cx="273600" cy="273600"/>
                      <wp:effectExtent l="0" t="0" r="12700" b="12700"/>
                      <wp:wrapNone/>
                      <wp:docPr id="14" name="Round Diagonal Corner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4" o:spid="_x0000_s1051" style="position:absolute;margin-left:-1.15pt;margin-top:4.65pt;width:21.55pt;height:21.5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4E2529">
              <w:rPr>
                <w:rFonts w:ascii="Arial" w:hAnsi="Arial" w:cs="Arial"/>
              </w:rPr>
              <w:t>Suggest the effects of particular ear problems on a person's hearing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2E5A7A" w:rsidRPr="00554E08" w:rsidRDefault="002E5A7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E5A7A" w:rsidRPr="000C2F8A" w:rsidRDefault="002E5A7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E5A7A" w:rsidRPr="00DF6C3B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DF6C3B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A9086BE" wp14:editId="058DFF1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50020</wp:posOffset>
                      </wp:positionV>
                      <wp:extent cx="273600" cy="273600"/>
                      <wp:effectExtent l="0" t="0" r="12700" b="12700"/>
                      <wp:wrapNone/>
                      <wp:docPr id="21" name="Round Diagonal Corner 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1" o:spid="_x0000_s1052" style="position:absolute;margin-left:-1.15pt;margin-top:3.95pt;width:21.55pt;height:21.5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4E2529">
              <w:rPr>
                <w:rFonts w:ascii="Arial" w:hAnsi="Arial" w:cs="Arial"/>
              </w:rPr>
              <w:t>Evaluate the data behind a claim for a sound creation or blocki</w:t>
            </w:r>
            <w:r w:rsidR="005E122C">
              <w:rPr>
                <w:rFonts w:ascii="Arial" w:hAnsi="Arial" w:cs="Arial"/>
              </w:rPr>
              <w:t xml:space="preserve">ng device, using the properties </w:t>
            </w:r>
            <w:r w:rsidRPr="004E2529">
              <w:rPr>
                <w:rFonts w:ascii="Arial" w:hAnsi="Arial" w:cs="Arial"/>
              </w:rPr>
              <w:t>of sound waves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2E5A7A" w:rsidRPr="00554E08" w:rsidRDefault="002E5A7A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E5A7A" w:rsidRPr="000C2F8A" w:rsidRDefault="002E5A7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E5A7A" w:rsidRPr="00DF6C3B" w:rsidRDefault="002E5A7A" w:rsidP="000711C7">
            <w:pPr>
              <w:rPr>
                <w:rFonts w:ascii="Arial" w:hAnsi="Arial" w:cs="Arial"/>
              </w:rPr>
            </w:pPr>
          </w:p>
        </w:tc>
      </w:tr>
      <w:tr w:rsidR="002E5A7A" w:rsidRPr="00257811" w:rsidTr="00013408">
        <w:trPr>
          <w:trHeight w:val="567"/>
        </w:trPr>
        <w:tc>
          <w:tcPr>
            <w:tcW w:w="851" w:type="dxa"/>
          </w:tcPr>
          <w:p w:rsidR="002E5A7A" w:rsidRPr="003F47CF" w:rsidRDefault="002E5A7A">
            <w:pPr>
              <w:rPr>
                <w:rFonts w:ascii="Arial" w:hAnsi="Arial" w:cs="Arial"/>
                <w:sz w:val="2"/>
                <w:szCs w:val="2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BDF3385" wp14:editId="7CC84EE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47625</wp:posOffset>
                      </wp:positionV>
                      <wp:extent cx="273600" cy="273600"/>
                      <wp:effectExtent l="0" t="0" r="12700" b="12700"/>
                      <wp:wrapNone/>
                      <wp:docPr id="22" name="Round Diagonal Corner 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E5A7A" w:rsidRPr="00387A75" w:rsidRDefault="002E5A7A" w:rsidP="0056195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387A75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2" o:spid="_x0000_s1053" style="position:absolute;margin-left:-1.15pt;margin-top:3.75pt;width:21.55pt;height:21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2E5A7A" w:rsidRPr="00387A75" w:rsidRDefault="002E5A7A" w:rsidP="0056195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387A75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Mar>
              <w:bottom w:w="57" w:type="dxa"/>
            </w:tcMar>
            <w:vAlign w:val="center"/>
          </w:tcPr>
          <w:p w:rsidR="002E5A7A" w:rsidRPr="00257811" w:rsidRDefault="002E5A7A" w:rsidP="000711C7">
            <w:pPr>
              <w:rPr>
                <w:rFonts w:ascii="Arial" w:hAnsi="Arial" w:cs="Arial"/>
              </w:rPr>
            </w:pPr>
            <w:r w:rsidRPr="004E2529">
              <w:rPr>
                <w:rFonts w:ascii="Arial" w:hAnsi="Arial" w:cs="Arial"/>
              </w:rPr>
              <w:t>Use diagrams to compare the waveforms a musical instrument makes when playing different pitches or volumes</w:t>
            </w:r>
            <w:r w:rsidR="000A044C">
              <w:rPr>
                <w:rFonts w:ascii="Arial" w:hAnsi="Arial" w:cs="Arial"/>
              </w:rPr>
              <w:t>.</w:t>
            </w:r>
          </w:p>
        </w:tc>
        <w:tc>
          <w:tcPr>
            <w:tcW w:w="236" w:type="dxa"/>
            <w:tcBorders>
              <w:right w:val="nil"/>
            </w:tcBorders>
          </w:tcPr>
          <w:p w:rsidR="002E5A7A" w:rsidRPr="00554E08" w:rsidRDefault="002E5A7A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2E5A7A" w:rsidRPr="000C2F8A" w:rsidRDefault="002E5A7A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2E5A7A" w:rsidRPr="00DF6C3B" w:rsidRDefault="002E5A7A" w:rsidP="000711C7">
            <w:pPr>
              <w:rPr>
                <w:rFonts w:ascii="Arial" w:hAnsi="Arial" w:cs="Arial"/>
              </w:rPr>
            </w:pPr>
          </w:p>
        </w:tc>
      </w:tr>
      <w:tr w:rsidR="00013408" w:rsidRPr="00257811" w:rsidTr="00013408">
        <w:trPr>
          <w:trHeight w:val="567"/>
        </w:trPr>
        <w:tc>
          <w:tcPr>
            <w:tcW w:w="851" w:type="dxa"/>
          </w:tcPr>
          <w:p w:rsidR="00013408" w:rsidRPr="003F47CF" w:rsidRDefault="00013408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B88E398" wp14:editId="3D8FFDAF">
                      <wp:simplePos x="0" y="0"/>
                      <wp:positionH relativeFrom="column">
                        <wp:posOffset>-13554</wp:posOffset>
                      </wp:positionH>
                      <wp:positionV relativeFrom="paragraph">
                        <wp:posOffset>69850</wp:posOffset>
                      </wp:positionV>
                      <wp:extent cx="273600" cy="273600"/>
                      <wp:effectExtent l="0" t="0" r="12700" b="12700"/>
                      <wp:wrapNone/>
                      <wp:docPr id="17" name="Round Diagonal Corner 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600" cy="27360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13408" w:rsidRPr="00387A75" w:rsidRDefault="00013408" w:rsidP="0001340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17" o:spid="_x0000_s1054" style="position:absolute;margin-left:-1.05pt;margin-top:5.5pt;width:21.55pt;height:21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600,273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" adj="-11796480,,5400" path="m45601,l273600,r,l273600,227999v,25185,-20416,45601,-45601,45601l,273600r,l,45601c,20416,20416,,45601,xe" filled="f" strokecolor="#c873a0" strokeweight=".25pt">
                      <v:stroke joinstyle="miter"/>
                      <v:formulas/>
                      <v:path arrowok="t" o:connecttype="custom" o:connectlocs="45601,0;273600,0;273600,0;273600,227999;227999,273600;0,273600;0,273600;0,45601;45601,0" o:connectangles="0,0,0,0,0,0,0,0,0" textboxrect="0,0,273600,273600"/>
                      <v:textbox inset="0,0,0,0">
                        <w:txbxContent>
                          <w:p w:rsidR="00013408" w:rsidRPr="00387A75" w:rsidRDefault="00013408" w:rsidP="000134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13408" w:rsidRPr="004E2529" w:rsidRDefault="0001340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13408" w:rsidRPr="00554E08" w:rsidRDefault="000134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13408" w:rsidRPr="000C2F8A" w:rsidRDefault="000134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13408" w:rsidRPr="00DF6C3B" w:rsidRDefault="00013408" w:rsidP="000711C7">
            <w:pPr>
              <w:rPr>
                <w:rFonts w:ascii="Arial" w:hAnsi="Arial" w:cs="Arial"/>
              </w:rPr>
            </w:pPr>
          </w:p>
        </w:tc>
      </w:tr>
      <w:tr w:rsidR="00013408" w:rsidRPr="00257811" w:rsidTr="00013408">
        <w:trPr>
          <w:trHeight w:val="567"/>
        </w:trPr>
        <w:tc>
          <w:tcPr>
            <w:tcW w:w="851" w:type="dxa"/>
          </w:tcPr>
          <w:p w:rsidR="00013408" w:rsidRPr="003F47CF" w:rsidRDefault="0001340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13408" w:rsidRPr="004E2529" w:rsidRDefault="0001340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13408" w:rsidRPr="00554E08" w:rsidRDefault="000134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13408" w:rsidRPr="000C2F8A" w:rsidRDefault="000134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13408" w:rsidRPr="00DF6C3B" w:rsidRDefault="00013408" w:rsidP="000711C7">
            <w:pPr>
              <w:rPr>
                <w:rFonts w:ascii="Arial" w:hAnsi="Arial" w:cs="Arial"/>
              </w:rPr>
            </w:pPr>
          </w:p>
        </w:tc>
      </w:tr>
      <w:tr w:rsidR="00013408" w:rsidRPr="00257811" w:rsidTr="00013408">
        <w:trPr>
          <w:trHeight w:val="567"/>
        </w:trPr>
        <w:tc>
          <w:tcPr>
            <w:tcW w:w="851" w:type="dxa"/>
          </w:tcPr>
          <w:p w:rsidR="00013408" w:rsidRPr="003F47CF" w:rsidRDefault="0001340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13408" w:rsidRPr="004E2529" w:rsidRDefault="0001340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13408" w:rsidRPr="00554E08" w:rsidRDefault="000134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13408" w:rsidRPr="000C2F8A" w:rsidRDefault="000134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13408" w:rsidRPr="00DF6C3B" w:rsidRDefault="00013408" w:rsidP="000711C7">
            <w:pPr>
              <w:rPr>
                <w:rFonts w:ascii="Arial" w:hAnsi="Arial" w:cs="Arial"/>
              </w:rPr>
            </w:pPr>
          </w:p>
        </w:tc>
      </w:tr>
      <w:tr w:rsidR="00013408" w:rsidRPr="00257811" w:rsidTr="00013408">
        <w:trPr>
          <w:trHeight w:val="567"/>
        </w:trPr>
        <w:tc>
          <w:tcPr>
            <w:tcW w:w="851" w:type="dxa"/>
          </w:tcPr>
          <w:p w:rsidR="00013408" w:rsidRPr="003F47CF" w:rsidRDefault="0001340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13408" w:rsidRPr="004E2529" w:rsidRDefault="0001340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13408" w:rsidRPr="00554E08" w:rsidRDefault="000134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13408" w:rsidRPr="000C2F8A" w:rsidRDefault="000134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13408" w:rsidRPr="00DF6C3B" w:rsidRDefault="00013408" w:rsidP="000711C7">
            <w:pPr>
              <w:rPr>
                <w:rFonts w:ascii="Arial" w:hAnsi="Arial" w:cs="Arial"/>
              </w:rPr>
            </w:pPr>
          </w:p>
        </w:tc>
      </w:tr>
      <w:tr w:rsidR="00013408" w:rsidRPr="00257811" w:rsidTr="00013408">
        <w:trPr>
          <w:trHeight w:val="567"/>
        </w:trPr>
        <w:tc>
          <w:tcPr>
            <w:tcW w:w="851" w:type="dxa"/>
          </w:tcPr>
          <w:p w:rsidR="00013408" w:rsidRPr="003F47CF" w:rsidRDefault="00013408">
            <w:pPr>
              <w:rPr>
                <w:noProof/>
                <w:sz w:val="2"/>
                <w:szCs w:val="2"/>
                <w:lang w:eastAsia="en-GB"/>
              </w:rPr>
            </w:pPr>
            <w:r w:rsidRPr="003F47CF">
              <w:rPr>
                <w:noProof/>
                <w:sz w:val="2"/>
                <w:szCs w:val="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14BD409" wp14:editId="25122534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61595</wp:posOffset>
                      </wp:positionV>
                      <wp:extent cx="273050" cy="273050"/>
                      <wp:effectExtent l="0" t="0" r="12700" b="12700"/>
                      <wp:wrapNone/>
                      <wp:docPr id="24" name="Round Diagonal Corner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050" cy="273050"/>
                              </a:xfrm>
                              <a:prstGeom prst="round2DiagRect">
                                <a:avLst/>
                              </a:prstGeom>
                              <a:noFill/>
                              <a:ln w="3175">
                                <a:solidFill>
                                  <a:srgbClr val="C873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13408" w:rsidRPr="00387A75" w:rsidRDefault="00013408" w:rsidP="0001340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E4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ound Diagonal Corner Rectangle 24" o:spid="_x0000_s1055" style="position:absolute;margin-left:-1pt;margin-top:4.85pt;width:21.5pt;height:21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050,273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" adj="-11796480,,5400" path="m45509,l273050,r,l273050,227541v,25134,-20375,45509,-45509,45509l,273050r,l,45509c,20375,20375,,45509,xe" filled="f" strokecolor="#c873a0" strokeweight=".25pt">
                      <v:stroke joinstyle="miter"/>
                      <v:formulas/>
                      <v:path arrowok="t" o:connecttype="custom" o:connectlocs="45509,0;273050,0;273050,0;273050,227541;227541,273050;0,273050;0,273050;0,45509;45509,0" o:connectangles="0,0,0,0,0,0,0,0,0" textboxrect="0,0,273050,273050"/>
                      <v:textbox inset="0,0,0,0">
                        <w:txbxContent>
                          <w:p w:rsidR="00013408" w:rsidRPr="00387A75" w:rsidRDefault="00013408" w:rsidP="000134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16" w:type="dxa"/>
            <w:tcBorders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13408" w:rsidRPr="004E2529" w:rsidRDefault="0001340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13408" w:rsidRPr="00554E08" w:rsidRDefault="000134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13408" w:rsidRPr="000C2F8A" w:rsidRDefault="000134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13408" w:rsidRPr="00DF6C3B" w:rsidRDefault="00013408" w:rsidP="000711C7">
            <w:pPr>
              <w:rPr>
                <w:rFonts w:ascii="Arial" w:hAnsi="Arial" w:cs="Arial"/>
              </w:rPr>
            </w:pPr>
          </w:p>
        </w:tc>
      </w:tr>
      <w:tr w:rsidR="00013408" w:rsidRPr="00257811" w:rsidTr="00013408">
        <w:trPr>
          <w:trHeight w:val="567"/>
        </w:trPr>
        <w:tc>
          <w:tcPr>
            <w:tcW w:w="851" w:type="dxa"/>
          </w:tcPr>
          <w:p w:rsidR="00013408" w:rsidRPr="003F47CF" w:rsidRDefault="0001340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13408" w:rsidRPr="004E2529" w:rsidRDefault="0001340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13408" w:rsidRPr="00554E08" w:rsidRDefault="000134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13408" w:rsidRPr="000C2F8A" w:rsidRDefault="000134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13408" w:rsidRPr="00DF6C3B" w:rsidRDefault="00013408" w:rsidP="000711C7">
            <w:pPr>
              <w:rPr>
                <w:rFonts w:ascii="Arial" w:hAnsi="Arial" w:cs="Arial"/>
              </w:rPr>
            </w:pPr>
          </w:p>
        </w:tc>
      </w:tr>
      <w:tr w:rsidR="00013408" w:rsidRPr="00257811" w:rsidTr="00013408">
        <w:trPr>
          <w:trHeight w:val="567"/>
        </w:trPr>
        <w:tc>
          <w:tcPr>
            <w:tcW w:w="851" w:type="dxa"/>
          </w:tcPr>
          <w:p w:rsidR="00013408" w:rsidRPr="003F47CF" w:rsidRDefault="0001340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  <w:bottom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13408" w:rsidRPr="004E2529" w:rsidRDefault="0001340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13408" w:rsidRPr="00554E08" w:rsidRDefault="000134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13408" w:rsidRPr="000C2F8A" w:rsidRDefault="000134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13408" w:rsidRPr="00DF6C3B" w:rsidRDefault="00013408" w:rsidP="000711C7">
            <w:pPr>
              <w:rPr>
                <w:rFonts w:ascii="Arial" w:hAnsi="Arial" w:cs="Arial"/>
              </w:rPr>
            </w:pPr>
          </w:p>
        </w:tc>
      </w:tr>
      <w:tr w:rsidR="00013408" w:rsidRPr="00257811" w:rsidTr="00013408">
        <w:trPr>
          <w:trHeight w:val="567"/>
        </w:trPr>
        <w:tc>
          <w:tcPr>
            <w:tcW w:w="851" w:type="dxa"/>
          </w:tcPr>
          <w:p w:rsidR="00013408" w:rsidRPr="003F47CF" w:rsidRDefault="00013408">
            <w:pPr>
              <w:rPr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4016" w:type="dxa"/>
            <w:tcBorders>
              <w:top w:val="single" w:sz="4" w:space="0" w:color="C873A0" w:themeColor="accent6"/>
            </w:tcBorders>
            <w:tcMar>
              <w:bottom w:w="57" w:type="dxa"/>
            </w:tcMar>
            <w:vAlign w:val="center"/>
          </w:tcPr>
          <w:p w:rsidR="00013408" w:rsidRPr="004E2529" w:rsidRDefault="00013408" w:rsidP="000711C7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013408" w:rsidRPr="00554E08" w:rsidRDefault="00013408">
            <w:pPr>
              <w:rPr>
                <w:rFonts w:ascii="Arial" w:hAnsi="Arial" w:cs="Arial"/>
                <w:noProof/>
                <w:sz w:val="2"/>
                <w:szCs w:val="2"/>
                <w:lang w:eastAsia="en-GB"/>
              </w:rPr>
            </w:pPr>
          </w:p>
        </w:tc>
        <w:tc>
          <w:tcPr>
            <w:tcW w:w="704" w:type="dxa"/>
            <w:tcBorders>
              <w:left w:val="nil"/>
            </w:tcBorders>
          </w:tcPr>
          <w:p w:rsidR="00013408" w:rsidRPr="000C2F8A" w:rsidRDefault="00013408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762" w:type="dxa"/>
            <w:tcMar>
              <w:bottom w:w="57" w:type="dxa"/>
            </w:tcMar>
            <w:vAlign w:val="center"/>
          </w:tcPr>
          <w:p w:rsidR="00013408" w:rsidRPr="00DF6C3B" w:rsidRDefault="00013408" w:rsidP="000711C7">
            <w:pPr>
              <w:rPr>
                <w:rFonts w:ascii="Arial" w:hAnsi="Arial" w:cs="Arial"/>
              </w:rPr>
            </w:pPr>
          </w:p>
        </w:tc>
      </w:tr>
    </w:tbl>
    <w:p w:rsidR="005A7CF8" w:rsidRDefault="005A7CF8"/>
    <w:sectPr w:rsidR="005A7CF8" w:rsidSect="001976A1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ABA" w:rsidRDefault="005B7ABA" w:rsidP="005B7ABA">
      <w:pPr>
        <w:spacing w:after="0" w:line="240" w:lineRule="auto"/>
      </w:pPr>
      <w:r>
        <w:separator/>
      </w:r>
    </w:p>
  </w:endnote>
  <w:endnote w:type="continuationSeparator" w:id="0">
    <w:p w:rsidR="005B7ABA" w:rsidRDefault="005B7ABA" w:rsidP="005B7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ABA" w:rsidRDefault="00013408">
    <w:pPr>
      <w:pStyle w:val="Footer"/>
    </w:pPr>
    <w:r>
      <w:t>Final September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ABA" w:rsidRDefault="005B7ABA" w:rsidP="005B7ABA">
      <w:pPr>
        <w:spacing w:after="0" w:line="240" w:lineRule="auto"/>
      </w:pPr>
      <w:r>
        <w:separator/>
      </w:r>
    </w:p>
  </w:footnote>
  <w:footnote w:type="continuationSeparator" w:id="0">
    <w:p w:rsidR="005B7ABA" w:rsidRDefault="005B7ABA" w:rsidP="005B7A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E0"/>
    <w:rsid w:val="00013408"/>
    <w:rsid w:val="00016825"/>
    <w:rsid w:val="00045346"/>
    <w:rsid w:val="0006066A"/>
    <w:rsid w:val="000711C7"/>
    <w:rsid w:val="00091080"/>
    <w:rsid w:val="000930D7"/>
    <w:rsid w:val="00093198"/>
    <w:rsid w:val="000A044C"/>
    <w:rsid w:val="000C2F8A"/>
    <w:rsid w:val="000D1E3B"/>
    <w:rsid w:val="000D48A8"/>
    <w:rsid w:val="000E33A2"/>
    <w:rsid w:val="000E7E8F"/>
    <w:rsid w:val="001976A1"/>
    <w:rsid w:val="001A35E0"/>
    <w:rsid w:val="001B6D7D"/>
    <w:rsid w:val="001D2FB1"/>
    <w:rsid w:val="00205318"/>
    <w:rsid w:val="00257811"/>
    <w:rsid w:val="00290D32"/>
    <w:rsid w:val="002E5A7A"/>
    <w:rsid w:val="002F2DED"/>
    <w:rsid w:val="00387A75"/>
    <w:rsid w:val="003B6AFA"/>
    <w:rsid w:val="003F47CF"/>
    <w:rsid w:val="0045467B"/>
    <w:rsid w:val="004E2529"/>
    <w:rsid w:val="00521555"/>
    <w:rsid w:val="00554E08"/>
    <w:rsid w:val="0056195D"/>
    <w:rsid w:val="0058055D"/>
    <w:rsid w:val="005A7CF8"/>
    <w:rsid w:val="005B7ABA"/>
    <w:rsid w:val="005C3E61"/>
    <w:rsid w:val="005E122C"/>
    <w:rsid w:val="006D153C"/>
    <w:rsid w:val="00751060"/>
    <w:rsid w:val="00783CDA"/>
    <w:rsid w:val="008E7A30"/>
    <w:rsid w:val="0097492E"/>
    <w:rsid w:val="00A17561"/>
    <w:rsid w:val="00A81BAA"/>
    <w:rsid w:val="00AE78D2"/>
    <w:rsid w:val="00B33E79"/>
    <w:rsid w:val="00B42352"/>
    <w:rsid w:val="00B53487"/>
    <w:rsid w:val="00C1089B"/>
    <w:rsid w:val="00C13AFD"/>
    <w:rsid w:val="00CC657C"/>
    <w:rsid w:val="00DF6C3B"/>
    <w:rsid w:val="00E53BBE"/>
    <w:rsid w:val="00E856F8"/>
    <w:rsid w:val="00FB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7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ABA"/>
  </w:style>
  <w:style w:type="paragraph" w:styleId="Footer">
    <w:name w:val="footer"/>
    <w:basedOn w:val="Normal"/>
    <w:link w:val="FooterChar"/>
    <w:uiPriority w:val="99"/>
    <w:unhideWhenUsed/>
    <w:rsid w:val="005B7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A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7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7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ABA"/>
  </w:style>
  <w:style w:type="paragraph" w:styleId="Footer">
    <w:name w:val="footer"/>
    <w:basedOn w:val="Normal"/>
    <w:link w:val="FooterChar"/>
    <w:uiPriority w:val="99"/>
    <w:unhideWhenUsed/>
    <w:rsid w:val="005B7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3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AQA">
      <a:dk1>
        <a:sysClr val="windowText" lastClr="000000"/>
      </a:dk1>
      <a:lt1>
        <a:srgbClr val="FFFFFF"/>
      </a:lt1>
      <a:dk2>
        <a:srgbClr val="008CC8"/>
      </a:dk2>
      <a:lt2>
        <a:srgbClr val="E16446"/>
      </a:lt2>
      <a:accent1>
        <a:srgbClr val="00B9AD"/>
      </a:accent1>
      <a:accent2>
        <a:srgbClr val="C84B32"/>
      </a:accent2>
      <a:accent3>
        <a:srgbClr val="4B9646"/>
      </a:accent3>
      <a:accent4>
        <a:srgbClr val="325F78"/>
      </a:accent4>
      <a:accent5>
        <a:srgbClr val="783C2D"/>
      </a:accent5>
      <a:accent6>
        <a:srgbClr val="C873A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A7E56489.dotm</Template>
  <TotalTime>1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Waves Sound</dc:title>
  <dc:creator>AQA</dc:creator>
  <dcterms:created xsi:type="dcterms:W3CDTF">2016-08-04T15:42:00Z</dcterms:created>
  <dcterms:modified xsi:type="dcterms:W3CDTF">2019-09-17T10:50:00Z</dcterms:modified>
</cp:coreProperties>
</file>